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45"/>
      </w:tblGrid>
      <w:tr w:rsidR="004B7E44" w14:paraId="7668919B" w14:textId="77777777" w:rsidTr="004B7E44">
        <w:trPr>
          <w:trHeight w:val="2536"/>
        </w:trPr>
        <w:tc>
          <w:tcPr>
            <w:tcW w:w="8541" w:type="dxa"/>
            <w:tcBorders>
              <w:top w:val="nil"/>
              <w:left w:val="nil"/>
              <w:bottom w:val="nil"/>
              <w:right w:val="nil"/>
            </w:tcBorders>
          </w:tcPr>
          <w:p w14:paraId="0483AA2B" w14:textId="1AE5AB28" w:rsidR="004B7E44" w:rsidRDefault="00B77034" w:rsidP="001F3E20">
            <w:bookmarkStart w:id="0" w:name="_top"/>
            <w:bookmarkEnd w:id="0"/>
            <w:r>
              <w:t xml:space="preserve">  </w:t>
            </w:r>
            <w:r w:rsidR="004B7E44">
              <w:rPr>
                <w:noProof/>
              </w:rPr>
              <mc:AlternateContent>
                <mc:Choice Requires="wps">
                  <w:drawing>
                    <wp:inline distT="0" distB="0" distL="0" distR="0" wp14:anchorId="0CB31D40" wp14:editId="188F16D4">
                      <wp:extent cx="5727700" cy="2110740"/>
                      <wp:effectExtent l="0" t="0" r="0" b="3810"/>
                      <wp:docPr id="8" name="Text Box 8"/>
                      <wp:cNvGraphicFramePr/>
                      <a:graphic xmlns:a="http://schemas.openxmlformats.org/drawingml/2006/main">
                        <a:graphicData uri="http://schemas.microsoft.com/office/word/2010/wordprocessingShape">
                          <wps:wsp>
                            <wps:cNvSpPr txBox="1"/>
                            <wps:spPr>
                              <a:xfrm>
                                <a:off x="0" y="0"/>
                                <a:ext cx="5727700" cy="2110740"/>
                              </a:xfrm>
                              <a:prstGeom prst="rect">
                                <a:avLst/>
                              </a:prstGeom>
                              <a:noFill/>
                              <a:ln w="6350">
                                <a:noFill/>
                              </a:ln>
                            </wps:spPr>
                            <wps:txbx>
                              <w:txbxContent>
                                <w:p w14:paraId="4B617C74" w14:textId="77777777" w:rsidR="00AC2BA9" w:rsidRDefault="00AC2BA9" w:rsidP="001F3E20">
                                  <w:pPr>
                                    <w:pStyle w:val="Title"/>
                                    <w:rPr>
                                      <w:color w:val="FFFFFF" w:themeColor="background1"/>
                                      <w:sz w:val="90"/>
                                      <w:szCs w:val="90"/>
                                    </w:rPr>
                                  </w:pPr>
                                </w:p>
                                <w:p w14:paraId="165F715B" w14:textId="0ECF77B7"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364A7E">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B31D40" id="_x0000_t202" coordsize="21600,21600" o:spt="202" path="m,l,21600r21600,l21600,xe">
                      <v:stroke joinstyle="miter"/>
                      <v:path gradientshapeok="t" o:connecttype="rect"/>
                    </v:shapetype>
                    <v:shape id="Text Box 8" o:spid="_x0000_s1026" type="#_x0000_t202" style="width:451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" filled="f" stroked="f" strokeweight=".5pt">
                      <v:textbox>
                        <w:txbxContent>
                          <w:p w14:paraId="4B617C74" w14:textId="77777777" w:rsidR="00AC2BA9" w:rsidRDefault="00AC2BA9" w:rsidP="001F3E20">
                            <w:pPr>
                              <w:pStyle w:val="Title"/>
                              <w:rPr>
                                <w:color w:val="FFFFFF" w:themeColor="background1"/>
                                <w:sz w:val="90"/>
                                <w:szCs w:val="90"/>
                              </w:rPr>
                            </w:pPr>
                          </w:p>
                          <w:p w14:paraId="165F715B" w14:textId="0ECF77B7" w:rsidR="004B7E44" w:rsidRPr="00AC2BA9" w:rsidRDefault="00CF1443" w:rsidP="001F3E20">
                            <w:pPr>
                              <w:pStyle w:val="Title"/>
                              <w:rPr>
                                <w:color w:val="FFFFFF" w:themeColor="background1"/>
                                <w:sz w:val="90"/>
                                <w:szCs w:val="90"/>
                              </w:rPr>
                            </w:pPr>
                            <w:r>
                              <w:rPr>
                                <w:color w:val="FFFFFF" w:themeColor="background1"/>
                                <w:sz w:val="90"/>
                                <w:szCs w:val="90"/>
                              </w:rPr>
                              <w:t>Jason Silvestri</w:t>
                            </w:r>
                            <w:r w:rsidR="007E7FA2">
                              <w:rPr>
                                <w:color w:val="FFFFFF" w:themeColor="background1"/>
                                <w:sz w:val="90"/>
                                <w:szCs w:val="90"/>
                              </w:rPr>
                              <w:t>’s</w:t>
                            </w:r>
                            <w:r>
                              <w:rPr>
                                <w:color w:val="FFFFFF" w:themeColor="background1"/>
                                <w:sz w:val="90"/>
                                <w:szCs w:val="90"/>
                              </w:rPr>
                              <w:t xml:space="preserve"> </w:t>
                            </w:r>
                            <w:r w:rsidR="005031BF">
                              <w:rPr>
                                <w:color w:val="FFFFFF" w:themeColor="background1"/>
                                <w:sz w:val="90"/>
                                <w:szCs w:val="90"/>
                              </w:rPr>
                              <w:fldChar w:fldCharType="begin"/>
                            </w:r>
                            <w:r w:rsidR="005031BF">
                              <w:rPr>
                                <w:color w:val="FFFFFF" w:themeColor="background1"/>
                                <w:sz w:val="90"/>
                                <w:szCs w:val="90"/>
                              </w:rPr>
                              <w:instrText xml:space="preserve"> DATE  \@ "yyyy"  \* MERGEFORMAT </w:instrText>
                            </w:r>
                            <w:r w:rsidR="005031BF">
                              <w:rPr>
                                <w:color w:val="FFFFFF" w:themeColor="background1"/>
                                <w:sz w:val="90"/>
                                <w:szCs w:val="90"/>
                              </w:rPr>
                              <w:fldChar w:fldCharType="separate"/>
                            </w:r>
                            <w:r w:rsidR="00364A7E">
                              <w:rPr>
                                <w:noProof/>
                                <w:color w:val="FFFFFF" w:themeColor="background1"/>
                                <w:sz w:val="90"/>
                                <w:szCs w:val="90"/>
                              </w:rPr>
                              <w:t>2025</w:t>
                            </w:r>
                            <w:r w:rsidR="005031BF">
                              <w:rPr>
                                <w:color w:val="FFFFFF" w:themeColor="background1"/>
                                <w:sz w:val="90"/>
                                <w:szCs w:val="90"/>
                              </w:rPr>
                              <w:fldChar w:fldCharType="end"/>
                            </w:r>
                            <w:r w:rsidR="007E7FA2">
                              <w:rPr>
                                <w:color w:val="FFFFFF" w:themeColor="background1"/>
                                <w:sz w:val="90"/>
                                <w:szCs w:val="90"/>
                              </w:rPr>
                              <w:t xml:space="preserve"> Resume</w:t>
                            </w:r>
                          </w:p>
                        </w:txbxContent>
                      </v:textbox>
                      <w10:anchorlock/>
                    </v:shape>
                  </w:pict>
                </mc:Fallback>
              </mc:AlternateContent>
            </w:r>
          </w:p>
          <w:p w14:paraId="4A23E23A" w14:textId="77777777" w:rsidR="004B7E44" w:rsidRDefault="004B7E44" w:rsidP="001F3E20">
            <w:r>
              <w:rPr>
                <w:noProof/>
              </w:rPr>
              <mc:AlternateContent>
                <mc:Choice Requires="wps">
                  <w:drawing>
                    <wp:inline distT="0" distB="0" distL="0" distR="0" wp14:anchorId="1B873E61" wp14:editId="2E70D60C">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6277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DAAA429" w14:textId="77777777" w:rsidR="004B7E44" w:rsidRDefault="004B7E44" w:rsidP="001F3E20">
            <w:r>
              <w:rPr>
                <w:noProof/>
              </w:rPr>
              <mc:AlternateContent>
                <mc:Choice Requires="wps">
                  <w:drawing>
                    <wp:inline distT="0" distB="0" distL="0" distR="0" wp14:anchorId="39D056C9" wp14:editId="1AD989E7">
                      <wp:extent cx="5920740" cy="1727710"/>
                      <wp:effectExtent l="0" t="0" r="0" b="6350"/>
                      <wp:docPr id="3" name="Text Box 3"/>
                      <wp:cNvGraphicFramePr/>
                      <a:graphic xmlns:a="http://schemas.openxmlformats.org/drawingml/2006/main">
                        <a:graphicData uri="http://schemas.microsoft.com/office/word/2010/wordprocessingShape">
                          <wps:wsp>
                            <wps:cNvSpPr txBox="1"/>
                            <wps:spPr>
                              <a:xfrm>
                                <a:off x="0" y="0"/>
                                <a:ext cx="5920740" cy="1727710"/>
                              </a:xfrm>
                              <a:prstGeom prst="rect">
                                <a:avLst/>
                              </a:prstGeom>
                              <a:noFill/>
                              <a:ln w="6350">
                                <a:noFill/>
                              </a:ln>
                            </wps:spPr>
                            <wps:txbx>
                              <w:txbxContent>
                                <w:p w14:paraId="31C51C99" w14:textId="4C333297"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t>
                                  </w:r>
                                  <w:r w:rsidR="000473AB">
                                    <w:rPr>
                                      <w:sz w:val="60"/>
                                      <w:szCs w:val="60"/>
                                    </w:rPr>
                                    <w:t>Multi-Platform,</w:t>
                                  </w:r>
                                  <w:r w:rsidR="00D261CC" w:rsidRPr="0074427D">
                                    <w:rPr>
                                      <w:sz w:val="60"/>
                                      <w:szCs w:val="60"/>
                                    </w:rPr>
                                    <w:t xml:space="preserve"> Full-Stack </w:t>
                                  </w:r>
                                  <w:r>
                                    <w:rPr>
                                      <w:sz w:val="60"/>
                                      <w:szCs w:val="60"/>
                                    </w:rPr>
                                    <w:t xml:space="preserve">.NET </w:t>
                                  </w:r>
                                  <w:r w:rsidR="00D261CC" w:rsidRPr="0074427D">
                                    <w:rPr>
                                      <w:sz w:val="60"/>
                                      <w:szCs w:val="60"/>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D056C9" id="Text Box 3" o:spid="_x0000_s1027" type="#_x0000_t202" style="width:466.2pt;height:1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" filled="f" stroked="f" strokeweight=".5pt">
                      <v:textbox>
                        <w:txbxContent>
                          <w:p w14:paraId="31C51C99" w14:textId="4C333297" w:rsidR="004B7E44" w:rsidRPr="0074427D" w:rsidRDefault="00702D19" w:rsidP="00CF5463">
                            <w:pPr>
                              <w:pStyle w:val="Subtitle"/>
                              <w:rPr>
                                <w:sz w:val="60"/>
                                <w:szCs w:val="60"/>
                              </w:rPr>
                            </w:pPr>
                            <w:r>
                              <w:rPr>
                                <w:sz w:val="60"/>
                                <w:szCs w:val="60"/>
                              </w:rPr>
                              <w:t xml:space="preserve">Solution Architect, </w:t>
                            </w:r>
                            <w:r w:rsidR="007E7FA2" w:rsidRPr="0074427D">
                              <w:rPr>
                                <w:sz w:val="60"/>
                                <w:szCs w:val="60"/>
                              </w:rPr>
                              <w:t>Lead</w:t>
                            </w:r>
                            <w:r w:rsidR="00E013DE" w:rsidRPr="0074427D">
                              <w:rPr>
                                <w:sz w:val="60"/>
                                <w:szCs w:val="60"/>
                              </w:rPr>
                              <w:t>,</w:t>
                            </w:r>
                            <w:r w:rsidR="007E7FA2" w:rsidRPr="0074427D">
                              <w:rPr>
                                <w:sz w:val="60"/>
                                <w:szCs w:val="60"/>
                              </w:rPr>
                              <w:t xml:space="preserve"> Sr. </w:t>
                            </w:r>
                            <w:r w:rsidR="000473AB">
                              <w:rPr>
                                <w:sz w:val="60"/>
                                <w:szCs w:val="60"/>
                              </w:rPr>
                              <w:t>Multi-Platform,</w:t>
                            </w:r>
                            <w:r w:rsidR="00D261CC" w:rsidRPr="0074427D">
                              <w:rPr>
                                <w:sz w:val="60"/>
                                <w:szCs w:val="60"/>
                              </w:rPr>
                              <w:t xml:space="preserve"> Full-Stack </w:t>
                            </w:r>
                            <w:r>
                              <w:rPr>
                                <w:sz w:val="60"/>
                                <w:szCs w:val="60"/>
                              </w:rPr>
                              <w:t xml:space="preserve">.NET </w:t>
                            </w:r>
                            <w:r w:rsidR="00D261CC" w:rsidRPr="0074427D">
                              <w:rPr>
                                <w:sz w:val="60"/>
                                <w:szCs w:val="60"/>
                              </w:rPr>
                              <w:t>Developer</w:t>
                            </w:r>
                          </w:p>
                        </w:txbxContent>
                      </v:textbox>
                      <w10:anchorlock/>
                    </v:shape>
                  </w:pict>
                </mc:Fallback>
              </mc:AlternateContent>
            </w:r>
          </w:p>
        </w:tc>
      </w:tr>
      <w:tr w:rsidR="004B7E44" w14:paraId="68592619" w14:textId="77777777" w:rsidTr="004B7E44">
        <w:trPr>
          <w:trHeight w:val="3814"/>
        </w:trPr>
        <w:tc>
          <w:tcPr>
            <w:tcW w:w="8541" w:type="dxa"/>
            <w:tcBorders>
              <w:top w:val="nil"/>
              <w:left w:val="nil"/>
              <w:bottom w:val="nil"/>
              <w:right w:val="nil"/>
            </w:tcBorders>
            <w:vAlign w:val="bottom"/>
          </w:tcPr>
          <w:p w14:paraId="24A6E9E9" w14:textId="13D78FEC" w:rsidR="004B7E44" w:rsidRDefault="004B7E44" w:rsidP="001F3E20">
            <w:pPr>
              <w:rPr>
                <w:noProof/>
              </w:rPr>
            </w:pPr>
            <w:r>
              <w:rPr>
                <w:noProof/>
              </w:rPr>
              <mc:AlternateContent>
                <mc:Choice Requires="wps">
                  <w:drawing>
                    <wp:inline distT="0" distB="0" distL="0" distR="0" wp14:anchorId="3A3DD57D" wp14:editId="017F816A">
                      <wp:extent cx="6125101" cy="1509963"/>
                      <wp:effectExtent l="0" t="0" r="0" b="0"/>
                      <wp:docPr id="6" name="Text Box 6"/>
                      <wp:cNvGraphicFramePr/>
                      <a:graphic xmlns:a="http://schemas.openxmlformats.org/drawingml/2006/main">
                        <a:graphicData uri="http://schemas.microsoft.com/office/word/2010/wordprocessingShape">
                          <wps:wsp>
                            <wps:cNvSpPr txBox="1"/>
                            <wps:spPr>
                              <a:xfrm>
                                <a:off x="0" y="0"/>
                                <a:ext cx="6125101" cy="1509963"/>
                              </a:xfrm>
                              <a:prstGeom prst="rect">
                                <a:avLst/>
                              </a:prstGeom>
                              <a:noFill/>
                              <a:ln w="6350">
                                <a:noFill/>
                              </a:ln>
                            </wps:spPr>
                            <wps:txbx>
                              <w:txbxContent>
                                <w:p w14:paraId="5B3FA427" w14:textId="1D74E451"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1A39F4">
                                    <w:rPr>
                                      <w:color w:val="FFFFFF" w:themeColor="background1"/>
                                      <w:sz w:val="28"/>
                                      <w:szCs w:val="28"/>
                                    </w:rPr>
                                    <w:t>5</w:t>
                                  </w:r>
                                  <w:r w:rsidR="00403C6F" w:rsidRPr="00403C6F">
                                    <w:rPr>
                                      <w:color w:val="FFFFFF" w:themeColor="background1"/>
                                      <w:sz w:val="28"/>
                                      <w:szCs w:val="28"/>
                                    </w:rPr>
                                    <w:t>.</w:t>
                                  </w:r>
                                  <w:r w:rsidR="0094331B">
                                    <w:rPr>
                                      <w:color w:val="FFFFFF" w:themeColor="background1"/>
                                      <w:sz w:val="28"/>
                                      <w:szCs w:val="28"/>
                                    </w:rPr>
                                    <w:t>4</w:t>
                                  </w:r>
                                  <w:r w:rsidR="00403C6F" w:rsidRPr="00403C6F">
                                    <w:rPr>
                                      <w:color w:val="FFFFFF" w:themeColor="background1"/>
                                      <w:sz w:val="28"/>
                                      <w:szCs w:val="28"/>
                                    </w:rPr>
                                    <w:t>.</w:t>
                                  </w:r>
                                  <w:r w:rsidR="0094331B">
                                    <w:rPr>
                                      <w:color w:val="FFFFFF" w:themeColor="background1"/>
                                      <w:sz w:val="28"/>
                                      <w:szCs w:val="28"/>
                                    </w:rPr>
                                    <w:t>6</w:t>
                                  </w:r>
                                  <w:r w:rsidR="00403C6F" w:rsidRPr="00403C6F">
                                    <w:rPr>
                                      <w:color w:val="FFFFFF" w:themeColor="background1"/>
                                      <w:sz w:val="28"/>
                                      <w:szCs w:val="28"/>
                                    </w:rPr>
                                    <w:t>.</w:t>
                                  </w:r>
                                  <w:r w:rsidR="006B2C94">
                                    <w:rPr>
                                      <w:color w:val="FFFFFF" w:themeColor="background1"/>
                                      <w:sz w:val="28"/>
                                      <w:szCs w:val="28"/>
                                    </w:rPr>
                                    <w:t>0</w:t>
                                  </w:r>
                                  <w:r w:rsidR="0094331B">
                                    <w:rPr>
                                      <w:color w:val="FFFFFF" w:themeColor="background1"/>
                                      <w:sz w:val="28"/>
                                      <w:szCs w:val="28"/>
                                    </w:rPr>
                                    <w:t>5</w:t>
                                  </w:r>
                                  <w:r w:rsidR="00EF6010">
                                    <w:rPr>
                                      <w:color w:val="FFFFFF" w:themeColor="background1"/>
                                      <w:sz w:val="28"/>
                                      <w:szCs w:val="28"/>
                                    </w:rPr>
                                    <w:t>7</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3DD57D" id="Text Box 6" o:spid="_x0000_s1028" type="#_x0000_t202" style="width:482.3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" filled="f" stroked="f" strokeweight=".5pt">
                      <v:textbox>
                        <w:txbxContent>
                          <w:p w14:paraId="5B3FA427" w14:textId="1D74E451" w:rsidR="00150F9B" w:rsidRDefault="00CC558A" w:rsidP="001F3E20">
                            <w:pPr>
                              <w:pStyle w:val="Heading1"/>
                              <w:rPr>
                                <w:rFonts w:ascii="Segoe UI Symbol" w:hAnsi="Segoe UI Symbol" w:cs="Segoe UI Symbol"/>
                                <w:color w:val="FFFFFF" w:themeColor="background1"/>
                                <w:sz w:val="28"/>
                                <w:szCs w:val="28"/>
                              </w:rPr>
                            </w:pPr>
                            <w:r>
                              <w:rPr>
                                <w:color w:val="FFFFFF" w:themeColor="background1"/>
                                <w:sz w:val="28"/>
                                <w:szCs w:val="28"/>
                              </w:rPr>
                              <w:t xml:space="preserve">v </w:t>
                            </w:r>
                            <w:r w:rsidR="00403C6F" w:rsidRPr="00403C6F">
                              <w:rPr>
                                <w:color w:val="FFFFFF" w:themeColor="background1"/>
                                <w:sz w:val="28"/>
                                <w:szCs w:val="28"/>
                              </w:rPr>
                              <w:t>202</w:t>
                            </w:r>
                            <w:r w:rsidR="001A39F4">
                              <w:rPr>
                                <w:color w:val="FFFFFF" w:themeColor="background1"/>
                                <w:sz w:val="28"/>
                                <w:szCs w:val="28"/>
                              </w:rPr>
                              <w:t>5</w:t>
                            </w:r>
                            <w:r w:rsidR="00403C6F" w:rsidRPr="00403C6F">
                              <w:rPr>
                                <w:color w:val="FFFFFF" w:themeColor="background1"/>
                                <w:sz w:val="28"/>
                                <w:szCs w:val="28"/>
                              </w:rPr>
                              <w:t>.</w:t>
                            </w:r>
                            <w:r w:rsidR="0094331B">
                              <w:rPr>
                                <w:color w:val="FFFFFF" w:themeColor="background1"/>
                                <w:sz w:val="28"/>
                                <w:szCs w:val="28"/>
                              </w:rPr>
                              <w:t>4</w:t>
                            </w:r>
                            <w:r w:rsidR="00403C6F" w:rsidRPr="00403C6F">
                              <w:rPr>
                                <w:color w:val="FFFFFF" w:themeColor="background1"/>
                                <w:sz w:val="28"/>
                                <w:szCs w:val="28"/>
                              </w:rPr>
                              <w:t>.</w:t>
                            </w:r>
                            <w:r w:rsidR="0094331B">
                              <w:rPr>
                                <w:color w:val="FFFFFF" w:themeColor="background1"/>
                                <w:sz w:val="28"/>
                                <w:szCs w:val="28"/>
                              </w:rPr>
                              <w:t>6</w:t>
                            </w:r>
                            <w:r w:rsidR="00403C6F" w:rsidRPr="00403C6F">
                              <w:rPr>
                                <w:color w:val="FFFFFF" w:themeColor="background1"/>
                                <w:sz w:val="28"/>
                                <w:szCs w:val="28"/>
                              </w:rPr>
                              <w:t>.</w:t>
                            </w:r>
                            <w:r w:rsidR="006B2C94">
                              <w:rPr>
                                <w:color w:val="FFFFFF" w:themeColor="background1"/>
                                <w:sz w:val="28"/>
                                <w:szCs w:val="28"/>
                              </w:rPr>
                              <w:t>0</w:t>
                            </w:r>
                            <w:r w:rsidR="0094331B">
                              <w:rPr>
                                <w:color w:val="FFFFFF" w:themeColor="background1"/>
                                <w:sz w:val="28"/>
                                <w:szCs w:val="28"/>
                              </w:rPr>
                              <w:t>5</w:t>
                            </w:r>
                            <w:r w:rsidR="00EF6010">
                              <w:rPr>
                                <w:color w:val="FFFFFF" w:themeColor="background1"/>
                                <w:sz w:val="28"/>
                                <w:szCs w:val="28"/>
                              </w:rPr>
                              <w:t>7</w:t>
                            </w:r>
                          </w:p>
                          <w:p w14:paraId="586B6E80" w14:textId="77777777" w:rsidR="00CC558A" w:rsidRPr="00CC558A" w:rsidRDefault="00CC558A" w:rsidP="001F3E20">
                            <w:pPr>
                              <w:pStyle w:val="Heading1"/>
                              <w:rPr>
                                <w:rFonts w:ascii="Segoe UI Symbol" w:hAnsi="Segoe UI Symbol" w:cs="Segoe UI Symbol"/>
                                <w:color w:val="FFFFFF" w:themeColor="background1"/>
                                <w:sz w:val="28"/>
                                <w:szCs w:val="28"/>
                              </w:rPr>
                            </w:pPr>
                          </w:p>
                          <w:p w14:paraId="528EA4BF" w14:textId="347AEB4B" w:rsidR="00CC558A" w:rsidRDefault="00CC558A" w:rsidP="001F3E20">
                            <w:pPr>
                              <w:pStyle w:val="Heading1"/>
                              <w:rPr>
                                <w:rFonts w:ascii="Segoe UI Symbol" w:hAnsi="Segoe UI Symbol" w:cs="Segoe UI Symbol"/>
                                <w:b w:val="0"/>
                                <w:bCs/>
                                <w:color w:val="FFFFFF" w:themeColor="background1"/>
                                <w:sz w:val="18"/>
                                <w:szCs w:val="18"/>
                              </w:rPr>
                            </w:pPr>
                          </w:p>
                          <w:p w14:paraId="6AA15916" w14:textId="4AE38DB6" w:rsidR="00CC558A" w:rsidRDefault="00CC558A" w:rsidP="001F3E20">
                            <w:pPr>
                              <w:pStyle w:val="Heading1"/>
                              <w:rPr>
                                <w:rFonts w:ascii="Segoe UI Symbol" w:hAnsi="Segoe UI Symbol" w:cs="Segoe UI Symbol"/>
                                <w:b w:val="0"/>
                                <w:bCs/>
                                <w:color w:val="FFFFFF" w:themeColor="background1"/>
                                <w:sz w:val="18"/>
                                <w:szCs w:val="18"/>
                              </w:rPr>
                            </w:pPr>
                          </w:p>
                          <w:p w14:paraId="16C06E77" w14:textId="6F5A7B8F" w:rsidR="00CC558A" w:rsidRDefault="00CC558A" w:rsidP="001F3E20">
                            <w:pPr>
                              <w:pStyle w:val="Heading1"/>
                              <w:rPr>
                                <w:rFonts w:ascii="Segoe UI Symbol" w:hAnsi="Segoe UI Symbol" w:cs="Segoe UI Symbol"/>
                                <w:b w:val="0"/>
                                <w:bCs/>
                                <w:color w:val="FFFFFF" w:themeColor="background1"/>
                                <w:sz w:val="18"/>
                                <w:szCs w:val="18"/>
                              </w:rPr>
                            </w:pPr>
                          </w:p>
                          <w:p w14:paraId="7D42FCDB" w14:textId="77777777" w:rsidR="00CC558A" w:rsidRPr="00CC558A" w:rsidRDefault="00CC558A" w:rsidP="001F3E20">
                            <w:pPr>
                              <w:pStyle w:val="Heading1"/>
                              <w:rPr>
                                <w:rFonts w:ascii="Segoe UI Symbol" w:hAnsi="Segoe UI Symbol" w:cs="Segoe UI Symbol"/>
                                <w:b w:val="0"/>
                                <w:bCs/>
                                <w:color w:val="FFFFFF" w:themeColor="background1"/>
                                <w:sz w:val="18"/>
                                <w:szCs w:val="18"/>
                              </w:rPr>
                            </w:pPr>
                          </w:p>
                          <w:p w14:paraId="681E7159" w14:textId="77777777" w:rsidR="00074D5C" w:rsidRPr="00D261CC" w:rsidRDefault="009A3262" w:rsidP="001F3E20">
                            <w:pPr>
                              <w:pStyle w:val="Heading1"/>
                              <w:rPr>
                                <w:color w:val="FFFFFF" w:themeColor="background1"/>
                                <w:sz w:val="18"/>
                                <w:szCs w:val="18"/>
                              </w:rPr>
                            </w:pPr>
                            <w:r w:rsidRPr="00D261CC">
                              <w:rPr>
                                <w:rFonts w:ascii="Segoe UI Symbol" w:hAnsi="Segoe UI Symbol" w:cs="Segoe UI Symbol"/>
                                <w:color w:val="FFFFFF" w:themeColor="background1"/>
                                <w:sz w:val="18"/>
                                <w:szCs w:val="18"/>
                              </w:rPr>
                              <w:t xml:space="preserve">My </w:t>
                            </w:r>
                            <w:r w:rsidR="00D80B5E" w:rsidRPr="00D261CC">
                              <w:rPr>
                                <w:rFonts w:ascii="Segoe UI Symbol" w:hAnsi="Segoe UI Symbol" w:cs="Segoe UI Symbol"/>
                                <w:color w:val="FFFFFF" w:themeColor="background1"/>
                                <w:sz w:val="18"/>
                                <w:szCs w:val="18"/>
                              </w:rPr>
                              <w:t xml:space="preserve">latest </w:t>
                            </w:r>
                            <w:r w:rsidRPr="00D261CC">
                              <w:rPr>
                                <w:rFonts w:ascii="Segoe UI Symbol" w:hAnsi="Segoe UI Symbol" w:cs="Segoe UI Symbol"/>
                                <w:color w:val="FFFFFF" w:themeColor="background1"/>
                                <w:sz w:val="18"/>
                                <w:szCs w:val="18"/>
                              </w:rPr>
                              <w:t>contact</w:t>
                            </w:r>
                            <w:r w:rsidR="00D261CC" w:rsidRPr="00D261CC">
                              <w:rPr>
                                <w:rFonts w:ascii="Segoe UI Symbol" w:hAnsi="Segoe UI Symbol" w:cs="Segoe UI Symbol"/>
                                <w:color w:val="FFFFFF" w:themeColor="background1"/>
                                <w:sz w:val="18"/>
                                <w:szCs w:val="18"/>
                              </w:rPr>
                              <w:t xml:space="preserve"> information is</w:t>
                            </w:r>
                            <w:r w:rsidRPr="00D261CC">
                              <w:rPr>
                                <w:rFonts w:ascii="Segoe UI Symbol" w:hAnsi="Segoe UI Symbol" w:cs="Segoe UI Symbol"/>
                                <w:color w:val="FFFFFF" w:themeColor="background1"/>
                                <w:sz w:val="18"/>
                                <w:szCs w:val="18"/>
                              </w:rPr>
                              <w:t xml:space="preserve"> as follows</w:t>
                            </w:r>
                            <w:r w:rsidR="00CB3AEC" w:rsidRPr="00D261CC">
                              <w:rPr>
                                <w:rFonts w:ascii="Segoe UI Symbol" w:hAnsi="Segoe UI Symbol" w:cs="Segoe UI Symbol"/>
                                <w:color w:val="FFFFFF" w:themeColor="background1"/>
                                <w:sz w:val="18"/>
                                <w:szCs w:val="18"/>
                              </w:rPr>
                              <w:t>:</w:t>
                            </w:r>
                          </w:p>
                        </w:txbxContent>
                      </v:textbox>
                      <w10:anchorlock/>
                    </v:shape>
                  </w:pict>
                </mc:Fallback>
              </mc:AlternateContent>
            </w:r>
          </w:p>
          <w:p w14:paraId="32685A33" w14:textId="77777777" w:rsidR="004B7E44" w:rsidRDefault="004B7E44" w:rsidP="001F3E20">
            <w:pPr>
              <w:rPr>
                <w:noProof/>
              </w:rPr>
            </w:pPr>
            <w:r>
              <w:rPr>
                <w:noProof/>
              </w:rPr>
              <mc:AlternateContent>
                <mc:Choice Requires="wps">
                  <w:drawing>
                    <wp:inline distT="0" distB="0" distL="0" distR="0" wp14:anchorId="71300A48" wp14:editId="1E098797">
                      <wp:extent cx="2524259" cy="773830"/>
                      <wp:effectExtent l="0" t="0" r="0" b="7620"/>
                      <wp:docPr id="7" name="Text Box 7"/>
                      <wp:cNvGraphicFramePr/>
                      <a:graphic xmlns:a="http://schemas.openxmlformats.org/drawingml/2006/main">
                        <a:graphicData uri="http://schemas.microsoft.com/office/word/2010/wordprocessingShape">
                          <wps:wsp>
                            <wps:cNvSpPr txBox="1"/>
                            <wps:spPr>
                              <a:xfrm>
                                <a:off x="0" y="0"/>
                                <a:ext cx="2524259" cy="773830"/>
                              </a:xfrm>
                              <a:prstGeom prst="rect">
                                <a:avLst/>
                              </a:prstGeom>
                              <a:noFill/>
                              <a:ln w="6350">
                                <a:noFill/>
                              </a:ln>
                            </wps:spPr>
                            <wps:txb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00A48" id="Text Box 7" o:spid="_x0000_s1029" type="#_x0000_t202" style="width:198.75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lHAIAADM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" filled="f" stroked="f" strokeweight=".5pt">
                      <v:textbox>
                        <w:txbxContent>
                          <w:p w14:paraId="28A80717" w14:textId="77777777" w:rsidR="00A21635" w:rsidRDefault="00A21635" w:rsidP="00A21635">
                            <w:pPr>
                              <w:rPr>
                                <w:color w:val="FFFFFF" w:themeColor="background1"/>
                              </w:rPr>
                            </w:pPr>
                            <w:r>
                              <w:rPr>
                                <w:color w:val="FFFFFF" w:themeColor="background1"/>
                              </w:rPr>
                              <w:t>61 Forest St.</w:t>
                            </w:r>
                            <w:r w:rsidRPr="00CE0BC4">
                              <w:rPr>
                                <w:color w:val="FFFFFF" w:themeColor="background1"/>
                              </w:rPr>
                              <w:t xml:space="preserve"> </w:t>
                            </w:r>
                          </w:p>
                          <w:p w14:paraId="5124B794" w14:textId="77777777" w:rsidR="00A21635" w:rsidRDefault="00A21635" w:rsidP="00A21635">
                            <w:pPr>
                              <w:rPr>
                                <w:color w:val="FFFFFF" w:themeColor="background1"/>
                              </w:rPr>
                            </w:pPr>
                            <w:r w:rsidRPr="00270F1D">
                              <w:rPr>
                                <w:color w:val="FFFFFF" w:themeColor="background1"/>
                              </w:rPr>
                              <w:t>Executive Suite</w:t>
                            </w:r>
                            <w:r>
                              <w:rPr>
                                <w:color w:val="FFFFFF" w:themeColor="background1"/>
                              </w:rPr>
                              <w:t xml:space="preserve"> #</w:t>
                            </w:r>
                            <w:r w:rsidRPr="00CE0BC4">
                              <w:rPr>
                                <w:color w:val="FFFFFF" w:themeColor="background1"/>
                              </w:rPr>
                              <w:t xml:space="preserve">2 </w:t>
                            </w:r>
                          </w:p>
                          <w:p w14:paraId="08A3786B" w14:textId="77777777" w:rsidR="00A21635" w:rsidRPr="00CE0BC4" w:rsidRDefault="00A21635" w:rsidP="00A21635">
                            <w:r>
                              <w:rPr>
                                <w:color w:val="FFFFFF" w:themeColor="background1"/>
                              </w:rPr>
                              <w:t>Middleboro</w:t>
                            </w:r>
                            <w:r w:rsidRPr="00CE0BC4">
                              <w:rPr>
                                <w:color w:val="FFFFFF" w:themeColor="background1"/>
                              </w:rPr>
                              <w:t>, MA 02</w:t>
                            </w:r>
                            <w:r>
                              <w:rPr>
                                <w:color w:val="FFFFFF" w:themeColor="background1"/>
                              </w:rPr>
                              <w:t>346</w:t>
                            </w:r>
                          </w:p>
                          <w:p w14:paraId="4D835609" w14:textId="028AFA11" w:rsidR="004B7E44" w:rsidRPr="001F3E20" w:rsidRDefault="004B7E44" w:rsidP="001F3E20">
                            <w:pPr>
                              <w:rPr>
                                <w:color w:val="FFFFFF" w:themeColor="background1"/>
                              </w:rPr>
                            </w:pPr>
                          </w:p>
                        </w:txbxContent>
                      </v:textbox>
                      <w10:anchorlock/>
                    </v:shape>
                  </w:pict>
                </mc:Fallback>
              </mc:AlternateContent>
            </w:r>
            <w:r>
              <w:rPr>
                <w:noProof/>
              </w:rPr>
              <mc:AlternateContent>
                <mc:Choice Requires="wps">
                  <w:drawing>
                    <wp:inline distT="0" distB="0" distL="0" distR="0" wp14:anchorId="4592E5A7" wp14:editId="3B23E4B8">
                      <wp:extent cx="3510280" cy="782186"/>
                      <wp:effectExtent l="0" t="0" r="0" b="0"/>
                      <wp:docPr id="10" name="Text Box 10"/>
                      <wp:cNvGraphicFramePr/>
                      <a:graphic xmlns:a="http://schemas.openxmlformats.org/drawingml/2006/main">
                        <a:graphicData uri="http://schemas.microsoft.com/office/word/2010/wordprocessingShape">
                          <wps:wsp>
                            <wps:cNvSpPr txBox="1"/>
                            <wps:spPr>
                              <a:xfrm>
                                <a:off x="0" y="0"/>
                                <a:ext cx="3510280" cy="782186"/>
                              </a:xfrm>
                              <a:prstGeom prst="rect">
                                <a:avLst/>
                              </a:prstGeom>
                              <a:noFill/>
                              <a:ln w="6350">
                                <a:noFill/>
                              </a:ln>
                            </wps:spPr>
                            <wps:txb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92E5A7" id="Text Box 10" o:spid="_x0000_s1030" type="#_x0000_t202" style="width:276.4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3w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" filled="f" stroked="f" strokeweight=".5pt">
                      <v:textbox>
                        <w:txbxContent>
                          <w:p w14:paraId="79F01FE6" w14:textId="77777777" w:rsidR="00A21635" w:rsidRDefault="00A21635" w:rsidP="00A21635">
                            <w:pPr>
                              <w:rPr>
                                <w:color w:val="FFFFFF" w:themeColor="background1"/>
                              </w:rPr>
                            </w:pPr>
                            <w:r>
                              <w:rPr>
                                <w:color w:val="FFFFFF" w:themeColor="background1"/>
                              </w:rPr>
                              <w:t xml:space="preserve">Cell:     </w:t>
                            </w:r>
                            <w:r w:rsidRPr="00CE0BC4">
                              <w:rPr>
                                <w:color w:val="FFFFFF" w:themeColor="background1"/>
                              </w:rPr>
                              <w:t>(508) 851-9445</w:t>
                            </w:r>
                          </w:p>
                          <w:p w14:paraId="0C04A64E" w14:textId="77777777" w:rsidR="00A21635" w:rsidRDefault="00A21635" w:rsidP="00A21635">
                            <w:pPr>
                              <w:rPr>
                                <w:color w:val="FFFFFF" w:themeColor="background1"/>
                              </w:rPr>
                            </w:pPr>
                            <w:r>
                              <w:rPr>
                                <w:color w:val="FFFFFF" w:themeColor="background1"/>
                              </w:rPr>
                              <w:t xml:space="preserve">Office: </w:t>
                            </w:r>
                            <w:r w:rsidRPr="00CE0BC4">
                              <w:rPr>
                                <w:color w:val="FFFFFF" w:themeColor="background1"/>
                              </w:rPr>
                              <w:t>(508) 851-9445</w:t>
                            </w:r>
                          </w:p>
                          <w:p w14:paraId="77175819" w14:textId="4B193CC9" w:rsidR="004B7E44" w:rsidRPr="001F3E20" w:rsidRDefault="00A21635" w:rsidP="001F3E20">
                            <w:pPr>
                              <w:rPr>
                                <w:color w:val="FFFFFF" w:themeColor="background1"/>
                              </w:rPr>
                            </w:pPr>
                            <w:r>
                              <w:rPr>
                                <w:color w:val="FFFFFF" w:themeColor="background1"/>
                              </w:rPr>
                              <w:t>Email: therealjasonsilvestri@gmail.com</w:t>
                            </w:r>
                          </w:p>
                        </w:txbxContent>
                      </v:textbox>
                      <w10:anchorlock/>
                    </v:shape>
                  </w:pict>
                </mc:Fallback>
              </mc:AlternateContent>
            </w:r>
          </w:p>
        </w:tc>
      </w:tr>
    </w:tbl>
    <w:p w14:paraId="3F17898A" w14:textId="55159EF6" w:rsidR="004B7E44" w:rsidRDefault="004B7E44" w:rsidP="001F3E20">
      <w:r>
        <w:rPr>
          <w:noProof/>
        </w:rPr>
        <w:drawing>
          <wp:anchor distT="0" distB="0" distL="114300" distR="114300" simplePos="0" relativeHeight="251658240" behindDoc="1" locked="0" layoutInCell="1" allowOverlap="1" wp14:anchorId="06B18C95" wp14:editId="0A1EE6FD">
            <wp:simplePos x="0" y="0"/>
            <wp:positionH relativeFrom="column">
              <wp:posOffset>-719797</wp:posOffset>
            </wp:positionH>
            <wp:positionV relativeFrom="page">
              <wp:posOffset>17585</wp:posOffset>
            </wp:positionV>
            <wp:extent cx="7737900" cy="1001521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37900" cy="10015219"/>
                    </a:xfrm>
                    <a:prstGeom prst="rect">
                      <a:avLst/>
                    </a:prstGeom>
                  </pic:spPr>
                </pic:pic>
              </a:graphicData>
            </a:graphic>
            <wp14:sizeRelH relativeFrom="margin">
              <wp14:pctWidth>0</wp14:pctWidth>
            </wp14:sizeRelH>
            <wp14:sizeRelV relativeFrom="margin">
              <wp14:pctHeight>0</wp14:pctHeight>
            </wp14:sizeRelV>
          </wp:anchor>
        </w:drawing>
      </w:r>
    </w:p>
    <w:p w14:paraId="78C490D7" w14:textId="5A72FB23" w:rsidR="00334EE6" w:rsidRDefault="0074427D" w:rsidP="00334EE6">
      <w:r w:rsidRPr="00D967AC">
        <w:rPr>
          <w:noProof/>
        </w:rPr>
        <w:drawing>
          <wp:anchor distT="0" distB="0" distL="114300" distR="114300" simplePos="0" relativeHeight="251660288" behindDoc="0" locked="0" layoutInCell="1" allowOverlap="1" wp14:anchorId="2A358DDF" wp14:editId="35013C68">
            <wp:simplePos x="0" y="0"/>
            <wp:positionH relativeFrom="column">
              <wp:posOffset>-134617</wp:posOffset>
            </wp:positionH>
            <wp:positionV relativeFrom="paragraph">
              <wp:posOffset>8762365</wp:posOffset>
            </wp:positionV>
            <wp:extent cx="1609084" cy="258846"/>
            <wp:effectExtent l="0" t="0" r="0" b="825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84" cy="2588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33A6805" wp14:editId="081947A2">
                <wp:simplePos x="0" y="0"/>
                <wp:positionH relativeFrom="page">
                  <wp:posOffset>0</wp:posOffset>
                </wp:positionH>
                <wp:positionV relativeFrom="page">
                  <wp:posOffset>3031957</wp:posOffset>
                </wp:positionV>
                <wp:extent cx="6987540" cy="6208295"/>
                <wp:effectExtent l="0" t="0" r="3810" b="2540"/>
                <wp:wrapNone/>
                <wp:docPr id="2" name="Rectangle 2" descr="colored rectangle"/>
                <wp:cNvGraphicFramePr/>
                <a:graphic xmlns:a="http://schemas.openxmlformats.org/drawingml/2006/main">
                  <a:graphicData uri="http://schemas.microsoft.com/office/word/2010/wordprocessingShape">
                    <wps:wsp>
                      <wps:cNvSpPr/>
                      <wps:spPr>
                        <a:xfrm>
                          <a:off x="0" y="0"/>
                          <a:ext cx="6987540" cy="6208295"/>
                        </a:xfrm>
                        <a:prstGeom prst="rect">
                          <a:avLst/>
                        </a:prstGeom>
                        <a:gradFill flip="none" rotWithShape="1">
                          <a:gsLst>
                            <a:gs pos="0">
                              <a:srgbClr val="3498DB">
                                <a:shade val="30000"/>
                                <a:satMod val="115000"/>
                              </a:srgbClr>
                            </a:gs>
                            <a:gs pos="50000">
                              <a:srgbClr val="3498DB">
                                <a:shade val="67500"/>
                                <a:satMod val="115000"/>
                              </a:srgbClr>
                            </a:gs>
                            <a:gs pos="100000">
                              <a:srgbClr val="3498D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4A20" id="Rectangle 2" o:spid="_x0000_s1026" alt="colored rectangle" style="position:absolute;margin-left:0;margin-top:238.75pt;width:550.2pt;height:48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" fillcolor="#125887" stroked="f" strokeweight="2pt">
                <v:fill color2="#279ae8" rotate="t" colors="0 #125887;.5 #1f81c2;1 #279ae8" focus="100%" type="gradient"/>
                <w10:wrap anchorx="page" anchory="page"/>
              </v:rect>
            </w:pict>
          </mc:Fallback>
        </mc:AlternateContent>
      </w:r>
      <w:r w:rsidR="004B7E44">
        <w:br w:type="page"/>
      </w:r>
    </w:p>
    <w:tbl>
      <w:tblPr>
        <w:tblW w:w="111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40"/>
        <w:gridCol w:w="270"/>
        <w:gridCol w:w="3150"/>
      </w:tblGrid>
      <w:tr w:rsidR="003062DB" w14:paraId="05A5C4DB" w14:textId="77777777" w:rsidTr="00587FAE">
        <w:trPr>
          <w:trHeight w:val="12717"/>
        </w:trPr>
        <w:tc>
          <w:tcPr>
            <w:tcW w:w="7740" w:type="dxa"/>
            <w:tcBorders>
              <w:top w:val="nil"/>
              <w:left w:val="nil"/>
              <w:bottom w:val="nil"/>
              <w:right w:val="nil"/>
            </w:tcBorders>
            <w:shd w:val="clear" w:color="auto" w:fill="auto"/>
            <w:tcMar>
              <w:top w:w="144" w:type="dxa"/>
              <w:left w:w="144" w:type="dxa"/>
              <w:bottom w:w="144" w:type="dxa"/>
              <w:right w:w="144" w:type="dxa"/>
            </w:tcMar>
          </w:tcPr>
          <w:p w14:paraId="30ED71FA" w14:textId="77777777" w:rsidR="003062DB" w:rsidRPr="00334EE6" w:rsidRDefault="003062DB" w:rsidP="00D62023">
            <w:pPr>
              <w:pStyle w:val="Heading1"/>
            </w:pPr>
            <w:bookmarkStart w:id="1" w:name="_EXPERIENCE"/>
            <w:bookmarkStart w:id="2" w:name="_Toc114231072"/>
            <w:bookmarkEnd w:id="1"/>
            <w:r w:rsidRPr="4B6352F8">
              <w:lastRenderedPageBreak/>
              <w:t>EXPERIENCE</w:t>
            </w:r>
            <w:bookmarkEnd w:id="2"/>
          </w:p>
          <w:p w14:paraId="2C328649" w14:textId="7D7FD93A" w:rsidR="004239DD" w:rsidRDefault="004239DD" w:rsidP="004239DD">
            <w:pPr>
              <w:pStyle w:val="Heading4"/>
              <w:rPr>
                <w:rFonts w:eastAsia="Open Sans"/>
              </w:rPr>
            </w:pPr>
            <w:bookmarkStart w:id="3" w:name="_Primary_Objective"/>
            <w:bookmarkEnd w:id="3"/>
            <w:r>
              <w:rPr>
                <w:rFonts w:eastAsia="Open Sans"/>
              </w:rPr>
              <w:t>Primary Objective</w:t>
            </w:r>
          </w:p>
          <w:p w14:paraId="6322411C" w14:textId="034E2D51" w:rsidR="00A250BA" w:rsidRDefault="009179A0" w:rsidP="00A250BA">
            <w:pPr>
              <w:jc w:val="both"/>
              <w:rPr>
                <w:rFonts w:ascii="Open Sans" w:eastAsia="Open Sans" w:hAnsi="Open Sans" w:cs="Open Sans"/>
              </w:rPr>
            </w:pPr>
            <w:r w:rsidRPr="009179A0">
              <w:rPr>
                <w:rFonts w:ascii="Open Sans" w:eastAsia="Open Sans" w:hAnsi="Open Sans" w:cs="Open Sans"/>
              </w:rPr>
              <w:t xml:space="preserve">As a </w:t>
            </w:r>
            <w:r w:rsidR="00A250BA" w:rsidRPr="009179A0">
              <w:rPr>
                <w:rFonts w:ascii="Open Sans" w:eastAsia="Open Sans" w:hAnsi="Open Sans" w:cs="Open Sans"/>
              </w:rPr>
              <w:t>successful &amp;</w:t>
            </w:r>
            <w:r w:rsidRPr="009179A0">
              <w:rPr>
                <w:rFonts w:ascii="Open Sans" w:eastAsia="Open Sans" w:hAnsi="Open Sans" w:cs="Open Sans"/>
              </w:rPr>
              <w:t xml:space="preserve"> well-known Solution Architect, </w:t>
            </w:r>
            <w:r w:rsidR="001279A3">
              <w:rPr>
                <w:rFonts w:ascii="Open Sans" w:eastAsia="Open Sans" w:hAnsi="Open Sans" w:cs="Open Sans"/>
              </w:rPr>
              <w:t xml:space="preserve">&amp; </w:t>
            </w:r>
            <w:r w:rsidRPr="009179A0">
              <w:rPr>
                <w:rFonts w:ascii="Open Sans" w:eastAsia="Open Sans" w:hAnsi="Open Sans" w:cs="Open Sans"/>
              </w:rPr>
              <w:t xml:space="preserve">Lead Sr., </w:t>
            </w:r>
            <w:r w:rsidR="00C84966">
              <w:rPr>
                <w:rFonts w:ascii="Open Sans" w:eastAsia="Open Sans" w:hAnsi="Open Sans" w:cs="Open Sans"/>
              </w:rPr>
              <w:t>Multi-Platform</w:t>
            </w:r>
            <w:r w:rsidR="001279A3">
              <w:rPr>
                <w:rFonts w:ascii="Open Sans" w:eastAsia="Open Sans" w:hAnsi="Open Sans" w:cs="Open Sans"/>
              </w:rPr>
              <w:t xml:space="preserve"> </w:t>
            </w:r>
            <w:r w:rsidRPr="009179A0">
              <w:rPr>
                <w:rFonts w:ascii="Open Sans" w:eastAsia="Open Sans" w:hAnsi="Open Sans" w:cs="Open Sans"/>
              </w:rPr>
              <w:t>.NET Developer, I help separate some of the World's most innovative Startups &amp; Fortune 500s from their competition</w:t>
            </w:r>
            <w:r w:rsidR="00F4791A">
              <w:rPr>
                <w:rFonts w:ascii="Open Sans" w:eastAsia="Open Sans" w:hAnsi="Open Sans" w:cs="Open Sans"/>
              </w:rPr>
              <w:t>.</w:t>
            </w:r>
            <w:r w:rsidR="00A250BA">
              <w:rPr>
                <w:rFonts w:ascii="Open Sans" w:eastAsia="Open Sans" w:hAnsi="Open Sans" w:cs="Open Sans"/>
              </w:rPr>
              <w:t xml:space="preserve"> </w:t>
            </w:r>
          </w:p>
          <w:p w14:paraId="18053CF6" w14:textId="77777777" w:rsidR="00A250BA" w:rsidRDefault="00A250BA" w:rsidP="00A250BA">
            <w:pPr>
              <w:jc w:val="both"/>
              <w:rPr>
                <w:rFonts w:ascii="Open Sans" w:eastAsia="Open Sans" w:hAnsi="Open Sans" w:cs="Open Sans"/>
              </w:rPr>
            </w:pPr>
          </w:p>
          <w:p w14:paraId="3DF2828A" w14:textId="52653439" w:rsidR="001D5AE2" w:rsidRDefault="00A250BA" w:rsidP="009179A0">
            <w:pPr>
              <w:jc w:val="both"/>
              <w:rPr>
                <w:rFonts w:ascii="Open Sans" w:eastAsia="Open Sans" w:hAnsi="Open Sans" w:cs="Open Sans"/>
              </w:rPr>
            </w:pPr>
            <w:r w:rsidRPr="009179A0">
              <w:rPr>
                <w:rFonts w:ascii="Open Sans" w:eastAsia="Open Sans" w:hAnsi="Open Sans" w:cs="Open Sans"/>
              </w:rPr>
              <w:t xml:space="preserve">I have more than </w:t>
            </w:r>
            <w:r>
              <w:rPr>
                <w:rFonts w:ascii="Open Sans" w:eastAsia="Open Sans" w:hAnsi="Open Sans" w:cs="Open Sans"/>
              </w:rPr>
              <w:t>25</w:t>
            </w:r>
            <w:r w:rsidRPr="009179A0">
              <w:rPr>
                <w:rFonts w:ascii="Open Sans" w:eastAsia="Open Sans" w:hAnsi="Open Sans" w:cs="Open Sans"/>
              </w:rPr>
              <w:t xml:space="preserve"> </w:t>
            </w:r>
            <w:r>
              <w:rPr>
                <w:rFonts w:ascii="Open Sans" w:eastAsia="Open Sans" w:hAnsi="Open Sans" w:cs="Open Sans"/>
              </w:rPr>
              <w:t>years</w:t>
            </w:r>
            <w:r w:rsidRPr="009179A0">
              <w:rPr>
                <w:rFonts w:ascii="Open Sans" w:eastAsia="Open Sans" w:hAnsi="Open Sans" w:cs="Open Sans"/>
              </w:rPr>
              <w:t xml:space="preserve"> of experience, using over 40 different </w:t>
            </w:r>
            <w:r>
              <w:rPr>
                <w:rFonts w:ascii="Open Sans" w:eastAsia="Open Sans" w:hAnsi="Open Sans" w:cs="Open Sans"/>
              </w:rPr>
              <w:t>Desktop, Web, &amp; Mobile</w:t>
            </w:r>
            <w:r w:rsidRPr="009179A0">
              <w:rPr>
                <w:rFonts w:ascii="Open Sans" w:eastAsia="Open Sans" w:hAnsi="Open Sans" w:cs="Open Sans"/>
              </w:rPr>
              <w:t xml:space="preserve"> technologies, IDEs, Design Patterns, Best Practices, and </w:t>
            </w:r>
            <w:r w:rsidR="008B29AA">
              <w:rPr>
                <w:rFonts w:ascii="Open Sans" w:eastAsia="Open Sans" w:hAnsi="Open Sans" w:cs="Open Sans"/>
              </w:rPr>
              <w:t>Development Standards</w:t>
            </w:r>
            <w:r w:rsidR="00F4791A">
              <w:rPr>
                <w:rFonts w:ascii="Open Sans" w:eastAsia="Open Sans" w:hAnsi="Open Sans" w:cs="Open Sans"/>
              </w:rPr>
              <w:t>, with my</w:t>
            </w:r>
            <w:r w:rsidRPr="009179A0">
              <w:rPr>
                <w:rFonts w:ascii="Open Sans" w:eastAsia="Open Sans" w:hAnsi="Open Sans" w:cs="Open Sans"/>
              </w:rPr>
              <w:t xml:space="preserve"> primar</w:t>
            </w:r>
            <w:r>
              <w:rPr>
                <w:rFonts w:ascii="Open Sans" w:eastAsia="Open Sans" w:hAnsi="Open Sans" w:cs="Open Sans"/>
              </w:rPr>
              <w:t>y focus</w:t>
            </w:r>
            <w:r w:rsidR="008B29AA">
              <w:rPr>
                <w:rFonts w:ascii="Open Sans" w:eastAsia="Open Sans" w:hAnsi="Open Sans" w:cs="Open Sans"/>
              </w:rPr>
              <w:t xml:space="preserve"> today</w:t>
            </w:r>
            <w:r w:rsidR="00F4791A">
              <w:rPr>
                <w:rFonts w:ascii="Open Sans" w:eastAsia="Open Sans" w:hAnsi="Open Sans" w:cs="Open Sans"/>
              </w:rPr>
              <w:t xml:space="preserve"> creating enterprise-level, multi-platform, </w:t>
            </w:r>
            <w:r w:rsidR="00F4791A" w:rsidRPr="009179A0">
              <w:rPr>
                <w:rFonts w:ascii="Open Sans" w:eastAsia="Open Sans" w:hAnsi="Open Sans" w:cs="Open Sans"/>
              </w:rPr>
              <w:t>full-stack</w:t>
            </w:r>
            <w:r w:rsidR="00F4791A">
              <w:rPr>
                <w:rFonts w:ascii="Open Sans" w:eastAsia="Open Sans" w:hAnsi="Open Sans" w:cs="Open Sans"/>
              </w:rPr>
              <w:t>, web, desktop, native mobile and responsive mobile</w:t>
            </w:r>
            <w:r w:rsidR="00F4791A" w:rsidRPr="009179A0">
              <w:rPr>
                <w:rFonts w:ascii="Open Sans" w:eastAsia="Open Sans" w:hAnsi="Open Sans" w:cs="Open Sans"/>
              </w:rPr>
              <w:t xml:space="preserve"> user experiences</w:t>
            </w:r>
            <w:r w:rsidR="00851EE8">
              <w:rPr>
                <w:rFonts w:ascii="Open Sans" w:eastAsia="Open Sans" w:hAnsi="Open Sans" w:cs="Open Sans"/>
              </w:rPr>
              <w:t xml:space="preserve">. </w:t>
            </w:r>
            <w:r w:rsidR="00E9449F" w:rsidRPr="009179A0">
              <w:rPr>
                <w:rFonts w:ascii="Open Sans" w:eastAsia="Open Sans" w:hAnsi="Open Sans" w:cs="Open Sans"/>
              </w:rPr>
              <w:t xml:space="preserve">I’m truly honored to have worked alongside some of the most skilled developers </w:t>
            </w:r>
            <w:r w:rsidR="008B29AA">
              <w:rPr>
                <w:rFonts w:ascii="Open Sans" w:eastAsia="Open Sans" w:hAnsi="Open Sans" w:cs="Open Sans"/>
              </w:rPr>
              <w:t>I’</w:t>
            </w:r>
            <w:r w:rsidR="00E9449F" w:rsidRPr="009179A0">
              <w:rPr>
                <w:rFonts w:ascii="Open Sans" w:eastAsia="Open Sans" w:hAnsi="Open Sans" w:cs="Open Sans"/>
              </w:rPr>
              <w:t xml:space="preserve">ve ever known to exist, across all development tiers, </w:t>
            </w:r>
            <w:r w:rsidR="008B29AA">
              <w:rPr>
                <w:rFonts w:ascii="Open Sans" w:eastAsia="Open Sans" w:hAnsi="Open Sans" w:cs="Open Sans"/>
              </w:rPr>
              <w:t xml:space="preserve">and </w:t>
            </w:r>
            <w:r w:rsidR="00E9449F" w:rsidRPr="009179A0">
              <w:rPr>
                <w:rFonts w:ascii="Open Sans" w:eastAsia="Open Sans" w:hAnsi="Open Sans" w:cs="Open Sans"/>
              </w:rPr>
              <w:t xml:space="preserve">on projects involving brands such as Microsoft Azure, Red Curve Solutions, Optum, UHG, Trip Advisor, Union Bank®, Botox Cosmetic, STIHL®, Citizen Watch, American Family, the NFL, WWE, Rovio, Dassault </w:t>
            </w:r>
            <w:proofErr w:type="spellStart"/>
            <w:r w:rsidR="00E9449F" w:rsidRPr="009179A0">
              <w:rPr>
                <w:rFonts w:ascii="Open Sans" w:eastAsia="Open Sans" w:hAnsi="Open Sans" w:cs="Open Sans"/>
              </w:rPr>
              <w:t>Systèmes</w:t>
            </w:r>
            <w:proofErr w:type="spellEnd"/>
            <w:r w:rsidR="00E9449F" w:rsidRPr="009179A0">
              <w:rPr>
                <w:rFonts w:ascii="Open Sans" w:eastAsia="Open Sans" w:hAnsi="Open Sans" w:cs="Open Sans"/>
              </w:rPr>
              <w:t>, MKS, MIT, Harvard Business &amp; More!</w:t>
            </w:r>
          </w:p>
          <w:p w14:paraId="323C66FA" w14:textId="77777777" w:rsidR="00BC0CA6" w:rsidRPr="009179A0" w:rsidRDefault="00BC0CA6" w:rsidP="00BC0CA6">
            <w:pPr>
              <w:jc w:val="both"/>
              <w:rPr>
                <w:rFonts w:ascii="Open Sans" w:eastAsia="Open Sans" w:hAnsi="Open Sans" w:cs="Open Sans"/>
              </w:rPr>
            </w:pPr>
          </w:p>
          <w:p w14:paraId="15743BB6" w14:textId="77777777" w:rsidR="000C0D1C" w:rsidRDefault="001426EC" w:rsidP="002E0EB2">
            <w:pPr>
              <w:jc w:val="both"/>
              <w:rPr>
                <w:rFonts w:ascii="Open Sans" w:eastAsia="Open Sans" w:hAnsi="Open Sans" w:cs="Open Sans"/>
              </w:rPr>
            </w:pPr>
            <w:r>
              <w:rPr>
                <w:rFonts w:ascii="Open Sans" w:eastAsia="Open Sans" w:hAnsi="Open Sans" w:cs="Open Sans"/>
              </w:rPr>
              <w:t>T</w:t>
            </w:r>
            <w:r w:rsidR="002E0EB2" w:rsidRPr="009179A0">
              <w:rPr>
                <w:rFonts w:ascii="Open Sans" w:eastAsia="Open Sans" w:hAnsi="Open Sans" w:cs="Open Sans"/>
              </w:rPr>
              <w:t>he company structure I look for is that of a relatively stable environment, with an engaging philosophy, smart &amp; collaborative teams, and a friendly but firm culture.</w:t>
            </w:r>
            <w:r w:rsidR="002E0EB2">
              <w:rPr>
                <w:rFonts w:ascii="Open Sans" w:eastAsia="Open Sans" w:hAnsi="Open Sans" w:cs="Open Sans"/>
              </w:rPr>
              <w:t xml:space="preserve"> At the same time, </w:t>
            </w:r>
            <w:r w:rsidR="002E0EB2" w:rsidRPr="009179A0">
              <w:rPr>
                <w:rFonts w:ascii="Open Sans" w:eastAsia="Open Sans" w:hAnsi="Open Sans" w:cs="Open Sans"/>
              </w:rPr>
              <w:t>I’m completely outfitted, capable, and competent to work in most environments, including “</w:t>
            </w:r>
            <w:r w:rsidR="002E0EB2" w:rsidRPr="009D4952">
              <w:rPr>
                <w:rFonts w:ascii="Open Sans" w:eastAsia="Open Sans" w:hAnsi="Open Sans" w:cs="Open Sans"/>
                <w:i/>
                <w:iCs/>
              </w:rPr>
              <w:t>high-pressure situations</w:t>
            </w:r>
            <w:r w:rsidR="002E0EB2" w:rsidRPr="009179A0">
              <w:rPr>
                <w:rFonts w:ascii="Open Sans" w:eastAsia="Open Sans" w:hAnsi="Open Sans" w:cs="Open Sans"/>
              </w:rPr>
              <w:t>”, whether it be On-Site, Remotely, or in a Hybrid setting,</w:t>
            </w:r>
            <w:r w:rsidR="002E0EB2">
              <w:rPr>
                <w:rFonts w:ascii="Open Sans" w:eastAsia="Open Sans" w:hAnsi="Open Sans" w:cs="Open Sans"/>
              </w:rPr>
              <w:t xml:space="preserve"> and</w:t>
            </w:r>
            <w:r w:rsidR="002E0EB2" w:rsidRPr="009179A0">
              <w:rPr>
                <w:rFonts w:ascii="Open Sans" w:eastAsia="Open Sans" w:hAnsi="Open Sans" w:cs="Open Sans"/>
              </w:rPr>
              <w:t xml:space="preserve"> regardless of travel time, location, relocation, etc. </w:t>
            </w:r>
          </w:p>
          <w:p w14:paraId="171C821D" w14:textId="77777777" w:rsidR="000C0D1C" w:rsidRDefault="000C0D1C" w:rsidP="002E0EB2">
            <w:pPr>
              <w:jc w:val="both"/>
              <w:rPr>
                <w:rFonts w:ascii="Open Sans" w:eastAsia="Open Sans" w:hAnsi="Open Sans" w:cs="Open Sans"/>
              </w:rPr>
            </w:pPr>
          </w:p>
          <w:p w14:paraId="41390952" w14:textId="07DA4E44" w:rsidR="002E0EB2" w:rsidRPr="009179A0" w:rsidRDefault="001D6F53" w:rsidP="002E0EB2">
            <w:pPr>
              <w:jc w:val="both"/>
              <w:rPr>
                <w:rFonts w:ascii="Open Sans" w:eastAsia="Open Sans" w:hAnsi="Open Sans" w:cs="Open Sans"/>
              </w:rPr>
            </w:pPr>
            <w:r>
              <w:rPr>
                <w:rFonts w:ascii="Open Sans" w:eastAsia="Open Sans" w:hAnsi="Open Sans" w:cs="Open Sans"/>
              </w:rPr>
              <w:t xml:space="preserve">I’ve been told </w:t>
            </w:r>
            <w:r w:rsidR="00FE20FD">
              <w:rPr>
                <w:rFonts w:ascii="Open Sans" w:eastAsia="Open Sans" w:hAnsi="Open Sans" w:cs="Open Sans"/>
              </w:rPr>
              <w:t>I</w:t>
            </w:r>
            <w:r>
              <w:rPr>
                <w:rFonts w:ascii="Open Sans" w:eastAsia="Open Sans" w:hAnsi="Open Sans" w:cs="Open Sans"/>
              </w:rPr>
              <w:t>’m surprising cool, a pleasure to be around, honest, polite,</w:t>
            </w:r>
            <w:r w:rsidR="00204FA1">
              <w:rPr>
                <w:rFonts w:ascii="Open Sans" w:eastAsia="Open Sans" w:hAnsi="Open Sans" w:cs="Open Sans"/>
              </w:rPr>
              <w:t xml:space="preserve"> and</w:t>
            </w:r>
            <w:r>
              <w:rPr>
                <w:rFonts w:ascii="Open Sans" w:eastAsia="Open Sans" w:hAnsi="Open Sans" w:cs="Open Sans"/>
              </w:rPr>
              <w:t xml:space="preserve"> considerate </w:t>
            </w:r>
            <w:r w:rsidR="00963414">
              <w:rPr>
                <w:rFonts w:ascii="Open Sans" w:eastAsia="Open Sans" w:hAnsi="Open Sans" w:cs="Open Sans"/>
              </w:rPr>
              <w:t>of</w:t>
            </w:r>
            <w:r>
              <w:rPr>
                <w:rFonts w:ascii="Open Sans" w:eastAsia="Open Sans" w:hAnsi="Open Sans" w:cs="Open Sans"/>
              </w:rPr>
              <w:t xml:space="preserve"> other’s concerns. I also</w:t>
            </w:r>
            <w:r w:rsidR="00FE20FD">
              <w:rPr>
                <w:rFonts w:ascii="Open Sans" w:eastAsia="Open Sans" w:hAnsi="Open Sans" w:cs="Open Sans"/>
              </w:rPr>
              <w:t xml:space="preserve"> understand my career portfolio may intimate some Sr. Level Engineers. I can respect that</w:t>
            </w:r>
            <w:r w:rsidR="000C0D1C">
              <w:rPr>
                <w:rFonts w:ascii="Open Sans" w:eastAsia="Open Sans" w:hAnsi="Open Sans" w:cs="Open Sans"/>
              </w:rPr>
              <w:t>.</w:t>
            </w:r>
            <w:r w:rsidR="002548F9">
              <w:rPr>
                <w:rFonts w:ascii="Open Sans" w:eastAsia="Open Sans" w:hAnsi="Open Sans" w:cs="Open Sans"/>
              </w:rPr>
              <w:t xml:space="preserve"> </w:t>
            </w:r>
            <w:r w:rsidR="000C0D1C">
              <w:rPr>
                <w:rFonts w:ascii="Open Sans" w:eastAsia="Open Sans" w:hAnsi="Open Sans" w:cs="Open Sans"/>
              </w:rPr>
              <w:t>A</w:t>
            </w:r>
            <w:r w:rsidR="002548F9">
              <w:rPr>
                <w:rFonts w:ascii="Open Sans" w:eastAsia="Open Sans" w:hAnsi="Open Sans" w:cs="Open Sans"/>
              </w:rPr>
              <w:t>nd p</w:t>
            </w:r>
            <w:r w:rsidR="00FE20FD">
              <w:rPr>
                <w:rFonts w:ascii="Open Sans" w:eastAsia="Open Sans" w:hAnsi="Open Sans" w:cs="Open Sans"/>
              </w:rPr>
              <w:t>erhaps</w:t>
            </w:r>
            <w:r w:rsidR="000C0D1C">
              <w:rPr>
                <w:rFonts w:ascii="Open Sans" w:eastAsia="Open Sans" w:hAnsi="Open Sans" w:cs="Open Sans"/>
              </w:rPr>
              <w:t>,</w:t>
            </w:r>
            <w:r w:rsidR="00FE20FD">
              <w:rPr>
                <w:rFonts w:ascii="Open Sans" w:eastAsia="Open Sans" w:hAnsi="Open Sans" w:cs="Open Sans"/>
              </w:rPr>
              <w:t xml:space="preserve"> maybe I really shouldn’t be for you</w:t>
            </w:r>
            <w:r w:rsidR="003B7E74">
              <w:rPr>
                <w:rFonts w:ascii="Open Sans" w:eastAsia="Open Sans" w:hAnsi="Open Sans" w:cs="Open Sans"/>
              </w:rPr>
              <w:t>.</w:t>
            </w:r>
            <w:r w:rsidR="00FE20FD">
              <w:rPr>
                <w:rFonts w:ascii="Open Sans" w:eastAsia="Open Sans" w:hAnsi="Open Sans" w:cs="Open Sans"/>
              </w:rPr>
              <w:t xml:space="preserve"> I only say that because I</w:t>
            </w:r>
            <w:r w:rsidR="000233C7">
              <w:rPr>
                <w:rFonts w:ascii="Open Sans" w:eastAsia="Open Sans" w:hAnsi="Open Sans" w:cs="Open Sans"/>
              </w:rPr>
              <w:t>’</w:t>
            </w:r>
            <w:r w:rsidR="00FE20FD">
              <w:rPr>
                <w:rFonts w:ascii="Open Sans" w:eastAsia="Open Sans" w:hAnsi="Open Sans" w:cs="Open Sans"/>
              </w:rPr>
              <w:t xml:space="preserve">m </w:t>
            </w:r>
            <w:r w:rsidR="002343AA">
              <w:rPr>
                <w:rFonts w:ascii="Open Sans" w:eastAsia="Open Sans" w:hAnsi="Open Sans" w:cs="Open Sans"/>
              </w:rPr>
              <w:t xml:space="preserve">just </w:t>
            </w:r>
            <w:r w:rsidR="00FE20FD">
              <w:rPr>
                <w:rFonts w:ascii="Open Sans" w:eastAsia="Open Sans" w:hAnsi="Open Sans" w:cs="Open Sans"/>
              </w:rPr>
              <w:t>well past the business politics, climbing ladders</w:t>
            </w:r>
            <w:r w:rsidR="000233C7">
              <w:rPr>
                <w:rFonts w:ascii="Open Sans" w:eastAsia="Open Sans" w:hAnsi="Open Sans" w:cs="Open Sans"/>
              </w:rPr>
              <w:t xml:space="preserve"> &amp; </w:t>
            </w:r>
            <w:r w:rsidR="00FE20FD">
              <w:rPr>
                <w:rFonts w:ascii="Open Sans" w:eastAsia="Open Sans" w:hAnsi="Open Sans" w:cs="Open Sans"/>
              </w:rPr>
              <w:t>self-preservation</w:t>
            </w:r>
            <w:r w:rsidR="000233C7">
              <w:rPr>
                <w:rFonts w:ascii="Open Sans" w:eastAsia="Open Sans" w:hAnsi="Open Sans" w:cs="Open Sans"/>
              </w:rPr>
              <w:t xml:space="preserve"> that tend to grapple most of us</w:t>
            </w:r>
            <w:r w:rsidR="00723FEF">
              <w:rPr>
                <w:rFonts w:ascii="Open Sans" w:eastAsia="Open Sans" w:hAnsi="Open Sans" w:cs="Open Sans"/>
              </w:rPr>
              <w:t xml:space="preserve"> in your average workplace. I’m</w:t>
            </w:r>
            <w:r w:rsidR="00BC7DD5">
              <w:rPr>
                <w:rFonts w:ascii="Open Sans" w:eastAsia="Open Sans" w:hAnsi="Open Sans" w:cs="Open Sans"/>
              </w:rPr>
              <w:t xml:space="preserve"> </w:t>
            </w:r>
            <w:r w:rsidR="000233C7">
              <w:rPr>
                <w:rFonts w:ascii="Open Sans" w:eastAsia="Open Sans" w:hAnsi="Open Sans" w:cs="Open Sans"/>
              </w:rPr>
              <w:t>still young enough to</w:t>
            </w:r>
            <w:r w:rsidR="000C0D1C">
              <w:rPr>
                <w:rFonts w:ascii="Open Sans" w:eastAsia="Open Sans" w:hAnsi="Open Sans" w:cs="Open Sans"/>
              </w:rPr>
              <w:t xml:space="preserve"> enjoy the thrill of the </w:t>
            </w:r>
            <w:r w:rsidR="00723FEF">
              <w:rPr>
                <w:rFonts w:ascii="Open Sans" w:eastAsia="Open Sans" w:hAnsi="Open Sans" w:cs="Open Sans"/>
              </w:rPr>
              <w:t>hunt and</w:t>
            </w:r>
            <w:r w:rsidR="000233C7">
              <w:rPr>
                <w:rFonts w:ascii="Open Sans" w:eastAsia="Open Sans" w:hAnsi="Open Sans" w:cs="Open Sans"/>
              </w:rPr>
              <w:t xml:space="preserve"> absolutely love doing what I </w:t>
            </w:r>
            <w:r w:rsidR="002548F9">
              <w:rPr>
                <w:rFonts w:ascii="Open Sans" w:eastAsia="Open Sans" w:hAnsi="Open Sans" w:cs="Open Sans"/>
              </w:rPr>
              <w:t>do</w:t>
            </w:r>
            <w:r w:rsidR="00BC7DD5">
              <w:rPr>
                <w:rFonts w:ascii="Open Sans" w:eastAsia="Open Sans" w:hAnsi="Open Sans" w:cs="Open Sans"/>
              </w:rPr>
              <w:t>,</w:t>
            </w:r>
            <w:r w:rsidR="00723FEF">
              <w:rPr>
                <w:rFonts w:ascii="Open Sans" w:eastAsia="Open Sans" w:hAnsi="Open Sans" w:cs="Open Sans"/>
              </w:rPr>
              <w:t xml:space="preserve"> </w:t>
            </w:r>
            <w:r w:rsidR="00BC7DD5">
              <w:rPr>
                <w:rFonts w:ascii="Open Sans" w:eastAsia="Open Sans" w:hAnsi="Open Sans" w:cs="Open Sans"/>
              </w:rPr>
              <w:t>b</w:t>
            </w:r>
            <w:r w:rsidR="00723FEF">
              <w:rPr>
                <w:rFonts w:ascii="Open Sans" w:eastAsia="Open Sans" w:hAnsi="Open Sans" w:cs="Open Sans"/>
              </w:rPr>
              <w:t xml:space="preserve">ut </w:t>
            </w:r>
            <w:r w:rsidR="00851EE8">
              <w:rPr>
                <w:rFonts w:ascii="Open Sans" w:eastAsia="Open Sans" w:hAnsi="Open Sans" w:cs="Open Sans"/>
              </w:rPr>
              <w:t xml:space="preserve">also </w:t>
            </w:r>
            <w:r w:rsidR="002548F9">
              <w:rPr>
                <w:rFonts w:ascii="Open Sans" w:eastAsia="Open Sans" w:hAnsi="Open Sans" w:cs="Open Sans"/>
              </w:rPr>
              <w:t>old enough</w:t>
            </w:r>
            <w:r w:rsidR="00647011">
              <w:rPr>
                <w:rFonts w:ascii="Open Sans" w:eastAsia="Open Sans" w:hAnsi="Open Sans" w:cs="Open Sans"/>
              </w:rPr>
              <w:t xml:space="preserve"> to know we have a job to</w:t>
            </w:r>
            <w:r w:rsidR="00723FEF">
              <w:rPr>
                <w:rFonts w:ascii="Open Sans" w:eastAsia="Open Sans" w:hAnsi="Open Sans" w:cs="Open Sans"/>
              </w:rPr>
              <w:t xml:space="preserve"> do. One we get paid a lot of money to perform, that rightfully demands regular success from our stakeholders and doing what is best for the business.</w:t>
            </w:r>
            <w:r w:rsidR="00E7143B">
              <w:rPr>
                <w:rFonts w:ascii="Open Sans" w:eastAsia="Open Sans" w:hAnsi="Open Sans" w:cs="Open Sans"/>
              </w:rPr>
              <w:t xml:space="preserve"> Most importantly,</w:t>
            </w:r>
            <w:r w:rsidR="002343AA">
              <w:rPr>
                <w:rFonts w:ascii="Open Sans" w:eastAsia="Open Sans" w:hAnsi="Open Sans" w:cs="Open Sans"/>
              </w:rPr>
              <w:t xml:space="preserve"> I’ve learned that getting there</w:t>
            </w:r>
            <w:r w:rsidR="00E7143B">
              <w:rPr>
                <w:rFonts w:ascii="Open Sans" w:eastAsia="Open Sans" w:hAnsi="Open Sans" w:cs="Open Sans"/>
              </w:rPr>
              <w:t xml:space="preserve"> doesn’t mean demonstrating </w:t>
            </w:r>
            <w:r w:rsidR="00380317">
              <w:rPr>
                <w:rFonts w:ascii="Open Sans" w:eastAsia="Open Sans" w:hAnsi="Open Sans" w:cs="Open Sans"/>
              </w:rPr>
              <w:t xml:space="preserve">how and why </w:t>
            </w:r>
            <w:r w:rsidR="00E7143B">
              <w:rPr>
                <w:rFonts w:ascii="Open Sans" w:eastAsia="Open Sans" w:hAnsi="Open Sans" w:cs="Open Sans"/>
              </w:rPr>
              <w:t xml:space="preserve">you are one of the best. </w:t>
            </w:r>
            <w:r w:rsidR="00380317">
              <w:rPr>
                <w:rFonts w:ascii="Open Sans" w:eastAsia="Open Sans" w:hAnsi="Open Sans" w:cs="Open Sans"/>
              </w:rPr>
              <w:t xml:space="preserve">It’s about </w:t>
            </w:r>
            <w:r w:rsidR="00851EE8">
              <w:rPr>
                <w:rFonts w:ascii="Open Sans" w:eastAsia="Open Sans" w:hAnsi="Open Sans" w:cs="Open Sans"/>
              </w:rPr>
              <w:t>pure</w:t>
            </w:r>
            <w:r w:rsidR="00380317">
              <w:rPr>
                <w:rFonts w:ascii="Open Sans" w:eastAsia="Open Sans" w:hAnsi="Open Sans" w:cs="Open Sans"/>
              </w:rPr>
              <w:t xml:space="preserve"> team collaboration, regularly following and improving development standards, and </w:t>
            </w:r>
            <w:r w:rsidR="00890B31">
              <w:rPr>
                <w:rFonts w:ascii="Open Sans" w:eastAsia="Open Sans" w:hAnsi="Open Sans" w:cs="Open Sans"/>
              </w:rPr>
              <w:t xml:space="preserve">being one of </w:t>
            </w:r>
            <w:r w:rsidR="00380317">
              <w:rPr>
                <w:rFonts w:ascii="Open Sans" w:eastAsia="Open Sans" w:hAnsi="Open Sans" w:cs="Open Sans"/>
              </w:rPr>
              <w:t>a team made up of individuals that are just as confident in their epic skills, as they are acknowledging their biggest weaknesses,</w:t>
            </w:r>
            <w:r w:rsidR="00890B31">
              <w:rPr>
                <w:rFonts w:ascii="Open Sans" w:eastAsia="Open Sans" w:hAnsi="Open Sans" w:cs="Open Sans"/>
              </w:rPr>
              <w:t xml:space="preserve"> all with the common</w:t>
            </w:r>
            <w:r w:rsidR="00380317">
              <w:rPr>
                <w:rFonts w:ascii="Open Sans" w:eastAsia="Open Sans" w:hAnsi="Open Sans" w:cs="Open Sans"/>
              </w:rPr>
              <w:t xml:space="preserve"> </w:t>
            </w:r>
            <w:r w:rsidR="00890B31">
              <w:rPr>
                <w:rFonts w:ascii="Open Sans" w:eastAsia="Open Sans" w:hAnsi="Open Sans" w:cs="Open Sans"/>
              </w:rPr>
              <w:t xml:space="preserve">goal </w:t>
            </w:r>
            <w:r w:rsidR="00380317">
              <w:rPr>
                <w:rFonts w:ascii="Open Sans" w:eastAsia="Open Sans" w:hAnsi="Open Sans" w:cs="Open Sans"/>
              </w:rPr>
              <w:t>to help each other succeed &amp; grow.</w:t>
            </w:r>
          </w:p>
          <w:p w14:paraId="223DE24B" w14:textId="047AF9EE" w:rsidR="003062DB" w:rsidRDefault="00F87D53" w:rsidP="00D62023">
            <w:pPr>
              <w:pStyle w:val="Heading4"/>
              <w:rPr>
                <w:rFonts w:eastAsia="Open Sans"/>
              </w:rPr>
            </w:pPr>
            <w:bookmarkStart w:id="4" w:name="_Hlk167748246"/>
            <w:r>
              <w:rPr>
                <w:rFonts w:eastAsia="Open Sans"/>
              </w:rPr>
              <w:lastRenderedPageBreak/>
              <w:t>JSilvestri.com BETA v 202</w:t>
            </w:r>
            <w:r w:rsidR="00A1636A">
              <w:rPr>
                <w:rFonts w:eastAsia="Open Sans"/>
              </w:rPr>
              <w:t>5</w:t>
            </w:r>
          </w:p>
          <w:p w14:paraId="5C81F8DF" w14:textId="1D655266" w:rsidR="003062DB" w:rsidRPr="006D4DB8" w:rsidRDefault="00A1636A" w:rsidP="00F07425">
            <w:pPr>
              <w:pStyle w:val="Chapter"/>
              <w:rPr>
                <w:rStyle w:val="Heading5Char"/>
                <w:rFonts w:eastAsia="Open Sans"/>
              </w:rPr>
            </w:pPr>
            <w:bookmarkStart w:id="5" w:name="_Hlk167748347"/>
            <w:bookmarkEnd w:id="4"/>
            <w:r>
              <w:t xml:space="preserve">Consulting &amp; </w:t>
            </w:r>
            <w:r w:rsidR="00F87D53">
              <w:t>Volunteer</w:t>
            </w:r>
            <w:r w:rsidR="00F07425" w:rsidRPr="005C22E9">
              <w:t xml:space="preserve"> </w:t>
            </w:r>
            <w:r w:rsidR="00F07425" w:rsidRPr="005C22E9">
              <w:rPr>
                <w:rStyle w:val="Heading6Char"/>
                <w:rFonts w:cs="Times New Roman"/>
                <w:color w:val="63676C" w:themeColor="text1" w:themeTint="A6"/>
                <w:sz w:val="20"/>
                <w:szCs w:val="17"/>
              </w:rPr>
              <w:t>|</w:t>
            </w:r>
            <w:r w:rsidR="00714E01">
              <w:rPr>
                <w:rStyle w:val="Heading6Char"/>
                <w:rFonts w:cs="Times New Roman"/>
                <w:color w:val="63676C" w:themeColor="text1" w:themeTint="A6"/>
                <w:sz w:val="20"/>
                <w:szCs w:val="17"/>
              </w:rPr>
              <w:t xml:space="preserve"> </w:t>
            </w:r>
            <w:r w:rsidR="006F129E" w:rsidRPr="006D4DB8">
              <w:rPr>
                <w:rStyle w:val="Heading6Char"/>
              </w:rPr>
              <w:t xml:space="preserve">FEB 2021 – </w:t>
            </w:r>
            <w:r w:rsidR="006748B6">
              <w:rPr>
                <w:rStyle w:val="Heading6Char"/>
              </w:rPr>
              <w:t>Apr</w:t>
            </w:r>
            <w:r w:rsidR="006F129E" w:rsidRPr="006D4DB8">
              <w:rPr>
                <w:rStyle w:val="Heading6Char"/>
              </w:rPr>
              <w:t xml:space="preserve"> 202</w:t>
            </w:r>
            <w:r>
              <w:rPr>
                <w:rStyle w:val="Heading6Char"/>
              </w:rPr>
              <w:t>5</w:t>
            </w:r>
          </w:p>
          <w:bookmarkEnd w:id="5"/>
          <w:p w14:paraId="7FFC6129" w14:textId="77777777" w:rsidR="00946E2A" w:rsidRDefault="00946E2A" w:rsidP="00714E01">
            <w:pPr>
              <w:jc w:val="both"/>
              <w:rPr>
                <w:rFonts w:ascii="Open Sans" w:eastAsia="Open Sans" w:hAnsi="Open Sans" w:cs="Open Sans"/>
              </w:rPr>
            </w:pPr>
          </w:p>
          <w:p w14:paraId="6DFE85F7" w14:textId="01600DFB" w:rsidR="00714E01" w:rsidRDefault="00CD2699" w:rsidP="00714E01">
            <w:pPr>
              <w:jc w:val="both"/>
              <w:rPr>
                <w:rFonts w:ascii="Open Sans" w:eastAsia="Open Sans" w:hAnsi="Open Sans" w:cs="Open Sans"/>
              </w:rPr>
            </w:pPr>
            <w:bookmarkStart w:id="6" w:name="_Hlk167748495"/>
            <w:r>
              <w:rPr>
                <w:rFonts w:ascii="Open Sans" w:eastAsia="Open Sans" w:hAnsi="Open Sans" w:cs="Open Sans"/>
              </w:rPr>
              <w:t xml:space="preserve">I’m one of those people who you hear lost a lot when the </w:t>
            </w:r>
            <w:r w:rsidR="00E73664">
              <w:rPr>
                <w:rFonts w:ascii="Open Sans" w:eastAsia="Open Sans" w:hAnsi="Open Sans" w:cs="Open Sans"/>
              </w:rPr>
              <w:t>pandemic</w:t>
            </w:r>
            <w:r>
              <w:rPr>
                <w:rFonts w:ascii="Open Sans" w:eastAsia="Open Sans" w:hAnsi="Open Sans" w:cs="Open Sans"/>
              </w:rPr>
              <w:t xml:space="preserve"> hit</w:t>
            </w:r>
            <w:r w:rsidR="00A1636A">
              <w:rPr>
                <w:rFonts w:ascii="Open Sans" w:eastAsia="Open Sans" w:hAnsi="Open Sans" w:cs="Open Sans"/>
              </w:rPr>
              <w:t>,</w:t>
            </w:r>
            <w:r>
              <w:rPr>
                <w:rFonts w:ascii="Open Sans" w:eastAsia="Open Sans" w:hAnsi="Open Sans" w:cs="Open Sans"/>
              </w:rPr>
              <w:t xml:space="preserve"> but that is as much as most will hear about it.</w:t>
            </w:r>
            <w:r w:rsidR="00E73664">
              <w:rPr>
                <w:rFonts w:ascii="Open Sans" w:eastAsia="Open Sans" w:hAnsi="Open Sans" w:cs="Open Sans"/>
              </w:rPr>
              <w:t xml:space="preserve"> </w:t>
            </w:r>
            <w:r w:rsidR="00A1636A">
              <w:rPr>
                <w:rFonts w:ascii="Open Sans" w:eastAsia="Open Sans" w:hAnsi="Open Sans" w:cs="Open Sans"/>
              </w:rPr>
              <w:t>I</w:t>
            </w:r>
            <w:r>
              <w:rPr>
                <w:rFonts w:ascii="Open Sans" w:eastAsia="Open Sans" w:hAnsi="Open Sans" w:cs="Open Sans"/>
              </w:rPr>
              <w:t xml:space="preserve">nstead, it did help me </w:t>
            </w:r>
            <w:r w:rsidR="00DC1740">
              <w:rPr>
                <w:rFonts w:ascii="Open Sans" w:eastAsia="Open Sans" w:hAnsi="Open Sans" w:cs="Open Sans"/>
              </w:rPr>
              <w:t>become</w:t>
            </w:r>
            <w:r>
              <w:rPr>
                <w:rFonts w:ascii="Open Sans" w:eastAsia="Open Sans" w:hAnsi="Open Sans" w:cs="Open Sans"/>
              </w:rPr>
              <w:t xml:space="preserve"> one of those, “</w:t>
            </w:r>
            <w:r w:rsidRPr="00CD2699">
              <w:rPr>
                <w:rFonts w:ascii="Open Sans" w:eastAsia="Open Sans" w:hAnsi="Open Sans" w:cs="Open Sans"/>
                <w:i/>
                <w:iCs/>
              </w:rPr>
              <w:t>so</w:t>
            </w:r>
            <w:r w:rsidR="00DC1740">
              <w:rPr>
                <w:rFonts w:ascii="Open Sans" w:eastAsia="Open Sans" w:hAnsi="Open Sans" w:cs="Open Sans"/>
                <w:i/>
                <w:iCs/>
              </w:rPr>
              <w:t>,</w:t>
            </w:r>
            <w:r w:rsidRPr="00CD2699">
              <w:rPr>
                <w:rFonts w:ascii="Open Sans" w:eastAsia="Open Sans" w:hAnsi="Open Sans" w:cs="Open Sans"/>
                <w:i/>
                <w:iCs/>
              </w:rPr>
              <w:t xml:space="preserve"> now he helps others</w:t>
            </w:r>
            <w:r>
              <w:rPr>
                <w:rFonts w:ascii="Open Sans" w:eastAsia="Open Sans" w:hAnsi="Open Sans" w:cs="Open Sans"/>
              </w:rPr>
              <w:t>”</w:t>
            </w:r>
            <w:r w:rsidR="00E14522">
              <w:rPr>
                <w:rFonts w:ascii="Open Sans" w:eastAsia="Open Sans" w:hAnsi="Open Sans" w:cs="Open Sans"/>
              </w:rPr>
              <w:t xml:space="preserve"> kinds of people</w:t>
            </w:r>
            <w:r w:rsidR="00441590">
              <w:rPr>
                <w:rFonts w:ascii="Open Sans" w:eastAsia="Open Sans" w:hAnsi="Open Sans" w:cs="Open Sans"/>
              </w:rPr>
              <w:t>?</w:t>
            </w:r>
            <w:r w:rsidR="00E14522">
              <w:rPr>
                <w:rFonts w:ascii="Open Sans" w:eastAsia="Open Sans" w:hAnsi="Open Sans" w:cs="Open Sans"/>
              </w:rPr>
              <w:t xml:space="preserve"> </w:t>
            </w:r>
            <w:r w:rsidR="00441590">
              <w:rPr>
                <w:rFonts w:ascii="Open Sans" w:eastAsia="Open Sans" w:hAnsi="Open Sans" w:cs="Open Sans"/>
              </w:rPr>
              <w:t>All jokes aside, I’m proud of what I did, and used</w:t>
            </w:r>
            <w:r w:rsidR="004B3045">
              <w:rPr>
                <w:rFonts w:ascii="Open Sans" w:eastAsia="Open Sans" w:hAnsi="Open Sans" w:cs="Open Sans"/>
              </w:rPr>
              <w:t xml:space="preserve"> my brand to </w:t>
            </w:r>
            <w:r w:rsidR="00A1636A">
              <w:rPr>
                <w:rFonts w:ascii="Open Sans" w:eastAsia="Open Sans" w:hAnsi="Open Sans" w:cs="Open Sans"/>
              </w:rPr>
              <w:t>consult and v</w:t>
            </w:r>
            <w:r w:rsidR="00E73664">
              <w:rPr>
                <w:rFonts w:ascii="Open Sans" w:eastAsia="Open Sans" w:hAnsi="Open Sans" w:cs="Open Sans"/>
              </w:rPr>
              <w:t xml:space="preserve">olunteer </w:t>
            </w:r>
            <w:r w:rsidR="00A1636A">
              <w:rPr>
                <w:rFonts w:ascii="Open Sans" w:eastAsia="Open Sans" w:hAnsi="Open Sans" w:cs="Open Sans"/>
              </w:rPr>
              <w:t xml:space="preserve">a large amount of </w:t>
            </w:r>
            <w:r w:rsidR="00E73664">
              <w:rPr>
                <w:rFonts w:ascii="Open Sans" w:eastAsia="Open Sans" w:hAnsi="Open Sans" w:cs="Open Sans"/>
              </w:rPr>
              <w:t xml:space="preserve">work </w:t>
            </w:r>
            <w:r>
              <w:rPr>
                <w:rFonts w:ascii="Open Sans" w:eastAsia="Open Sans" w:hAnsi="Open Sans" w:cs="Open Sans"/>
              </w:rPr>
              <w:t>and dollars in</w:t>
            </w:r>
            <w:r w:rsidR="00A1636A">
              <w:rPr>
                <w:rFonts w:ascii="Open Sans" w:eastAsia="Open Sans" w:hAnsi="Open Sans" w:cs="Open Sans"/>
              </w:rPr>
              <w:t xml:space="preserve">to </w:t>
            </w:r>
            <w:r w:rsidR="00E73664">
              <w:rPr>
                <w:rFonts w:ascii="Open Sans" w:eastAsia="Open Sans" w:hAnsi="Open Sans" w:cs="Open Sans"/>
              </w:rPr>
              <w:t>business</w:t>
            </w:r>
            <w:r w:rsidR="007B09ED">
              <w:rPr>
                <w:rFonts w:ascii="Open Sans" w:eastAsia="Open Sans" w:hAnsi="Open Sans" w:cs="Open Sans"/>
              </w:rPr>
              <w:t>es</w:t>
            </w:r>
            <w:r w:rsidR="00E73664">
              <w:rPr>
                <w:rFonts w:ascii="Open Sans" w:eastAsia="Open Sans" w:hAnsi="Open Sans" w:cs="Open Sans"/>
              </w:rPr>
              <w:t xml:space="preserve"> and individuals</w:t>
            </w:r>
            <w:r w:rsidR="00A1636A">
              <w:rPr>
                <w:rFonts w:ascii="Open Sans" w:eastAsia="Open Sans" w:hAnsi="Open Sans" w:cs="Open Sans"/>
              </w:rPr>
              <w:t xml:space="preserve"> for the first time in my career</w:t>
            </w:r>
            <w:r w:rsidR="00DD6C18">
              <w:rPr>
                <w:rFonts w:ascii="Open Sans" w:eastAsia="Open Sans" w:hAnsi="Open Sans" w:cs="Open Sans"/>
              </w:rPr>
              <w:t>. W</w:t>
            </w:r>
            <w:r w:rsidR="00441590">
              <w:rPr>
                <w:rFonts w:ascii="Open Sans" w:eastAsia="Open Sans" w:hAnsi="Open Sans" w:cs="Open Sans"/>
              </w:rPr>
              <w:t xml:space="preserve">hat came out of that was a </w:t>
            </w:r>
            <w:r w:rsidR="00714E01">
              <w:rPr>
                <w:rFonts w:ascii="Open Sans" w:eastAsia="Open Sans" w:hAnsi="Open Sans" w:cs="Open Sans"/>
              </w:rPr>
              <w:t xml:space="preserve">few overlapping projects </w:t>
            </w:r>
            <w:r w:rsidR="00DF5C7A">
              <w:rPr>
                <w:rFonts w:ascii="Open Sans" w:eastAsia="Open Sans" w:hAnsi="Open Sans" w:cs="Open Sans"/>
              </w:rPr>
              <w:t xml:space="preserve">I </w:t>
            </w:r>
            <w:r w:rsidR="00BA5C16">
              <w:rPr>
                <w:rFonts w:ascii="Open Sans" w:eastAsia="Open Sans" w:hAnsi="Open Sans" w:cs="Open Sans"/>
              </w:rPr>
              <w:t>hoped you could take a quick moment to recognize</w:t>
            </w:r>
            <w:r w:rsidR="002B056F">
              <w:rPr>
                <w:rFonts w:ascii="Open Sans" w:eastAsia="Open Sans" w:hAnsi="Open Sans" w:cs="Open Sans"/>
              </w:rPr>
              <w:t xml:space="preserve"> </w:t>
            </w:r>
            <w:r w:rsidR="00714E01">
              <w:rPr>
                <w:rFonts w:ascii="Open Sans" w:eastAsia="Open Sans" w:hAnsi="Open Sans" w:cs="Open Sans"/>
              </w:rPr>
              <w:t>before diving into the rest of my employment history.</w:t>
            </w:r>
          </w:p>
          <w:p w14:paraId="53D9DDB1" w14:textId="77777777" w:rsidR="00DC1740" w:rsidRDefault="00DC1740" w:rsidP="00714E01">
            <w:pPr>
              <w:jc w:val="both"/>
              <w:rPr>
                <w:rFonts w:ascii="Open Sans" w:eastAsia="Open Sans" w:hAnsi="Open Sans" w:cs="Open Sans"/>
              </w:rPr>
            </w:pPr>
          </w:p>
          <w:p w14:paraId="0F479A03" w14:textId="438886A4" w:rsidR="00DC1740" w:rsidRPr="006A4521" w:rsidRDefault="00D831B7" w:rsidP="00DC1740">
            <w:pPr>
              <w:pStyle w:val="Heading6"/>
              <w:rPr>
                <w:rFonts w:ascii="Open Sans" w:eastAsia="Open Sans" w:hAnsi="Open Sans" w:cs="Open Sans"/>
                <w:b/>
                <w:bCs/>
              </w:rPr>
            </w:pPr>
            <w:r>
              <w:rPr>
                <w:rFonts w:eastAsia="Open Sans"/>
                <w:b/>
                <w:bCs/>
              </w:rPr>
              <w:t>JSopX.com</w:t>
            </w:r>
            <w:r w:rsidR="00DC1740">
              <w:rPr>
                <w:rFonts w:eastAsia="Open Sans"/>
                <w:b/>
                <w:bCs/>
              </w:rPr>
              <w:t xml:space="preserve"> </w:t>
            </w:r>
            <w:r w:rsidR="00DC1740" w:rsidRPr="006A4521">
              <w:rPr>
                <w:rFonts w:eastAsia="Open Sans"/>
                <w:b/>
                <w:bCs/>
              </w:rPr>
              <w:t xml:space="preserve">| Middleboro, MA | Solution Architect, Lead Sr. Web </w:t>
            </w:r>
            <w:r w:rsidR="00DC1740">
              <w:rPr>
                <w:rFonts w:eastAsia="Open Sans"/>
                <w:b/>
                <w:bCs/>
              </w:rPr>
              <w:t>Multi-Platform</w:t>
            </w:r>
            <w:r w:rsidR="00DC1740" w:rsidRPr="006A4521">
              <w:rPr>
                <w:rFonts w:eastAsia="Open Sans"/>
                <w:b/>
                <w:bCs/>
              </w:rPr>
              <w:t xml:space="preserve"> Developer </w:t>
            </w:r>
          </w:p>
          <w:p w14:paraId="48EC0B74" w14:textId="77777777" w:rsidR="00DC1740" w:rsidRDefault="00DC1740" w:rsidP="00DC1740">
            <w:pPr>
              <w:rPr>
                <w:rFonts w:ascii="Open Sans" w:eastAsia="Open Sans" w:hAnsi="Open Sans" w:cs="Open Sans"/>
              </w:rPr>
            </w:pPr>
          </w:p>
          <w:p w14:paraId="00532AF4" w14:textId="13799DCD" w:rsidR="00DC1740" w:rsidRPr="00B00DB3" w:rsidRDefault="00DD6C18" w:rsidP="00DC1740">
            <w:pPr>
              <w:rPr>
                <w:rFonts w:ascii="Open Sans" w:eastAsia="Open Sans" w:hAnsi="Open Sans" w:cs="Open Sans"/>
              </w:rPr>
            </w:pPr>
            <w:r>
              <w:rPr>
                <w:rFonts w:ascii="Open Sans" w:eastAsia="Open Sans" w:hAnsi="Open Sans" w:cs="Open Sans"/>
              </w:rPr>
              <w:t>Knowing I had to get back to working by Summer of 2025, I wasn’t sure if I was going to pull this off in time</w:t>
            </w:r>
            <w:r w:rsidR="00F9779E">
              <w:rPr>
                <w:rFonts w:ascii="Open Sans" w:eastAsia="Open Sans" w:hAnsi="Open Sans" w:cs="Open Sans"/>
              </w:rPr>
              <w:t>, and glad that I did</w:t>
            </w:r>
            <w:r>
              <w:rPr>
                <w:rFonts w:ascii="Open Sans" w:eastAsia="Open Sans" w:hAnsi="Open Sans" w:cs="Open Sans"/>
              </w:rPr>
              <w:t xml:space="preserve">. </w:t>
            </w:r>
            <w:r w:rsidR="00DC1740" w:rsidRPr="00B00DB3">
              <w:rPr>
                <w:rFonts w:ascii="Open Sans" w:eastAsia="Open Sans" w:hAnsi="Open Sans" w:cs="Open Sans"/>
              </w:rPr>
              <w:t xml:space="preserve">Over the past </w:t>
            </w:r>
            <w:r w:rsidR="009112B5">
              <w:rPr>
                <w:rFonts w:ascii="Open Sans" w:eastAsia="Open Sans" w:hAnsi="Open Sans" w:cs="Open Sans"/>
              </w:rPr>
              <w:t>9</w:t>
            </w:r>
            <w:r w:rsidR="00DC1740" w:rsidRPr="00B00DB3">
              <w:rPr>
                <w:rFonts w:ascii="Open Sans" w:eastAsia="Open Sans" w:hAnsi="Open Sans" w:cs="Open Sans"/>
              </w:rPr>
              <w:t xml:space="preserve"> months, I’ve devoted myself to creating </w:t>
            </w:r>
            <w:r w:rsidR="00000D6A">
              <w:rPr>
                <w:rFonts w:ascii="Open Sans" w:eastAsia="Open Sans" w:hAnsi="Open Sans" w:cs="Open Sans"/>
              </w:rPr>
              <w:t>the</w:t>
            </w:r>
            <w:r w:rsidR="00DC1740" w:rsidRPr="00B00DB3">
              <w:rPr>
                <w:rFonts w:ascii="Open Sans" w:eastAsia="Open Sans" w:hAnsi="Open Sans" w:cs="Open Sans"/>
              </w:rPr>
              <w:t xml:space="preserve"> </w:t>
            </w:r>
            <w:proofErr w:type="spellStart"/>
            <w:r w:rsidR="00DC1740" w:rsidRPr="00B00DB3">
              <w:rPr>
                <w:rFonts w:ascii="Open Sans" w:eastAsia="Open Sans" w:hAnsi="Open Sans" w:cs="Open Sans"/>
              </w:rPr>
              <w:t>JSopX</w:t>
            </w:r>
            <w:proofErr w:type="spellEnd"/>
            <w:r w:rsidR="00DC1740" w:rsidRPr="00B00DB3">
              <w:rPr>
                <w:rFonts w:ascii="Open Sans" w:eastAsia="Open Sans" w:hAnsi="Open Sans" w:cs="Open Sans"/>
              </w:rPr>
              <w:t xml:space="preserve">™ Open Project </w:t>
            </w:r>
            <w:proofErr w:type="spellStart"/>
            <w:r w:rsidR="00DC1740" w:rsidRPr="00B00DB3">
              <w:rPr>
                <w:rFonts w:ascii="Open Sans" w:eastAsia="Open Sans" w:hAnsi="Open Sans" w:cs="Open Sans"/>
              </w:rPr>
              <w:t>EXperiences</w:t>
            </w:r>
            <w:proofErr w:type="spellEnd"/>
            <w:r w:rsidR="00DC1740" w:rsidRPr="00B00DB3">
              <w:rPr>
                <w:rFonts w:ascii="Open Sans" w:eastAsia="Open Sans" w:hAnsi="Open Sans" w:cs="Open Sans"/>
              </w:rPr>
              <w:t xml:space="preserve"> Collection, a comprehensive suite of over a dozen</w:t>
            </w:r>
            <w:r w:rsidR="00F80B7C">
              <w:rPr>
                <w:rFonts w:ascii="Open Sans" w:eastAsia="Open Sans" w:hAnsi="Open Sans" w:cs="Open Sans"/>
              </w:rPr>
              <w:t>, totally free, open source,</w:t>
            </w:r>
            <w:r w:rsidR="00DC1740" w:rsidRPr="00B00DB3">
              <w:rPr>
                <w:rFonts w:ascii="Open Sans" w:eastAsia="Open Sans" w:hAnsi="Open Sans" w:cs="Open Sans"/>
              </w:rPr>
              <w:t xml:space="preserve"> enterprise-level projects designed to empower developers with strategies for building secure, scalable, multi-platform applications. </w:t>
            </w:r>
          </w:p>
          <w:p w14:paraId="11A37A81" w14:textId="77777777" w:rsidR="00DC1740" w:rsidRPr="00B00DB3" w:rsidRDefault="00DC1740" w:rsidP="00DC1740">
            <w:pPr>
              <w:rPr>
                <w:rFonts w:ascii="Open Sans" w:eastAsia="Open Sans" w:hAnsi="Open Sans" w:cs="Open Sans"/>
              </w:rPr>
            </w:pPr>
          </w:p>
          <w:p w14:paraId="479F729E" w14:textId="70DE3312" w:rsidR="00DC1740" w:rsidRDefault="00DC1740" w:rsidP="00DC1740">
            <w:pPr>
              <w:rPr>
                <w:rFonts w:ascii="Open Sans" w:eastAsia="Open Sans" w:hAnsi="Open Sans" w:cs="Open Sans"/>
              </w:rPr>
            </w:pPr>
            <w:r w:rsidRPr="00B00DB3">
              <w:rPr>
                <w:rFonts w:ascii="Open Sans" w:eastAsia="Open Sans" w:hAnsi="Open Sans" w:cs="Open Sans"/>
              </w:rPr>
              <w:t xml:space="preserve">The </w:t>
            </w:r>
            <w:proofErr w:type="spellStart"/>
            <w:r w:rsidRPr="00B00DB3">
              <w:rPr>
                <w:rFonts w:ascii="Open Sans" w:eastAsia="Open Sans" w:hAnsi="Open Sans" w:cs="Open Sans"/>
              </w:rPr>
              <w:t>JSopX</w:t>
            </w:r>
            <w:proofErr w:type="spellEnd"/>
            <w:r w:rsidRPr="00B00DB3">
              <w:rPr>
                <w:rFonts w:ascii="Open Sans" w:eastAsia="Open Sans" w:hAnsi="Open Sans" w:cs="Open Sans"/>
              </w:rPr>
              <w:t>™ Collection exemplifies enterprise-grade solutions, integrating the latest client- and server-side technologies like ASP.NET Core, Angular, Node, React, Vue, Blazor, and .NET MAUI Hybrid. Every project in the collection is unified through</w:t>
            </w:r>
            <w:r w:rsidR="009112B5">
              <w:rPr>
                <w:rFonts w:ascii="Open Sans" w:eastAsia="Open Sans" w:hAnsi="Open Sans" w:cs="Open Sans"/>
              </w:rPr>
              <w:t xml:space="preserve"> a </w:t>
            </w:r>
            <w:r w:rsidR="00F80B7C">
              <w:rPr>
                <w:rFonts w:ascii="Open Sans" w:eastAsia="Open Sans" w:hAnsi="Open Sans" w:cs="Open Sans"/>
              </w:rPr>
              <w:t>strict set of development standards,</w:t>
            </w:r>
            <w:r w:rsidRPr="00B00DB3">
              <w:rPr>
                <w:rFonts w:ascii="Open Sans" w:eastAsia="Open Sans" w:hAnsi="Open Sans" w:cs="Open Sans"/>
              </w:rPr>
              <w:t xml:space="preserve"> a single Web API and shared resources, providing developers at any level a clear path to building robust applications that can scale seamlessly and securely.</w:t>
            </w:r>
            <w:r w:rsidR="00DD6C18">
              <w:rPr>
                <w:rFonts w:ascii="Open Sans" w:eastAsia="Open Sans" w:hAnsi="Open Sans" w:cs="Open Sans"/>
              </w:rPr>
              <w:t xml:space="preserve"> </w:t>
            </w:r>
          </w:p>
          <w:bookmarkEnd w:id="6"/>
          <w:p w14:paraId="327853DC" w14:textId="77777777" w:rsidR="00714E01" w:rsidRDefault="00714E01" w:rsidP="00DF0EC9">
            <w:pPr>
              <w:rPr>
                <w:rFonts w:ascii="Open Sans" w:eastAsia="Open Sans" w:hAnsi="Open Sans" w:cs="Open Sans"/>
              </w:rPr>
            </w:pPr>
          </w:p>
          <w:p w14:paraId="29C7BDF5" w14:textId="603C9B56" w:rsidR="00F87D53" w:rsidRPr="006A4521" w:rsidRDefault="00F87D53" w:rsidP="00F87D53">
            <w:pPr>
              <w:pStyle w:val="Heading6"/>
              <w:rPr>
                <w:rFonts w:ascii="Open Sans" w:eastAsia="Open Sans" w:hAnsi="Open Sans" w:cs="Open Sans"/>
                <w:b/>
                <w:bCs/>
              </w:rPr>
            </w:pPr>
            <w:r>
              <w:rPr>
                <w:rFonts w:eastAsia="Open Sans"/>
                <w:b/>
                <w:bCs/>
              </w:rPr>
              <w:t>jSilvestri.com BETA v 202</w:t>
            </w:r>
            <w:r w:rsidR="00A1636A">
              <w:rPr>
                <w:rFonts w:eastAsia="Open Sans"/>
                <w:b/>
                <w:bCs/>
              </w:rPr>
              <w:t>5</w:t>
            </w:r>
            <w:r w:rsidRPr="006A4521">
              <w:rPr>
                <w:rFonts w:eastAsia="Open Sans"/>
                <w:b/>
                <w:bCs/>
              </w:rPr>
              <w:t xml:space="preserve"> | Middleboro, MA | Solution Architect, Lead Sr. Web </w:t>
            </w:r>
            <w:r w:rsidR="00144A52">
              <w:rPr>
                <w:rFonts w:eastAsia="Open Sans"/>
                <w:b/>
                <w:bCs/>
              </w:rPr>
              <w:t>Multi-Platform</w:t>
            </w:r>
            <w:r w:rsidRPr="006A4521">
              <w:rPr>
                <w:rFonts w:eastAsia="Open Sans"/>
                <w:b/>
                <w:bCs/>
              </w:rPr>
              <w:t xml:space="preserve"> Developer </w:t>
            </w:r>
          </w:p>
          <w:p w14:paraId="6ED984C7" w14:textId="77777777" w:rsidR="00F87D53" w:rsidRDefault="00F87D53" w:rsidP="00DF0EC9">
            <w:pPr>
              <w:rPr>
                <w:rFonts w:ascii="Open Sans" w:eastAsia="Open Sans" w:hAnsi="Open Sans" w:cs="Open Sans"/>
              </w:rPr>
            </w:pPr>
          </w:p>
          <w:p w14:paraId="1AE6FCF2" w14:textId="1CB0587B" w:rsidR="00EE0672" w:rsidRDefault="00F87D53" w:rsidP="00F80B7C">
            <w:pPr>
              <w:rPr>
                <w:rFonts w:ascii="Open Sans" w:eastAsia="Open Sans" w:hAnsi="Open Sans" w:cs="Open Sans"/>
              </w:rPr>
            </w:pPr>
            <w:bookmarkStart w:id="7" w:name="_Hlk167748620"/>
            <w:r>
              <w:rPr>
                <w:rFonts w:ascii="Open Sans" w:eastAsia="Open Sans" w:hAnsi="Open Sans" w:cs="Open Sans"/>
              </w:rPr>
              <w:t>Sole</w:t>
            </w:r>
            <w:r w:rsidR="006F129E" w:rsidRPr="006F129E">
              <w:rPr>
                <w:rFonts w:ascii="Open Sans" w:eastAsia="Open Sans" w:hAnsi="Open Sans" w:cs="Open Sans"/>
              </w:rPr>
              <w:t xml:space="preserve"> develope</w:t>
            </w:r>
            <w:r>
              <w:rPr>
                <w:rFonts w:ascii="Open Sans" w:eastAsia="Open Sans" w:hAnsi="Open Sans" w:cs="Open Sans"/>
              </w:rPr>
              <w:t>r</w:t>
            </w:r>
            <w:r w:rsidR="006F129E" w:rsidRPr="006F129E">
              <w:rPr>
                <w:rFonts w:ascii="Open Sans" w:eastAsia="Open Sans" w:hAnsi="Open Sans" w:cs="Open Sans"/>
              </w:rPr>
              <w:t xml:space="preserve"> of JSILVESTRI.COM BETA</w:t>
            </w:r>
            <w:r w:rsidR="00A1636A">
              <w:rPr>
                <w:rFonts w:ascii="Open Sans" w:eastAsia="Open Sans" w:hAnsi="Open Sans" w:cs="Open Sans"/>
              </w:rPr>
              <w:t xml:space="preserve"> &amp; ALPHA</w:t>
            </w:r>
            <w:r w:rsidR="006F129E" w:rsidRPr="006F129E">
              <w:rPr>
                <w:rFonts w:ascii="Open Sans" w:eastAsia="Open Sans" w:hAnsi="Open Sans" w:cs="Open Sans"/>
              </w:rPr>
              <w:t xml:space="preserve"> v </w:t>
            </w:r>
            <w:r w:rsidR="00A1636A">
              <w:rPr>
                <w:rFonts w:ascii="Open Sans" w:eastAsia="Open Sans" w:hAnsi="Open Sans" w:cs="Open Sans"/>
              </w:rPr>
              <w:t xml:space="preserve">2024, BETA v </w:t>
            </w:r>
            <w:r w:rsidR="006F129E" w:rsidRPr="006F129E">
              <w:rPr>
                <w:rFonts w:ascii="Open Sans" w:eastAsia="Open Sans" w:hAnsi="Open Sans" w:cs="Open Sans"/>
              </w:rPr>
              <w:t>202</w:t>
            </w:r>
            <w:r w:rsidR="00A1636A">
              <w:rPr>
                <w:rFonts w:ascii="Open Sans" w:eastAsia="Open Sans" w:hAnsi="Open Sans" w:cs="Open Sans"/>
              </w:rPr>
              <w:t>5</w:t>
            </w:r>
            <w:r w:rsidR="006F129E" w:rsidRPr="006F129E">
              <w:rPr>
                <w:rFonts w:ascii="Open Sans" w:eastAsia="Open Sans" w:hAnsi="Open Sans" w:cs="Open Sans"/>
              </w:rPr>
              <w:t xml:space="preserve"> in Middleboro, MA, </w:t>
            </w:r>
            <w:r>
              <w:rPr>
                <w:rFonts w:ascii="Open Sans" w:eastAsia="Open Sans" w:hAnsi="Open Sans" w:cs="Open Sans"/>
              </w:rPr>
              <w:t xml:space="preserve">under my traditional title, </w:t>
            </w:r>
            <w:r w:rsidR="006F129E" w:rsidRPr="006F129E">
              <w:rPr>
                <w:rFonts w:ascii="Open Sans" w:eastAsia="Open Sans" w:hAnsi="Open Sans" w:cs="Open Sans"/>
              </w:rPr>
              <w:t>as</w:t>
            </w:r>
            <w:r w:rsidR="00A1636A">
              <w:rPr>
                <w:rFonts w:ascii="Open Sans" w:eastAsia="Open Sans" w:hAnsi="Open Sans" w:cs="Open Sans"/>
              </w:rPr>
              <w:t xml:space="preserve"> </w:t>
            </w:r>
            <w:r w:rsidR="00A1636A" w:rsidRPr="006F129E">
              <w:rPr>
                <w:rFonts w:ascii="Open Sans" w:eastAsia="Open Sans" w:hAnsi="Open Sans" w:cs="Open Sans"/>
              </w:rPr>
              <w:t>Solution Architect</w:t>
            </w:r>
            <w:r w:rsidR="00A1636A">
              <w:rPr>
                <w:rFonts w:ascii="Open Sans" w:eastAsia="Open Sans" w:hAnsi="Open Sans" w:cs="Open Sans"/>
              </w:rPr>
              <w:t>,</w:t>
            </w:r>
            <w:r w:rsidR="006F129E" w:rsidRPr="006F129E">
              <w:rPr>
                <w:rFonts w:ascii="Open Sans" w:eastAsia="Open Sans" w:hAnsi="Open Sans" w:cs="Open Sans"/>
              </w:rPr>
              <w:t xml:space="preserve"> Lead Sr. </w:t>
            </w:r>
            <w:r w:rsidR="00A1636A">
              <w:rPr>
                <w:rFonts w:ascii="Open Sans" w:eastAsia="Open Sans" w:hAnsi="Open Sans" w:cs="Open Sans"/>
              </w:rPr>
              <w:t>Multi-Platform</w:t>
            </w:r>
            <w:r w:rsidR="006F129E" w:rsidRPr="006F129E">
              <w:rPr>
                <w:rFonts w:ascii="Open Sans" w:eastAsia="Open Sans" w:hAnsi="Open Sans" w:cs="Open Sans"/>
              </w:rPr>
              <w:t xml:space="preserve"> </w:t>
            </w:r>
            <w:r w:rsidR="00144A52">
              <w:rPr>
                <w:rFonts w:ascii="Open Sans" w:eastAsia="Open Sans" w:hAnsi="Open Sans" w:cs="Open Sans"/>
              </w:rPr>
              <w:t>Developer</w:t>
            </w:r>
            <w:r w:rsidR="006F129E" w:rsidRPr="006F129E">
              <w:rPr>
                <w:rFonts w:ascii="Open Sans" w:eastAsia="Open Sans" w:hAnsi="Open Sans" w:cs="Open Sans"/>
              </w:rPr>
              <w:t>. Actively engaged in ongoing development, check-ins, and deployments of mobile</w:t>
            </w:r>
            <w:r w:rsidR="00A1636A">
              <w:rPr>
                <w:rFonts w:ascii="Open Sans" w:eastAsia="Open Sans" w:hAnsi="Open Sans" w:cs="Open Sans"/>
              </w:rPr>
              <w:t>, desktop</w:t>
            </w:r>
            <w:r w:rsidR="006F129E" w:rsidRPr="006F129E">
              <w:rPr>
                <w:rFonts w:ascii="Open Sans" w:eastAsia="Open Sans" w:hAnsi="Open Sans" w:cs="Open Sans"/>
              </w:rPr>
              <w:t xml:space="preserve"> and web applications using Azure Cloud, HTML5, CSS3, Asp.NET Core</w:t>
            </w:r>
            <w:r w:rsidR="006F129E">
              <w:rPr>
                <w:rFonts w:ascii="Open Sans" w:eastAsia="Open Sans" w:hAnsi="Open Sans" w:cs="Open Sans"/>
              </w:rPr>
              <w:t xml:space="preserve"> 6.1.208</w:t>
            </w:r>
            <w:r w:rsidR="006F129E" w:rsidRPr="006F129E">
              <w:rPr>
                <w:rFonts w:ascii="Open Sans" w:eastAsia="Open Sans" w:hAnsi="Open Sans" w:cs="Open Sans"/>
              </w:rPr>
              <w:t>,</w:t>
            </w:r>
            <w:r w:rsidR="006A4521">
              <w:rPr>
                <w:rFonts w:ascii="Open Sans" w:eastAsia="Open Sans" w:hAnsi="Open Sans" w:cs="Open Sans"/>
              </w:rPr>
              <w:t xml:space="preserve"> 7 &amp; 8,</w:t>
            </w:r>
            <w:r w:rsidR="006F129E" w:rsidRPr="006F129E">
              <w:rPr>
                <w:rFonts w:ascii="Open Sans" w:eastAsia="Open Sans" w:hAnsi="Open Sans" w:cs="Open Sans"/>
              </w:rPr>
              <w:t xml:space="preserve"> MVC, jQuery, JavaScript, Bootstrap, Entity Framework, SQL Server, Web Services, Web API &amp; JSON</w:t>
            </w:r>
            <w:r w:rsidR="00E859B4">
              <w:rPr>
                <w:rFonts w:ascii="Open Sans" w:eastAsia="Open Sans" w:hAnsi="Open Sans" w:cs="Open Sans"/>
              </w:rPr>
              <w:t xml:space="preserve">, with the focus </w:t>
            </w:r>
            <w:r w:rsidR="006F129E" w:rsidRPr="006F129E">
              <w:rPr>
                <w:rFonts w:ascii="Open Sans" w:eastAsia="Open Sans" w:hAnsi="Open Sans" w:cs="Open Sans"/>
              </w:rPr>
              <w:t xml:space="preserve">on </w:t>
            </w:r>
            <w:r w:rsidR="00E859B4">
              <w:rPr>
                <w:rFonts w:ascii="Open Sans" w:eastAsia="Open Sans" w:hAnsi="Open Sans" w:cs="Open Sans"/>
              </w:rPr>
              <w:t>maintaining</w:t>
            </w:r>
            <w:r w:rsidR="006F129E" w:rsidRPr="006F129E">
              <w:rPr>
                <w:rFonts w:ascii="Open Sans" w:eastAsia="Open Sans" w:hAnsi="Open Sans" w:cs="Open Sans"/>
              </w:rPr>
              <w:t xml:space="preserve"> a user-friendly platform for recruiters, talent acquisition specialists, </w:t>
            </w:r>
            <w:r w:rsidR="006F129E" w:rsidRPr="006F129E">
              <w:rPr>
                <w:rFonts w:ascii="Open Sans" w:eastAsia="Open Sans" w:hAnsi="Open Sans" w:cs="Open Sans"/>
              </w:rPr>
              <w:lastRenderedPageBreak/>
              <w:t>and potential employers</w:t>
            </w:r>
            <w:r>
              <w:rPr>
                <w:rFonts w:ascii="Open Sans" w:eastAsia="Open Sans" w:hAnsi="Open Sans" w:cs="Open Sans"/>
              </w:rPr>
              <w:t xml:space="preserve"> to better reach me</w:t>
            </w:r>
            <w:r w:rsidR="00144A52">
              <w:rPr>
                <w:rFonts w:ascii="Open Sans" w:eastAsia="Open Sans" w:hAnsi="Open Sans" w:cs="Open Sans"/>
              </w:rPr>
              <w:t>,</w:t>
            </w:r>
            <w:r>
              <w:rPr>
                <w:rFonts w:ascii="Open Sans" w:eastAsia="Open Sans" w:hAnsi="Open Sans" w:cs="Open Sans"/>
              </w:rPr>
              <w:t xml:space="preserve"> over potential</w:t>
            </w:r>
            <w:r w:rsidR="00144A52">
              <w:rPr>
                <w:rFonts w:ascii="Open Sans" w:eastAsia="Open Sans" w:hAnsi="Open Sans" w:cs="Open Sans"/>
              </w:rPr>
              <w:t xml:space="preserve"> clients</w:t>
            </w:r>
            <w:r w:rsidR="00CD2699">
              <w:rPr>
                <w:rFonts w:ascii="Open Sans" w:eastAsia="Open Sans" w:hAnsi="Open Sans" w:cs="Open Sans"/>
              </w:rPr>
              <w:t xml:space="preserve"> </w:t>
            </w:r>
            <w:r w:rsidR="00E859B4">
              <w:rPr>
                <w:rFonts w:ascii="Open Sans" w:eastAsia="Open Sans" w:hAnsi="Open Sans" w:cs="Open Sans"/>
              </w:rPr>
              <w:t>(which is currently not the focus)</w:t>
            </w:r>
            <w:r w:rsidR="006F129E" w:rsidRPr="006F129E">
              <w:rPr>
                <w:rFonts w:ascii="Open Sans" w:eastAsia="Open Sans" w:hAnsi="Open Sans" w:cs="Open Sans"/>
              </w:rPr>
              <w:t>.</w:t>
            </w:r>
            <w:bookmarkStart w:id="8" w:name="_Hlk187287133"/>
            <w:bookmarkEnd w:id="7"/>
          </w:p>
          <w:bookmarkEnd w:id="8"/>
          <w:p w14:paraId="09A240F5" w14:textId="77777777" w:rsidR="00B00DB3" w:rsidRDefault="00B00DB3" w:rsidP="00B00DB3">
            <w:pPr>
              <w:rPr>
                <w:rFonts w:ascii="Open Sans" w:eastAsia="Open Sans" w:hAnsi="Open Sans" w:cs="Open Sans"/>
              </w:rPr>
            </w:pPr>
          </w:p>
          <w:p w14:paraId="30FB473F" w14:textId="60F5F802" w:rsidR="006F129E" w:rsidRPr="006A4521" w:rsidRDefault="006F129E" w:rsidP="006A4521">
            <w:pPr>
              <w:pStyle w:val="Heading6"/>
              <w:rPr>
                <w:rFonts w:ascii="Open Sans" w:eastAsia="Open Sans" w:hAnsi="Open Sans" w:cs="Open Sans"/>
                <w:b/>
                <w:bCs/>
              </w:rPr>
            </w:pPr>
            <w:r w:rsidRPr="006A4521">
              <w:rPr>
                <w:rFonts w:eastAsia="Open Sans"/>
                <w:b/>
                <w:bCs/>
              </w:rPr>
              <w:t xml:space="preserve">DEAL HOPPER™ | Middleboro, MA | Solution Architect, Lead Sr. Web Software Engineer &amp; Full-Stack .NET Developer </w:t>
            </w:r>
          </w:p>
          <w:p w14:paraId="08ACB312" w14:textId="77777777" w:rsidR="006F129E" w:rsidRDefault="006F129E" w:rsidP="006F129E">
            <w:pPr>
              <w:rPr>
                <w:rFonts w:ascii="Open Sans" w:eastAsia="Open Sans" w:hAnsi="Open Sans" w:cs="Open Sans"/>
              </w:rPr>
            </w:pPr>
          </w:p>
          <w:p w14:paraId="69E8F092" w14:textId="0A93E58C" w:rsidR="006F129E" w:rsidRDefault="006F129E" w:rsidP="00DF0EC9">
            <w:pPr>
              <w:rPr>
                <w:rFonts w:ascii="Open Sans" w:eastAsia="Open Sans" w:hAnsi="Open Sans" w:cs="Open Sans"/>
              </w:rPr>
            </w:pPr>
            <w:bookmarkStart w:id="9" w:name="_Hlk167748766"/>
            <w:r w:rsidRPr="006F129E">
              <w:rPr>
                <w:rFonts w:ascii="Open Sans" w:eastAsia="Open Sans" w:hAnsi="Open Sans" w:cs="Open Sans"/>
              </w:rPr>
              <w:t xml:space="preserve">Contributed as the Lead Sr. Web Software Engineer and Solution Architect for Deal Hopper™ in Middleboro, MA. Developed </w:t>
            </w:r>
            <w:r w:rsidR="00657B0C" w:rsidRPr="006F129E">
              <w:rPr>
                <w:rFonts w:ascii="Open Sans" w:eastAsia="Open Sans" w:hAnsi="Open Sans" w:cs="Open Sans"/>
              </w:rPr>
              <w:t>eCommerce</w:t>
            </w:r>
            <w:r w:rsidRPr="006F129E">
              <w:rPr>
                <w:rFonts w:ascii="Open Sans" w:eastAsia="Open Sans" w:hAnsi="Open Sans" w:cs="Open Sans"/>
              </w:rPr>
              <w:t xml:space="preserve"> Retail Arbitrage Mobile &amp; Web Application User Experience using Azure Cloud, HTML5, CSS3, Asp.NET Core 7, Blazor, Razor Pages, .NET MAUI</w:t>
            </w:r>
            <w:r w:rsidR="00D572A2">
              <w:rPr>
                <w:rFonts w:ascii="Open Sans" w:eastAsia="Open Sans" w:hAnsi="Open Sans" w:cs="Open Sans"/>
              </w:rPr>
              <w:t xml:space="preserve"> &amp; more</w:t>
            </w:r>
            <w:r w:rsidRPr="006F129E">
              <w:rPr>
                <w:rFonts w:ascii="Open Sans" w:eastAsia="Open Sans" w:hAnsi="Open Sans" w:cs="Open Sans"/>
              </w:rPr>
              <w:t>. Utilized graphic designer software for creative design and Advanced Open A.I. API for facial, audio, video &amp; text recognition &amp; manipulation.</w:t>
            </w:r>
          </w:p>
          <w:bookmarkEnd w:id="9"/>
          <w:p w14:paraId="55534829" w14:textId="77777777" w:rsidR="006F129E" w:rsidRDefault="006F129E" w:rsidP="00DF0EC9">
            <w:pPr>
              <w:rPr>
                <w:rFonts w:eastAsia="Open Sans"/>
              </w:rPr>
            </w:pPr>
          </w:p>
          <w:p w14:paraId="181E5ABD" w14:textId="57384190" w:rsidR="00BF1D8F" w:rsidRPr="006A4521" w:rsidRDefault="00BF1D8F" w:rsidP="006A4521">
            <w:pPr>
              <w:pStyle w:val="Heading6"/>
              <w:rPr>
                <w:rFonts w:ascii="Open Sans" w:eastAsia="Open Sans" w:hAnsi="Open Sans" w:cs="Open Sans"/>
                <w:b/>
                <w:bCs/>
              </w:rPr>
            </w:pPr>
            <w:r w:rsidRPr="006A4521">
              <w:rPr>
                <w:rFonts w:eastAsia="Open Sans"/>
                <w:b/>
                <w:bCs/>
              </w:rPr>
              <w:t xml:space="preserve">MICROSOFT AZURE | Redmond, WA | Solution Architect, Lead Sr. Web Software Engineer &amp; Full-Stack .NET Developer </w:t>
            </w:r>
          </w:p>
          <w:p w14:paraId="5F8BCAA4" w14:textId="77777777" w:rsidR="00BF1D8F" w:rsidRDefault="00BF1D8F" w:rsidP="00BF1D8F">
            <w:pPr>
              <w:rPr>
                <w:rFonts w:ascii="Open Sans" w:eastAsia="Open Sans" w:hAnsi="Open Sans" w:cs="Open Sans"/>
              </w:rPr>
            </w:pPr>
          </w:p>
          <w:p w14:paraId="7B37366C" w14:textId="3DC38642" w:rsidR="003062DB" w:rsidRDefault="00B671DA" w:rsidP="00855385">
            <w:pPr>
              <w:rPr>
                <w:rFonts w:ascii="Open Sans" w:eastAsia="Open Sans" w:hAnsi="Open Sans" w:cs="Open Sans"/>
              </w:rPr>
            </w:pPr>
            <w:bookmarkStart w:id="10" w:name="_Hlk167748831"/>
            <w:r w:rsidRPr="00B671DA">
              <w:rPr>
                <w:rFonts w:ascii="Open Sans" w:eastAsia="Open Sans" w:hAnsi="Open Sans" w:cs="Open Sans"/>
              </w:rPr>
              <w:t>Engaged with Microsoft Azure in Redmond, WA, serving as the Lead Sr. Web Software Engineer, Solution Architect &amp; Full-Stack .NET Developer. Acted as an unofficial small business Cloud services guinea pig, contributing over 1,200 hours to testing the latest in Cloud Computing services. Collaborated with Azure Billing and Development Teams on unconventional tasks, troubleshooting issues, and providing feedback to improve Azure services.</w:t>
            </w:r>
            <w:r w:rsidR="003062DB">
              <w:rPr>
                <w:rFonts w:ascii="Open Sans" w:eastAsia="Open Sans" w:hAnsi="Open Sans" w:cs="Open Sans"/>
              </w:rPr>
              <w:t xml:space="preserve"> </w:t>
            </w:r>
          </w:p>
          <w:bookmarkEnd w:id="10"/>
          <w:p w14:paraId="1A5464CD" w14:textId="77777777" w:rsidR="006A4521" w:rsidRDefault="006A4521" w:rsidP="00855385">
            <w:pPr>
              <w:rPr>
                <w:rFonts w:ascii="Open Sans" w:eastAsia="Open Sans" w:hAnsi="Open Sans" w:cs="Open Sans"/>
              </w:rPr>
            </w:pPr>
          </w:p>
          <w:p w14:paraId="01B32B79" w14:textId="747384EC" w:rsidR="006A4521" w:rsidRPr="006A4521" w:rsidRDefault="006A4521" w:rsidP="006A4521">
            <w:pPr>
              <w:pStyle w:val="Heading6"/>
              <w:rPr>
                <w:rFonts w:ascii="Open Sans" w:eastAsia="Open Sans" w:hAnsi="Open Sans" w:cs="Open Sans"/>
                <w:b/>
                <w:bCs/>
              </w:rPr>
            </w:pPr>
            <w:r>
              <w:rPr>
                <w:rFonts w:eastAsia="Open Sans"/>
                <w:b/>
                <w:bCs/>
              </w:rPr>
              <w:t xml:space="preserve">DOORDASH </w:t>
            </w:r>
            <w:r w:rsidRPr="006A4521">
              <w:rPr>
                <w:rFonts w:eastAsia="Open Sans"/>
                <w:b/>
                <w:bCs/>
              </w:rPr>
              <w:t xml:space="preserve">| San Francisco, </w:t>
            </w:r>
            <w:r>
              <w:rPr>
                <w:rFonts w:eastAsia="Open Sans"/>
                <w:b/>
                <w:bCs/>
              </w:rPr>
              <w:t>CA</w:t>
            </w:r>
            <w:r w:rsidRPr="006A4521">
              <w:rPr>
                <w:rFonts w:eastAsia="Open Sans"/>
                <w:b/>
                <w:bCs/>
              </w:rPr>
              <w:t xml:space="preserve"> | Solution Architect, Lead Sr. Web Software Engineer &amp; Full-Stack .NET Developer </w:t>
            </w:r>
          </w:p>
          <w:p w14:paraId="51975FFA" w14:textId="77777777" w:rsidR="006A4521" w:rsidRDefault="006A4521" w:rsidP="006A4521">
            <w:pPr>
              <w:rPr>
                <w:rFonts w:ascii="Open Sans" w:eastAsia="Open Sans" w:hAnsi="Open Sans" w:cs="Open Sans"/>
              </w:rPr>
            </w:pPr>
          </w:p>
          <w:p w14:paraId="3C46C2FD" w14:textId="4191D023" w:rsidR="006A4521" w:rsidRDefault="006A4521" w:rsidP="00855385">
            <w:pPr>
              <w:rPr>
                <w:rFonts w:ascii="Open Sans" w:eastAsia="Open Sans" w:hAnsi="Open Sans" w:cs="Open Sans"/>
              </w:rPr>
            </w:pPr>
            <w:bookmarkStart w:id="11" w:name="_Hlk167748916"/>
            <w:r w:rsidRPr="00B671DA">
              <w:rPr>
                <w:rFonts w:ascii="Open Sans" w:eastAsia="Open Sans" w:hAnsi="Open Sans" w:cs="Open Sans"/>
              </w:rPr>
              <w:t xml:space="preserve">Engaged with </w:t>
            </w:r>
            <w:r>
              <w:rPr>
                <w:rFonts w:ascii="Open Sans" w:eastAsia="Open Sans" w:hAnsi="Open Sans" w:cs="Open Sans"/>
              </w:rPr>
              <w:t>Door Dash</w:t>
            </w:r>
            <w:r w:rsidRPr="00B671DA">
              <w:rPr>
                <w:rFonts w:ascii="Open Sans" w:eastAsia="Open Sans" w:hAnsi="Open Sans" w:cs="Open Sans"/>
              </w:rPr>
              <w:t xml:space="preserve"> in </w:t>
            </w:r>
            <w:r>
              <w:rPr>
                <w:rFonts w:ascii="Open Sans" w:eastAsia="Open Sans" w:hAnsi="Open Sans" w:cs="Open Sans"/>
              </w:rPr>
              <w:t>San Francisco</w:t>
            </w:r>
            <w:r w:rsidRPr="00B671DA">
              <w:rPr>
                <w:rFonts w:ascii="Open Sans" w:eastAsia="Open Sans" w:hAnsi="Open Sans" w:cs="Open Sans"/>
              </w:rPr>
              <w:t xml:space="preserve">, </w:t>
            </w:r>
            <w:r w:rsidR="00AC0160">
              <w:rPr>
                <w:rFonts w:ascii="Open Sans" w:eastAsia="Open Sans" w:hAnsi="Open Sans" w:cs="Open Sans"/>
              </w:rPr>
              <w:t>C</w:t>
            </w:r>
            <w:r>
              <w:rPr>
                <w:rFonts w:ascii="Open Sans" w:eastAsia="Open Sans" w:hAnsi="Open Sans" w:cs="Open Sans"/>
              </w:rPr>
              <w:t>A</w:t>
            </w:r>
            <w:r w:rsidRPr="00B671DA">
              <w:rPr>
                <w:rFonts w:ascii="Open Sans" w:eastAsia="Open Sans" w:hAnsi="Open Sans" w:cs="Open Sans"/>
              </w:rPr>
              <w:t xml:space="preserve">, serving as the Lead Sr. Web Software Engineer, Solution Architect &amp; Full-Stack .NET Developer. </w:t>
            </w:r>
            <w:r>
              <w:rPr>
                <w:rFonts w:ascii="Open Sans" w:eastAsia="Open Sans" w:hAnsi="Open Sans" w:cs="Open Sans"/>
              </w:rPr>
              <w:t>Helped identify over 50 bugs with solutions to all, provided over a half dozen game changing ideas that would help Door Dash drivers</w:t>
            </w:r>
            <w:r w:rsidRPr="00B671DA">
              <w:rPr>
                <w:rFonts w:ascii="Open Sans" w:eastAsia="Open Sans" w:hAnsi="Open Sans" w:cs="Open Sans"/>
              </w:rPr>
              <w:t>.</w:t>
            </w:r>
            <w:r>
              <w:rPr>
                <w:rFonts w:ascii="Open Sans" w:eastAsia="Open Sans" w:hAnsi="Open Sans" w:cs="Open Sans"/>
              </w:rPr>
              <w:t xml:space="preserve"> </w:t>
            </w:r>
          </w:p>
          <w:p w14:paraId="26929D8F" w14:textId="77777777" w:rsidR="00512843" w:rsidRDefault="00512843" w:rsidP="00855385">
            <w:pPr>
              <w:rPr>
                <w:rFonts w:ascii="Open Sans" w:eastAsia="Open Sans" w:hAnsi="Open Sans" w:cs="Open Sans"/>
              </w:rPr>
            </w:pPr>
          </w:p>
          <w:p w14:paraId="31C60E4F" w14:textId="2A210DE9" w:rsidR="00512843" w:rsidRPr="006A4521" w:rsidRDefault="00512843" w:rsidP="00512843">
            <w:pPr>
              <w:pStyle w:val="Heading6"/>
              <w:rPr>
                <w:rFonts w:ascii="Open Sans" w:eastAsia="Open Sans" w:hAnsi="Open Sans" w:cs="Open Sans"/>
                <w:b/>
                <w:bCs/>
              </w:rPr>
            </w:pPr>
            <w:r>
              <w:rPr>
                <w:rFonts w:eastAsia="Open Sans"/>
                <w:b/>
                <w:bCs/>
              </w:rPr>
              <w:t>Other Projects</w:t>
            </w:r>
          </w:p>
          <w:p w14:paraId="3EF756B4" w14:textId="77777777" w:rsidR="00512843" w:rsidRDefault="00512843" w:rsidP="00512843">
            <w:pPr>
              <w:pBdr>
                <w:top w:val="nil"/>
                <w:left w:val="nil"/>
                <w:bottom w:val="nil"/>
                <w:right w:val="nil"/>
                <w:between w:val="nil"/>
              </w:pBdr>
              <w:rPr>
                <w:rFonts w:ascii="Open Sans" w:eastAsia="Open Sans" w:hAnsi="Open Sans" w:cs="Open Sans"/>
              </w:rPr>
            </w:pPr>
          </w:p>
          <w:p w14:paraId="7978757B" w14:textId="511F759E" w:rsidR="00512843" w:rsidRDefault="00512843" w:rsidP="00512843">
            <w:pPr>
              <w:pBdr>
                <w:top w:val="nil"/>
                <w:left w:val="nil"/>
                <w:bottom w:val="nil"/>
                <w:right w:val="nil"/>
                <w:between w:val="nil"/>
              </w:pBdr>
              <w:rPr>
                <w:rFonts w:ascii="Open Sans" w:eastAsia="Open Sans" w:hAnsi="Open Sans" w:cs="Open Sans"/>
              </w:rPr>
            </w:pPr>
            <w:r w:rsidRPr="004046F7">
              <w:rPr>
                <w:rFonts w:ascii="Open Sans" w:eastAsia="Open Sans" w:hAnsi="Open Sans" w:cs="Open Sans"/>
              </w:rPr>
              <w:t xml:space="preserve">Engaged in smaller-scale projects including a holiday web app campaign with Liberty Mutual &amp; Subaru, airtime video/special effects development with 21st Century/Fox Business News, website infrastructure optimization with MIT Sloan, assistance with infographics, SharePoint, and site development at Harvard Business School, served as Interim VP of Technology for </w:t>
            </w:r>
            <w:proofErr w:type="spellStart"/>
            <w:r w:rsidRPr="004046F7">
              <w:rPr>
                <w:rFonts w:ascii="Open Sans" w:eastAsia="Open Sans" w:hAnsi="Open Sans" w:cs="Open Sans"/>
              </w:rPr>
              <w:t>TransR</w:t>
            </w:r>
            <w:proofErr w:type="spellEnd"/>
            <w:r w:rsidRPr="004046F7">
              <w:rPr>
                <w:rFonts w:ascii="Open Sans" w:eastAsia="Open Sans" w:hAnsi="Open Sans" w:cs="Open Sans"/>
              </w:rPr>
              <w:t xml:space="preserve"> Corporation, and developed a Flash/XHTML website for AccuReg®.</w:t>
            </w:r>
            <w:bookmarkStart w:id="12" w:name="_In_Closing"/>
            <w:bookmarkEnd w:id="12"/>
          </w:p>
          <w:bookmarkEnd w:id="11"/>
          <w:p w14:paraId="6CFE400C" w14:textId="1760C3E6" w:rsidR="00000D7A" w:rsidRPr="00000D7A" w:rsidRDefault="00000D7A" w:rsidP="00000D7A">
            <w:pPr>
              <w:pStyle w:val="Heading4"/>
              <w:rPr>
                <w:rFonts w:eastAsia="Open Sans"/>
              </w:rPr>
            </w:pPr>
            <w:r>
              <w:rPr>
                <w:rFonts w:eastAsia="Open Sans"/>
              </w:rPr>
              <w:lastRenderedPageBreak/>
              <w:t>Work History</w:t>
            </w:r>
          </w:p>
          <w:p w14:paraId="35784CCD" w14:textId="77777777" w:rsidR="00075678" w:rsidRPr="007565E9" w:rsidRDefault="00855385" w:rsidP="00B22839">
            <w:pPr>
              <w:pStyle w:val="Heading5"/>
              <w:rPr>
                <w:rStyle w:val="Heading6Char"/>
              </w:rPr>
            </w:pPr>
            <w:bookmarkStart w:id="13" w:name="_xaaouzhnt2a" w:colFirst="0" w:colLast="0"/>
            <w:bookmarkStart w:id="14" w:name="_Red_Curve_Solutions,"/>
            <w:bookmarkStart w:id="15" w:name="_Hlk167749008"/>
            <w:bookmarkEnd w:id="13"/>
            <w:bookmarkEnd w:id="14"/>
            <w:r w:rsidRPr="00855385">
              <w:rPr>
                <w:rFonts w:eastAsia="Open Sans"/>
              </w:rPr>
              <w:t>RCS (RED CURVE SOLUTIONS, INC.)</w:t>
            </w:r>
            <w:bookmarkEnd w:id="15"/>
            <w:r w:rsidRPr="00855385">
              <w:rPr>
                <w:rFonts w:eastAsia="Open Sans"/>
              </w:rPr>
              <w:t xml:space="preserve"> | </w:t>
            </w:r>
            <w:r w:rsidRPr="007565E9">
              <w:rPr>
                <w:rStyle w:val="Heading6Char"/>
              </w:rPr>
              <w:t xml:space="preserve">Beverly, MA | Solution Architect, Lead Sr. Web Software Engineer </w:t>
            </w:r>
          </w:p>
          <w:p w14:paraId="6F9DC88B" w14:textId="13235CA2" w:rsidR="00075678" w:rsidRPr="00075678" w:rsidRDefault="00075678" w:rsidP="00B22839">
            <w:pPr>
              <w:pStyle w:val="Chapter"/>
              <w:rPr>
                <w:rFonts w:eastAsia="Open Sans"/>
              </w:rPr>
            </w:pPr>
            <w:r>
              <w:t>Full-Time</w:t>
            </w:r>
            <w:r w:rsidRPr="005C22E9">
              <w:t xml:space="preserve"> </w:t>
            </w:r>
            <w:r w:rsidRPr="005C22E9">
              <w:rPr>
                <w:rStyle w:val="Heading6Char"/>
                <w:rFonts w:cs="Times New Roman"/>
                <w:color w:val="63676C" w:themeColor="text1" w:themeTint="A6"/>
                <w:sz w:val="20"/>
                <w:szCs w:val="17"/>
              </w:rPr>
              <w:t>|</w:t>
            </w:r>
            <w:r w:rsidR="00855385" w:rsidRPr="00855385">
              <w:rPr>
                <w:rFonts w:eastAsia="Open Sans"/>
              </w:rPr>
              <w:t xml:space="preserve"> JUN 2018 - FEB 2021</w:t>
            </w:r>
          </w:p>
          <w:p w14:paraId="11433959" w14:textId="49DA252F" w:rsidR="00855385" w:rsidRDefault="00855385" w:rsidP="00855385">
            <w:pPr>
              <w:pBdr>
                <w:top w:val="nil"/>
                <w:left w:val="nil"/>
                <w:bottom w:val="nil"/>
                <w:right w:val="nil"/>
                <w:between w:val="nil"/>
              </w:pBdr>
              <w:spacing w:after="100" w:afterAutospacing="1"/>
              <w:rPr>
                <w:rFonts w:ascii="Open Sans" w:eastAsia="Open Sans" w:hAnsi="Open Sans" w:cs="Open Sans"/>
              </w:rPr>
            </w:pPr>
            <w:bookmarkStart w:id="16" w:name="_Hlk167749133"/>
            <w:r w:rsidRPr="00855385">
              <w:rPr>
                <w:rFonts w:ascii="Open Sans" w:eastAsia="Open Sans" w:hAnsi="Open Sans" w:cs="Open Sans"/>
              </w:rPr>
              <w:t>Engaged with Red Curve Solutions in Beverly, MA, as the Lead Sr. Web Software Engineer. Took on a unique role as a contractor transitioning to a permanent position, leading the internal Development Team in a company previously outsourcing all software projects. Key accomplishments include spearheading the creation of a suite of software products, notably the flagship product Vortex 2.0</w:t>
            </w:r>
            <w:bookmarkStart w:id="17" w:name="_Hlk167749158"/>
            <w:bookmarkEnd w:id="16"/>
            <w:r w:rsidR="00FD652B">
              <w:rPr>
                <w:rFonts w:ascii="Open Sans" w:eastAsia="Open Sans" w:hAnsi="Open Sans" w:cs="Open Sans"/>
              </w:rPr>
              <w:t xml:space="preserve">, using </w:t>
            </w:r>
            <w:r w:rsidRPr="00855385">
              <w:rPr>
                <w:rFonts w:ascii="Open Sans" w:eastAsia="Open Sans" w:hAnsi="Open Sans" w:cs="Open Sans"/>
              </w:rPr>
              <w:t>Azure / Cloud, DevOps, VSTS (Teams Foundation), HTML5, CSS3, Asp.NET Core 1 – 2.8, MVC (C# &amp; Razor), jQuery, JavaScript, Bootstrap, Entity Framework, SQL Server, Web Services, Web APIs, JSON, and Photoshop.</w:t>
            </w:r>
          </w:p>
          <w:p w14:paraId="39717BF6" w14:textId="53319E64" w:rsidR="00855385" w:rsidRDefault="00855385" w:rsidP="00855385">
            <w:pPr>
              <w:pBdr>
                <w:top w:val="nil"/>
                <w:left w:val="nil"/>
                <w:bottom w:val="nil"/>
                <w:right w:val="nil"/>
                <w:between w:val="nil"/>
              </w:pBdr>
              <w:spacing w:after="100" w:afterAutospacing="1"/>
              <w:rPr>
                <w:rFonts w:ascii="Open Sans" w:eastAsia="Open Sans" w:hAnsi="Open Sans" w:cs="Open Sans"/>
              </w:rPr>
            </w:pPr>
            <w:bookmarkStart w:id="18" w:name="_Hlk167749207"/>
            <w:bookmarkEnd w:id="17"/>
            <w:r w:rsidRPr="00855385">
              <w:rPr>
                <w:rFonts w:ascii="Open Sans" w:eastAsia="Open Sans" w:hAnsi="Open Sans" w:cs="Open Sans"/>
              </w:rPr>
              <w:t>Developed and maintained custom accounting software exclusively managing campaign proceeds for the United States Republic Party over the past decade. Worked with prominent clients including Governor Charlie Baker, Senator Mitt Romney, and former President Donald J. Trump.</w:t>
            </w:r>
          </w:p>
          <w:p w14:paraId="7C6EC412" w14:textId="57BEF108" w:rsidR="003062DB" w:rsidRDefault="00855385" w:rsidP="00685A9B">
            <w:pPr>
              <w:pBdr>
                <w:top w:val="nil"/>
                <w:left w:val="nil"/>
                <w:bottom w:val="nil"/>
                <w:right w:val="nil"/>
                <w:between w:val="nil"/>
              </w:pBdr>
              <w:spacing w:after="100" w:afterAutospacing="1"/>
            </w:pPr>
            <w:bookmarkStart w:id="19" w:name="_Hlk167749243"/>
            <w:bookmarkEnd w:id="18"/>
            <w:r w:rsidRPr="00855385">
              <w:rPr>
                <w:rFonts w:ascii="Open Sans" w:eastAsia="Open Sans" w:hAnsi="Open Sans" w:cs="Open Sans"/>
              </w:rPr>
              <w:t>Served as Lead Sr. Web Software Developer for almost 3 years. Currently on-call for knowledge sharing sessions and emergencies, maintaining a work laptop. Objectives are complete, and new clients or employers are the current priority</w:t>
            </w:r>
            <w:r w:rsidR="003062DB">
              <w:rPr>
                <w:rFonts w:ascii="Open Sans" w:eastAsia="Open Sans" w:hAnsi="Open Sans" w:cs="Open Sans"/>
              </w:rPr>
              <w:t>.</w:t>
            </w:r>
          </w:p>
          <w:p w14:paraId="401ACF4B" w14:textId="5286F624" w:rsidR="003062DB" w:rsidRDefault="003062DB" w:rsidP="00877CEE">
            <w:pPr>
              <w:pStyle w:val="Heading5"/>
              <w:rPr>
                <w:rStyle w:val="Heading6Char"/>
              </w:rPr>
            </w:pPr>
            <w:bookmarkStart w:id="20" w:name="_Hlk167749352"/>
            <w:bookmarkEnd w:id="19"/>
            <w:r w:rsidRPr="00877CEE">
              <w:t>O</w:t>
            </w:r>
            <w:r w:rsidR="00877CEE" w:rsidRPr="00877CEE">
              <w:t xml:space="preserve">PTUM / UHG / DOVETAIL HEALTH </w:t>
            </w:r>
            <w:bookmarkEnd w:id="20"/>
            <w:r w:rsidR="00877CEE" w:rsidRPr="00877CEE">
              <w:t xml:space="preserve">| </w:t>
            </w:r>
            <w:r w:rsidR="00877CEE" w:rsidRPr="00685A9B">
              <w:rPr>
                <w:rStyle w:val="Heading6Char"/>
              </w:rPr>
              <w:t>Waltham, MA | Sr. Software Engineer</w:t>
            </w:r>
          </w:p>
          <w:p w14:paraId="2BE35624" w14:textId="353B2384" w:rsidR="005C22E9" w:rsidRPr="005C22E9" w:rsidRDefault="00440C9E" w:rsidP="005C22E9">
            <w:pPr>
              <w:pStyle w:val="Chapter"/>
            </w:pPr>
            <w:bookmarkStart w:id="21" w:name="_Hlk167749399"/>
            <w:r>
              <w:t xml:space="preserve">4 </w:t>
            </w:r>
            <w:r w:rsidRPr="00440C9E">
              <w:rPr>
                <w:caps w:val="0"/>
                <w:szCs w:val="16"/>
              </w:rPr>
              <w:t>x</w:t>
            </w:r>
            <w:r>
              <w:t xml:space="preserve"> </w:t>
            </w:r>
            <w:r w:rsidR="005C22E9" w:rsidRPr="005C22E9">
              <w:t xml:space="preserve">Extended Contract </w:t>
            </w:r>
            <w:bookmarkEnd w:id="21"/>
            <w:r w:rsidR="005C22E9" w:rsidRPr="005C22E9">
              <w:rPr>
                <w:rStyle w:val="Heading6Char"/>
                <w:rFonts w:cs="Times New Roman"/>
                <w:color w:val="63676C" w:themeColor="text1" w:themeTint="A6"/>
                <w:sz w:val="20"/>
                <w:szCs w:val="17"/>
              </w:rPr>
              <w:t>| JAN 2017 - MAR 2018</w:t>
            </w:r>
          </w:p>
          <w:p w14:paraId="0EAEFF20" w14:textId="10C5524A" w:rsidR="00877CEE" w:rsidRDefault="00877CEE" w:rsidP="00D62023">
            <w:pPr>
              <w:pBdr>
                <w:top w:val="nil"/>
                <w:left w:val="nil"/>
                <w:bottom w:val="nil"/>
                <w:right w:val="nil"/>
                <w:between w:val="nil"/>
              </w:pBdr>
              <w:rPr>
                <w:rFonts w:ascii="Open Sans" w:eastAsia="Open Sans" w:hAnsi="Open Sans" w:cs="Open Sans"/>
              </w:rPr>
            </w:pPr>
            <w:bookmarkStart w:id="22" w:name="_Hlk167749428"/>
            <w:r w:rsidRPr="00877CEE">
              <w:rPr>
                <w:rFonts w:ascii="Open Sans" w:eastAsia="Open Sans" w:hAnsi="Open Sans" w:cs="Open Sans"/>
              </w:rPr>
              <w:t>Collaborated with Optum / UHG / Dovetail Health in Waltham, MA, as a Sr. Software Engineer. Worked on HIPAA-compliant healthcare software using AWS / Cloud, HTML5, CSS3, .NET 4.5 - 4.6.1, MVC (C# &amp; Razor), jQuery, JavaScript, Bootstrap, Entity Framework, SQL Server, Web Services, Web API, AngularJS, JSON &amp; Photoshop. Extended my contracted term with five extensions, contributing to a successful merger &amp; acquisition effort</w:t>
            </w:r>
            <w:r>
              <w:rPr>
                <w:rFonts w:ascii="Open Sans" w:eastAsia="Open Sans" w:hAnsi="Open Sans" w:cs="Open Sans"/>
              </w:rPr>
              <w:t>.</w:t>
            </w:r>
          </w:p>
          <w:p w14:paraId="3157FE7D" w14:textId="77777777" w:rsidR="005C22E9" w:rsidRDefault="00877CEE" w:rsidP="00877CEE">
            <w:pPr>
              <w:pStyle w:val="Heading5"/>
              <w:rPr>
                <w:rStyle w:val="Heading6Char"/>
              </w:rPr>
            </w:pPr>
            <w:bookmarkStart w:id="23" w:name="_Hlk187287466"/>
            <w:bookmarkEnd w:id="22"/>
            <w:r w:rsidRPr="00877CEE">
              <w:t xml:space="preserve">TOPPLER™ | </w:t>
            </w:r>
            <w:r w:rsidRPr="00685A9B">
              <w:rPr>
                <w:rStyle w:val="Heading6Char"/>
              </w:rPr>
              <w:t xml:space="preserve">Mansfield, MA | </w:t>
            </w:r>
            <w:bookmarkStart w:id="24" w:name="_Hlk187287631"/>
            <w:r w:rsidRPr="00685A9B">
              <w:rPr>
                <w:rStyle w:val="Heading6Char"/>
              </w:rPr>
              <w:t>Lead Designer, Client-Side Developer, Server-Side Developer</w:t>
            </w:r>
            <w:bookmarkEnd w:id="24"/>
          </w:p>
          <w:bookmarkEnd w:id="23"/>
          <w:p w14:paraId="35F5ADBB" w14:textId="003E7BC2" w:rsidR="00877CEE" w:rsidRPr="008432C6" w:rsidRDefault="00440C9E" w:rsidP="008432C6">
            <w:pPr>
              <w:pStyle w:val="Chapter"/>
            </w:pPr>
            <w:r>
              <w:t xml:space="preserve">4 </w:t>
            </w:r>
            <w:r w:rsidRPr="00440C9E">
              <w:rPr>
                <w:caps w:val="0"/>
                <w:szCs w:val="16"/>
              </w:rPr>
              <w:t>x</w:t>
            </w:r>
            <w:r>
              <w:t xml:space="preserve"> </w:t>
            </w:r>
            <w:r w:rsidR="005C22E9" w:rsidRPr="008432C6">
              <w:t>Extended Contract</w:t>
            </w:r>
            <w:r w:rsidR="008432C6" w:rsidRPr="008432C6">
              <w:t xml:space="preserve"> </w:t>
            </w:r>
            <w:r w:rsidR="005C22E9" w:rsidRPr="008432C6">
              <w:rPr>
                <w:rStyle w:val="Heading6Char"/>
                <w:rFonts w:cs="Times New Roman"/>
                <w:color w:val="63676C" w:themeColor="text1" w:themeTint="A6"/>
                <w:sz w:val="20"/>
                <w:szCs w:val="17"/>
              </w:rPr>
              <w:t xml:space="preserve">| </w:t>
            </w:r>
            <w:bookmarkStart w:id="25" w:name="_Hlk187287672"/>
            <w:r w:rsidR="00877CEE" w:rsidRPr="008432C6">
              <w:rPr>
                <w:rStyle w:val="Heading6Char"/>
                <w:rFonts w:cs="Times New Roman"/>
                <w:color w:val="63676C" w:themeColor="text1" w:themeTint="A6"/>
                <w:sz w:val="20"/>
                <w:szCs w:val="17"/>
              </w:rPr>
              <w:t>MAR 2016 - JAN 2017</w:t>
            </w:r>
            <w:bookmarkEnd w:id="25"/>
          </w:p>
          <w:p w14:paraId="130973A2" w14:textId="13B348B0" w:rsidR="00422F39" w:rsidRDefault="00877CEE" w:rsidP="00422F39">
            <w:pPr>
              <w:pBdr>
                <w:top w:val="nil"/>
                <w:left w:val="nil"/>
                <w:bottom w:val="nil"/>
                <w:right w:val="nil"/>
                <w:between w:val="nil"/>
              </w:pBdr>
              <w:rPr>
                <w:rFonts w:ascii="Open Sans" w:eastAsia="Open Sans" w:hAnsi="Open Sans" w:cs="Open Sans"/>
              </w:rPr>
            </w:pPr>
            <w:bookmarkStart w:id="26" w:name="_Hlk187287751"/>
            <w:r w:rsidRPr="00877CEE">
              <w:rPr>
                <w:rFonts w:ascii="Open Sans" w:eastAsia="Open Sans" w:hAnsi="Open Sans" w:cs="Open Sans"/>
              </w:rPr>
              <w:t xml:space="preserve">Led design, client-side development, server-side development, and SQL Server/Entity Framework architecture for my own product, Toppler™, located in Mansfield, MA. Utilized Azure Cloud, HTML5, CSS3, .NET 4.6.1, MVC (C# &amp; Razor), </w:t>
            </w:r>
            <w:r w:rsidRPr="00877CEE">
              <w:rPr>
                <w:rFonts w:ascii="Open Sans" w:eastAsia="Open Sans" w:hAnsi="Open Sans" w:cs="Open Sans"/>
              </w:rPr>
              <w:lastRenderedPageBreak/>
              <w:t>jQuery, Entity Framework, SQL Server, Web Services, Web API, AngularJS</w:t>
            </w:r>
            <w:r w:rsidR="00D04F7F">
              <w:rPr>
                <w:rFonts w:ascii="Open Sans" w:eastAsia="Open Sans" w:hAnsi="Open Sans" w:cs="Open Sans"/>
              </w:rPr>
              <w:t xml:space="preserve">. </w:t>
            </w:r>
            <w:r w:rsidRPr="00877CEE">
              <w:rPr>
                <w:rFonts w:ascii="Open Sans" w:eastAsia="Open Sans" w:hAnsi="Open Sans" w:cs="Open Sans"/>
              </w:rPr>
              <w:t>Raised over $32,000 in funding and managed all aspects of graphic design, UX, UI, client-side, server-side, and database architecture</w:t>
            </w:r>
            <w:r w:rsidR="00422F39">
              <w:rPr>
                <w:rFonts w:ascii="Open Sans" w:eastAsia="Open Sans" w:hAnsi="Open Sans" w:cs="Open Sans"/>
              </w:rPr>
              <w:t>.</w:t>
            </w:r>
          </w:p>
          <w:p w14:paraId="6CA5B749" w14:textId="5F6DC290" w:rsidR="00422F39" w:rsidRDefault="006260D9" w:rsidP="00422F39">
            <w:pPr>
              <w:pStyle w:val="Heading5"/>
            </w:pPr>
            <w:bookmarkStart w:id="27" w:name="_Hlk187287916"/>
            <w:bookmarkEnd w:id="26"/>
            <w:r w:rsidRPr="006260D9">
              <w:t xml:space="preserve">AESC | </w:t>
            </w:r>
            <w:r w:rsidRPr="00685A9B">
              <w:rPr>
                <w:rStyle w:val="Heading6Char"/>
              </w:rPr>
              <w:t xml:space="preserve">North Attleboro, MA | Sr. Software Engineer </w:t>
            </w:r>
          </w:p>
          <w:bookmarkEnd w:id="27"/>
          <w:p w14:paraId="6C78F1B6" w14:textId="4F3D6515" w:rsidR="005C22E9" w:rsidRPr="00D202BD" w:rsidRDefault="00D202BD" w:rsidP="00D202BD">
            <w:pPr>
              <w:pStyle w:val="Chapter"/>
            </w:pPr>
            <w:r w:rsidRPr="00D202BD">
              <w:t>short-term</w:t>
            </w:r>
            <w:r w:rsidR="005C22E9" w:rsidRPr="00D202BD">
              <w:t xml:space="preserve"> Contract</w:t>
            </w:r>
            <w:r>
              <w:t xml:space="preserve"> </w:t>
            </w:r>
            <w:r w:rsidR="005C22E9" w:rsidRPr="00D202BD">
              <w:rPr>
                <w:rStyle w:val="Heading6Char"/>
                <w:rFonts w:cs="Times New Roman"/>
                <w:color w:val="63676C" w:themeColor="text1" w:themeTint="A6"/>
                <w:sz w:val="20"/>
                <w:szCs w:val="17"/>
              </w:rPr>
              <w:t>| DEC 2015 - FEB 2016</w:t>
            </w:r>
          </w:p>
          <w:p w14:paraId="0A0BC357" w14:textId="32D6FD52" w:rsidR="006260D9" w:rsidRDefault="006260D9" w:rsidP="006260D9">
            <w:pPr>
              <w:pBdr>
                <w:top w:val="nil"/>
                <w:left w:val="nil"/>
                <w:bottom w:val="nil"/>
                <w:right w:val="nil"/>
                <w:between w:val="nil"/>
              </w:pBdr>
              <w:rPr>
                <w:rFonts w:ascii="Open Sans" w:eastAsia="Open Sans" w:hAnsi="Open Sans" w:cs="Open Sans"/>
              </w:rPr>
            </w:pPr>
            <w:bookmarkStart w:id="28" w:name="_Hlk187287984"/>
            <w:r w:rsidRPr="006260D9">
              <w:rPr>
                <w:rFonts w:ascii="Open Sans" w:eastAsia="Open Sans" w:hAnsi="Open Sans" w:cs="Open Sans"/>
              </w:rPr>
              <w:t>Worked with AESC in North Attleboro, MA, as a Sr. Software Engineer. Led the development of the new Utility Cloud custom CMS web application using HTML5, CSS, JavaScript, Asp.NET 4.5.2, Entity Framework, JSON, Bootstrap &amp; jQuery</w:t>
            </w:r>
            <w:r>
              <w:rPr>
                <w:rFonts w:ascii="Open Sans" w:eastAsia="Open Sans" w:hAnsi="Open Sans" w:cs="Open Sans"/>
              </w:rPr>
              <w:t>.</w:t>
            </w:r>
          </w:p>
          <w:bookmarkEnd w:id="28"/>
          <w:p w14:paraId="77AD70BA" w14:textId="77777777" w:rsidR="00D202BD" w:rsidRDefault="006260D9" w:rsidP="006260D9">
            <w:pPr>
              <w:pStyle w:val="Heading5"/>
              <w:rPr>
                <w:rStyle w:val="Heading6Char"/>
              </w:rPr>
            </w:pPr>
            <w:r w:rsidRPr="006260D9">
              <w:t xml:space="preserve">TRIP ADVISOR | </w:t>
            </w:r>
            <w:r w:rsidRPr="0083108C">
              <w:rPr>
                <w:rStyle w:val="Heading6Char"/>
              </w:rPr>
              <w:t xml:space="preserve">Needham, MA | </w:t>
            </w:r>
            <w:bookmarkStart w:id="29" w:name="_Hlk187288245"/>
            <w:r w:rsidRPr="0083108C">
              <w:rPr>
                <w:rStyle w:val="Heading6Char"/>
              </w:rPr>
              <w:t>Sr. Web Solution Architect &amp; Sr. Web Application Developer</w:t>
            </w:r>
            <w:bookmarkEnd w:id="29"/>
          </w:p>
          <w:p w14:paraId="0051A4B8" w14:textId="2994823F" w:rsidR="006260D9" w:rsidRPr="00D202BD" w:rsidRDefault="00D202BD" w:rsidP="00D202BD">
            <w:pPr>
              <w:pStyle w:val="Chapter"/>
            </w:pPr>
            <w:r w:rsidRPr="00D202BD">
              <w:t xml:space="preserve">short-term Contract </w:t>
            </w:r>
            <w:r w:rsidRPr="00D202BD">
              <w:rPr>
                <w:rStyle w:val="Heading6Char"/>
                <w:rFonts w:cs="Times New Roman"/>
                <w:color w:val="63676C" w:themeColor="text1" w:themeTint="A6"/>
                <w:sz w:val="20"/>
                <w:szCs w:val="17"/>
              </w:rPr>
              <w:t xml:space="preserve">| </w:t>
            </w:r>
            <w:r w:rsidR="006260D9" w:rsidRPr="00D202BD">
              <w:rPr>
                <w:rStyle w:val="Heading6Char"/>
                <w:rFonts w:cs="Times New Roman"/>
                <w:color w:val="63676C" w:themeColor="text1" w:themeTint="A6"/>
                <w:sz w:val="20"/>
                <w:szCs w:val="17"/>
              </w:rPr>
              <w:t xml:space="preserve"> AUG 2015 - SEP 2016</w:t>
            </w:r>
          </w:p>
          <w:p w14:paraId="10FD29FC" w14:textId="1E4E7994" w:rsidR="006260D9" w:rsidRDefault="006260D9" w:rsidP="006260D9">
            <w:pPr>
              <w:pBdr>
                <w:top w:val="nil"/>
                <w:left w:val="nil"/>
                <w:bottom w:val="nil"/>
                <w:right w:val="nil"/>
                <w:between w:val="nil"/>
              </w:pBdr>
              <w:rPr>
                <w:rFonts w:ascii="Open Sans" w:eastAsia="Open Sans" w:hAnsi="Open Sans" w:cs="Open Sans"/>
              </w:rPr>
            </w:pPr>
            <w:bookmarkStart w:id="30" w:name="_Hlk187288290"/>
            <w:r w:rsidRPr="006260D9">
              <w:rPr>
                <w:rFonts w:ascii="Open Sans" w:eastAsia="Open Sans" w:hAnsi="Open Sans" w:cs="Open Sans"/>
              </w:rPr>
              <w:t>Provided emergency assistance to Trip Advisor in Needham, MA, as a Sr. Web Solution Architect &amp; Sr. Web Application Developer. Contributed expertise in HTML5, CSS, JavaScript, Bootstrap, Asp.NET 4.5.2, ADO.NET, and SQL Server</w:t>
            </w:r>
            <w:r>
              <w:rPr>
                <w:rFonts w:ascii="Open Sans" w:eastAsia="Open Sans" w:hAnsi="Open Sans" w:cs="Open Sans"/>
              </w:rPr>
              <w:t>.</w:t>
            </w:r>
          </w:p>
          <w:p w14:paraId="05F83AAC" w14:textId="0D8FB23F" w:rsidR="00765BA3" w:rsidRDefault="006260D9" w:rsidP="006260D9">
            <w:pPr>
              <w:pStyle w:val="Heading5"/>
              <w:rPr>
                <w:rStyle w:val="Heading6Char"/>
              </w:rPr>
            </w:pPr>
            <w:bookmarkStart w:id="31" w:name="_Hlk187288623"/>
            <w:bookmarkEnd w:id="30"/>
            <w:r w:rsidRPr="006260D9">
              <w:t>DASSAULT SYSTEMES</w:t>
            </w:r>
            <w:bookmarkEnd w:id="31"/>
            <w:r w:rsidRPr="006260D9">
              <w:t xml:space="preserve"> | </w:t>
            </w:r>
            <w:r w:rsidRPr="0083108C">
              <w:rPr>
                <w:rStyle w:val="Heading6Char"/>
              </w:rPr>
              <w:t>Waltham, MA | Sr. Web Solution Architect &amp; Lead Sr. Web Application Developer</w:t>
            </w:r>
          </w:p>
          <w:p w14:paraId="5B4067DC" w14:textId="5CC71334" w:rsidR="006260D9" w:rsidRDefault="00440C9E" w:rsidP="00765BA3">
            <w:pPr>
              <w:pStyle w:val="Chapter"/>
            </w:pPr>
            <w:r>
              <w:t xml:space="preserve">4 </w:t>
            </w:r>
            <w:r w:rsidRPr="00440C9E">
              <w:rPr>
                <w:caps w:val="0"/>
                <w:szCs w:val="16"/>
              </w:rPr>
              <w:t>x</w:t>
            </w:r>
            <w:r>
              <w:t xml:space="preserve"> </w:t>
            </w:r>
            <w:r w:rsidR="004F1D35">
              <w:t>extended</w:t>
            </w:r>
            <w:r w:rsidR="00765BA3" w:rsidRPr="00D202BD">
              <w:t xml:space="preserve"> Contract</w:t>
            </w:r>
            <w:r w:rsidR="00765BA3">
              <w:t xml:space="preserve"> </w:t>
            </w:r>
            <w:r w:rsidR="00765BA3" w:rsidRPr="00D202BD">
              <w:rPr>
                <w:rStyle w:val="Heading6Char"/>
                <w:rFonts w:cs="Times New Roman"/>
                <w:color w:val="63676C" w:themeColor="text1" w:themeTint="A6"/>
                <w:sz w:val="20"/>
                <w:szCs w:val="17"/>
              </w:rPr>
              <w:t xml:space="preserve">| </w:t>
            </w:r>
            <w:r w:rsidR="006260D9" w:rsidRPr="0083108C">
              <w:rPr>
                <w:rStyle w:val="Heading6Char"/>
              </w:rPr>
              <w:t xml:space="preserve"> AUG 2014 - APR 2015</w:t>
            </w:r>
          </w:p>
          <w:p w14:paraId="40BA0A69" w14:textId="3C9EBAB4" w:rsidR="006260D9" w:rsidRDefault="006260D9" w:rsidP="006260D9">
            <w:pPr>
              <w:pBdr>
                <w:top w:val="nil"/>
                <w:left w:val="nil"/>
                <w:bottom w:val="nil"/>
                <w:right w:val="nil"/>
                <w:between w:val="nil"/>
              </w:pBdr>
              <w:rPr>
                <w:rFonts w:ascii="Open Sans" w:eastAsia="Open Sans" w:hAnsi="Open Sans" w:cs="Open Sans"/>
              </w:rPr>
            </w:pPr>
            <w:bookmarkStart w:id="32" w:name="_Hlk187288708"/>
            <w:r w:rsidRPr="006260D9">
              <w:rPr>
                <w:rFonts w:ascii="Open Sans" w:eastAsia="Open Sans" w:hAnsi="Open Sans" w:cs="Open Sans"/>
              </w:rPr>
              <w:t>Led front-end development and web architecture for the 1.2 million user R&amp;D project, 3DCONTENTCentral, at Dassault Systemes in Waltham, MA. Employed HTML5, CSS, JavaScript, Bootstrap, jQuery, and other JavaScript-based solutions</w:t>
            </w:r>
            <w:r>
              <w:rPr>
                <w:rFonts w:ascii="Open Sans" w:eastAsia="Open Sans" w:hAnsi="Open Sans" w:cs="Open Sans"/>
              </w:rPr>
              <w:t>.</w:t>
            </w:r>
          </w:p>
          <w:p w14:paraId="0E64A10A" w14:textId="77777777" w:rsidR="007E54DC" w:rsidRDefault="00C066F5" w:rsidP="006260D9">
            <w:pPr>
              <w:pStyle w:val="Heading5"/>
              <w:rPr>
                <w:rStyle w:val="Heading6Char"/>
              </w:rPr>
            </w:pPr>
            <w:bookmarkStart w:id="33" w:name="_Hlk187288959"/>
            <w:bookmarkEnd w:id="32"/>
            <w:r w:rsidRPr="00C066F5">
              <w:t xml:space="preserve">PRINCESS HOUSE | </w:t>
            </w:r>
            <w:r w:rsidRPr="0083108C">
              <w:rPr>
                <w:rStyle w:val="Heading6Char"/>
              </w:rPr>
              <w:t>Taunton, MA | Sr. Web Solution Architect &amp; Web Application Developer</w:t>
            </w:r>
          </w:p>
          <w:p w14:paraId="3C2E3EE1" w14:textId="48B56741" w:rsidR="006260D9" w:rsidRDefault="007E54DC" w:rsidP="007E54DC">
            <w:pPr>
              <w:pStyle w:val="Chapter"/>
            </w:pPr>
            <w:r w:rsidRPr="00D202BD">
              <w:t>short-term Contract</w:t>
            </w:r>
            <w:r>
              <w:t xml:space="preserve"> </w:t>
            </w:r>
            <w:r w:rsidRPr="00D202BD">
              <w:rPr>
                <w:rStyle w:val="Heading6Char"/>
                <w:rFonts w:cs="Times New Roman"/>
                <w:color w:val="63676C" w:themeColor="text1" w:themeTint="A6"/>
                <w:sz w:val="20"/>
                <w:szCs w:val="17"/>
              </w:rPr>
              <w:t>|</w:t>
            </w:r>
            <w:r w:rsidR="00C066F5" w:rsidRPr="0083108C">
              <w:rPr>
                <w:rStyle w:val="Heading6Char"/>
              </w:rPr>
              <w:t xml:space="preserve"> MAR 2014 - MAY 2014</w:t>
            </w:r>
          </w:p>
          <w:p w14:paraId="25A8E1EA" w14:textId="5C982D57" w:rsidR="006260D9" w:rsidRDefault="00C066F5" w:rsidP="006260D9">
            <w:pPr>
              <w:pBdr>
                <w:top w:val="nil"/>
                <w:left w:val="nil"/>
                <w:bottom w:val="nil"/>
                <w:right w:val="nil"/>
                <w:between w:val="nil"/>
              </w:pBdr>
              <w:rPr>
                <w:rFonts w:ascii="Open Sans" w:eastAsia="Open Sans" w:hAnsi="Open Sans" w:cs="Open Sans"/>
              </w:rPr>
            </w:pPr>
            <w:r w:rsidRPr="00C066F5">
              <w:rPr>
                <w:rFonts w:ascii="Open Sans" w:eastAsia="Open Sans" w:hAnsi="Open Sans" w:cs="Open Sans"/>
              </w:rPr>
              <w:t>Filled a 2-month maternity leave position at Princess House in Taunton, MA, as a Sr. Web Solution Architect and Web Application Developer. Programmed updates to CMS systems using Asp.NET, HTML, CSS &amp; JavaScript client-side markup.</w:t>
            </w:r>
          </w:p>
          <w:p w14:paraId="29077704" w14:textId="77777777" w:rsidR="006E385D" w:rsidRDefault="00A45147" w:rsidP="006260D9">
            <w:pPr>
              <w:pStyle w:val="Heading5"/>
              <w:rPr>
                <w:rStyle w:val="Heading6Char"/>
              </w:rPr>
            </w:pPr>
            <w:r w:rsidRPr="00A45147">
              <w:t xml:space="preserve">OPSEC SECURITY | </w:t>
            </w:r>
            <w:r w:rsidRPr="0083108C">
              <w:rPr>
                <w:rStyle w:val="Heading6Char"/>
              </w:rPr>
              <w:t xml:space="preserve">Boston, MA | Sr. Web Solution Architect &amp; Sr. Web Application Developer </w:t>
            </w:r>
          </w:p>
          <w:p w14:paraId="5AEF9B68" w14:textId="2C9ABA2F" w:rsidR="006260D9" w:rsidRDefault="00440C9E" w:rsidP="006E385D">
            <w:pPr>
              <w:pStyle w:val="Chapter"/>
            </w:pPr>
            <w:r>
              <w:t xml:space="preserve">3 </w:t>
            </w:r>
            <w:r w:rsidRPr="00440C9E">
              <w:rPr>
                <w:caps w:val="0"/>
                <w:szCs w:val="16"/>
              </w:rPr>
              <w:t>x</w:t>
            </w:r>
            <w:r>
              <w:t xml:space="preserve"> </w:t>
            </w:r>
            <w:r w:rsidR="006E385D">
              <w:t>extended</w:t>
            </w:r>
            <w:r w:rsidR="006E385D" w:rsidRPr="00D202BD">
              <w:t xml:space="preserve"> Contract</w:t>
            </w:r>
            <w:r w:rsidR="006E385D">
              <w:t xml:space="preserve"> </w:t>
            </w:r>
            <w:r w:rsidR="006E385D" w:rsidRPr="00D202BD">
              <w:rPr>
                <w:rStyle w:val="Heading6Char"/>
                <w:rFonts w:cs="Times New Roman"/>
                <w:color w:val="63676C" w:themeColor="text1" w:themeTint="A6"/>
                <w:sz w:val="20"/>
                <w:szCs w:val="17"/>
              </w:rPr>
              <w:t>|</w:t>
            </w:r>
            <w:r w:rsidR="00A45147" w:rsidRPr="0083108C">
              <w:rPr>
                <w:rStyle w:val="Heading6Char"/>
              </w:rPr>
              <w:t xml:space="preserve"> JAN 2013 - SEP 2013</w:t>
            </w:r>
          </w:p>
          <w:p w14:paraId="03332144" w14:textId="3744051A" w:rsidR="00595DD5" w:rsidRDefault="00A45147" w:rsidP="00595DD5">
            <w:pPr>
              <w:pBdr>
                <w:top w:val="nil"/>
                <w:left w:val="nil"/>
                <w:bottom w:val="nil"/>
                <w:right w:val="nil"/>
                <w:between w:val="nil"/>
              </w:pBdr>
              <w:rPr>
                <w:rFonts w:ascii="Open Sans" w:eastAsia="Open Sans" w:hAnsi="Open Sans" w:cs="Open Sans"/>
              </w:rPr>
            </w:pPr>
            <w:r w:rsidRPr="00A45147">
              <w:rPr>
                <w:rFonts w:ascii="Open Sans" w:eastAsia="Open Sans" w:hAnsi="Open Sans" w:cs="Open Sans"/>
              </w:rPr>
              <w:t xml:space="preserve">Collaborated with </w:t>
            </w:r>
            <w:proofErr w:type="spellStart"/>
            <w:r w:rsidRPr="00A45147">
              <w:rPr>
                <w:rFonts w:ascii="Open Sans" w:eastAsia="Open Sans" w:hAnsi="Open Sans" w:cs="Open Sans"/>
              </w:rPr>
              <w:t>OpSec</w:t>
            </w:r>
            <w:proofErr w:type="spellEnd"/>
            <w:r w:rsidRPr="00A45147">
              <w:rPr>
                <w:rFonts w:ascii="Open Sans" w:eastAsia="Open Sans" w:hAnsi="Open Sans" w:cs="Open Sans"/>
              </w:rPr>
              <w:t xml:space="preserve"> Security in Boston, MA, as a Sr. Web Solution Architect and Sr. Web Application Developer. Co-developed anti-counterfeiting software </w:t>
            </w:r>
            <w:r w:rsidRPr="00A45147">
              <w:rPr>
                <w:rFonts w:ascii="Open Sans" w:eastAsia="Open Sans" w:hAnsi="Open Sans" w:cs="Open Sans"/>
              </w:rPr>
              <w:lastRenderedPageBreak/>
              <w:t>for smartphones, tablets, and desktop computers for brands such as NFL, NHL, WWE, and Rovio</w:t>
            </w:r>
            <w:r w:rsidR="00595DD5" w:rsidRPr="00C066F5">
              <w:rPr>
                <w:rFonts w:ascii="Open Sans" w:eastAsia="Open Sans" w:hAnsi="Open Sans" w:cs="Open Sans"/>
              </w:rPr>
              <w:t>.</w:t>
            </w:r>
          </w:p>
          <w:p w14:paraId="3F8E3CB6" w14:textId="77777777" w:rsidR="00883DA0" w:rsidRDefault="006D73E7" w:rsidP="00595DD5">
            <w:pPr>
              <w:pStyle w:val="Heading5"/>
              <w:rPr>
                <w:rStyle w:val="Heading6Char"/>
              </w:rPr>
            </w:pPr>
            <w:r w:rsidRPr="006D73E7">
              <w:t xml:space="preserve">ZETA INTERACTIVE | </w:t>
            </w:r>
            <w:r w:rsidRPr="0083108C">
              <w:rPr>
                <w:rStyle w:val="Heading6Char"/>
              </w:rPr>
              <w:t>Manasquan, NJ | Sr. Web Solution Architect &amp; Sr. Web Application Developer</w:t>
            </w:r>
          </w:p>
          <w:p w14:paraId="5B8FD809" w14:textId="54F1CEF0" w:rsidR="00595DD5" w:rsidRDefault="00440C9E" w:rsidP="00883DA0">
            <w:pPr>
              <w:pStyle w:val="Chapter"/>
            </w:pPr>
            <w:r>
              <w:t xml:space="preserve">5 </w:t>
            </w:r>
            <w:r w:rsidRPr="00440C9E">
              <w:rPr>
                <w:caps w:val="0"/>
                <w:szCs w:val="16"/>
              </w:rPr>
              <w:t>x</w:t>
            </w:r>
            <w:r>
              <w:t xml:space="preserve"> </w:t>
            </w:r>
            <w:r w:rsidR="00B93E38">
              <w:t>extended</w:t>
            </w:r>
            <w:r w:rsidR="00883DA0" w:rsidRPr="00D202BD">
              <w:t xml:space="preserve"> Contract</w:t>
            </w:r>
            <w:r w:rsidR="00883DA0">
              <w:t xml:space="preserve"> </w:t>
            </w:r>
            <w:r w:rsidR="00883DA0" w:rsidRPr="00D202BD">
              <w:rPr>
                <w:rStyle w:val="Heading6Char"/>
                <w:rFonts w:cs="Times New Roman"/>
                <w:color w:val="63676C" w:themeColor="text1" w:themeTint="A6"/>
                <w:sz w:val="20"/>
                <w:szCs w:val="17"/>
              </w:rPr>
              <w:t xml:space="preserve">| </w:t>
            </w:r>
            <w:r w:rsidR="006D73E7" w:rsidRPr="0083108C">
              <w:rPr>
                <w:rStyle w:val="Heading6Char"/>
              </w:rPr>
              <w:t>OCT 2011 - SEP 2012</w:t>
            </w:r>
          </w:p>
          <w:p w14:paraId="3982E9AD" w14:textId="158BAFFA" w:rsidR="00B17B04" w:rsidRDefault="006D73E7" w:rsidP="00B17B04">
            <w:pPr>
              <w:pBdr>
                <w:top w:val="nil"/>
                <w:left w:val="nil"/>
                <w:bottom w:val="nil"/>
                <w:right w:val="nil"/>
                <w:between w:val="nil"/>
              </w:pBdr>
              <w:rPr>
                <w:rFonts w:ascii="Open Sans" w:eastAsia="Open Sans" w:hAnsi="Open Sans" w:cs="Open Sans"/>
              </w:rPr>
            </w:pPr>
            <w:r w:rsidRPr="006D73E7">
              <w:rPr>
                <w:rFonts w:ascii="Open Sans" w:eastAsia="Open Sans" w:hAnsi="Open Sans" w:cs="Open Sans"/>
              </w:rPr>
              <w:t>Contributed to website interfaces for Union Bank®, co-developed core web applications for Botox® Cosmetic, and worked on business proposals for STIHL at Zeta Interactive in Manasquan, NJ, as a Sr. Web Solution Architect &amp; Sr. Web Application Developer using Asp.NET HTML5, CSS2, and JavaScript</w:t>
            </w:r>
            <w:r w:rsidR="00B17B04" w:rsidRPr="00C066F5">
              <w:rPr>
                <w:rFonts w:ascii="Open Sans" w:eastAsia="Open Sans" w:hAnsi="Open Sans" w:cs="Open Sans"/>
              </w:rPr>
              <w:t>.</w:t>
            </w:r>
          </w:p>
          <w:p w14:paraId="21F9B158" w14:textId="77777777" w:rsidR="00B93E38" w:rsidRDefault="00B122FB" w:rsidP="00B17B04">
            <w:pPr>
              <w:pStyle w:val="Heading5"/>
              <w:rPr>
                <w:rStyle w:val="Heading6Char"/>
              </w:rPr>
            </w:pPr>
            <w:r w:rsidRPr="00B122FB">
              <w:t xml:space="preserve">INVACARE | </w:t>
            </w:r>
            <w:r w:rsidRPr="0083108C">
              <w:rPr>
                <w:rStyle w:val="Heading6Char"/>
              </w:rPr>
              <w:t xml:space="preserve">Milford, MA | Sr. Web Microsoft .NET Software Engineer </w:t>
            </w:r>
          </w:p>
          <w:p w14:paraId="6E4B7340" w14:textId="419B7744" w:rsidR="00B17B04" w:rsidRDefault="00440C9E" w:rsidP="00B93E38">
            <w:pPr>
              <w:pStyle w:val="Chapter"/>
            </w:pPr>
            <w:r>
              <w:t xml:space="preserve">2 </w:t>
            </w:r>
            <w:r w:rsidRPr="00440C9E">
              <w:rPr>
                <w:caps w:val="0"/>
                <w:szCs w:val="16"/>
              </w:rPr>
              <w:t>x</w:t>
            </w:r>
            <w:r>
              <w:t xml:space="preserve"> </w:t>
            </w:r>
            <w:r w:rsidR="00B93E38">
              <w:t>extended</w:t>
            </w:r>
            <w:r w:rsidR="00B93E38" w:rsidRPr="00D202BD">
              <w:t xml:space="preserve"> Contract</w:t>
            </w:r>
            <w:r w:rsidR="00B93E38">
              <w:t xml:space="preserve"> </w:t>
            </w:r>
            <w:r w:rsidR="00B93E38" w:rsidRPr="00D202BD">
              <w:rPr>
                <w:rStyle w:val="Heading6Char"/>
                <w:rFonts w:cs="Times New Roman"/>
                <w:color w:val="63676C" w:themeColor="text1" w:themeTint="A6"/>
                <w:sz w:val="20"/>
                <w:szCs w:val="17"/>
              </w:rPr>
              <w:t>|</w:t>
            </w:r>
            <w:r w:rsidR="00B122FB" w:rsidRPr="0083108C">
              <w:rPr>
                <w:rStyle w:val="Heading6Char"/>
              </w:rPr>
              <w:t xml:space="preserve"> FEB 2011 - JUL 2011</w:t>
            </w:r>
          </w:p>
          <w:p w14:paraId="015E2195" w14:textId="2D8BA883" w:rsidR="00B17B04" w:rsidRDefault="00B122FB" w:rsidP="00B17B04">
            <w:pPr>
              <w:pBdr>
                <w:top w:val="nil"/>
                <w:left w:val="nil"/>
                <w:bottom w:val="nil"/>
                <w:right w:val="nil"/>
                <w:between w:val="nil"/>
              </w:pBdr>
              <w:rPr>
                <w:rFonts w:ascii="Open Sans" w:eastAsia="Open Sans" w:hAnsi="Open Sans" w:cs="Open Sans"/>
              </w:rPr>
            </w:pPr>
            <w:r w:rsidRPr="00B122FB">
              <w:rPr>
                <w:rFonts w:ascii="Open Sans" w:eastAsia="Open Sans" w:hAnsi="Open Sans" w:cs="Open Sans"/>
              </w:rPr>
              <w:t>Developed .NET 3.5, Ajax-enabled web applications from scratch for Invacare in Milford, MA. Responsibilities included building client-side interfaces, graphic design modifications, and SQL Server database architecture.</w:t>
            </w:r>
          </w:p>
          <w:p w14:paraId="00CEC337" w14:textId="1D524288" w:rsidR="00CF16EE" w:rsidRDefault="00DD4C16" w:rsidP="00B17B04">
            <w:pPr>
              <w:pStyle w:val="Heading5"/>
              <w:rPr>
                <w:rStyle w:val="Heading6Char"/>
              </w:rPr>
            </w:pPr>
            <w:r w:rsidRPr="00DD4C16">
              <w:t xml:space="preserve">LIGHTGATE STUDIOS | </w:t>
            </w:r>
            <w:r w:rsidRPr="0083108C">
              <w:rPr>
                <w:rStyle w:val="Heading6Char"/>
              </w:rPr>
              <w:t xml:space="preserve">Henderson, NV | </w:t>
            </w:r>
            <w:r w:rsidR="00946471">
              <w:rPr>
                <w:rStyle w:val="Heading6Char"/>
              </w:rPr>
              <w:t>I</w:t>
            </w:r>
            <w:r w:rsidR="00CF16EE">
              <w:rPr>
                <w:rStyle w:val="Heading6Char"/>
              </w:rPr>
              <w:t>ntrum</w:t>
            </w:r>
            <w:r w:rsidR="00946471">
              <w:rPr>
                <w:rStyle w:val="Heading6Char"/>
              </w:rPr>
              <w:t xml:space="preserve"> </w:t>
            </w:r>
            <w:r w:rsidRPr="0083108C">
              <w:rPr>
                <w:rStyle w:val="Heading6Char"/>
              </w:rPr>
              <w:t>CTO</w:t>
            </w:r>
            <w:r w:rsidR="00CF16EE">
              <w:rPr>
                <w:rStyle w:val="Heading6Char"/>
              </w:rPr>
              <w:t>.</w:t>
            </w:r>
          </w:p>
          <w:p w14:paraId="133B0B93" w14:textId="5505B4AC" w:rsidR="00B17B04" w:rsidRDefault="00440C9E" w:rsidP="00CF16EE">
            <w:pPr>
              <w:pStyle w:val="Chapter"/>
            </w:pPr>
            <w:r>
              <w:t xml:space="preserve">3 </w:t>
            </w:r>
            <w:r w:rsidRPr="00440C9E">
              <w:rPr>
                <w:caps w:val="0"/>
                <w:szCs w:val="16"/>
              </w:rPr>
              <w:t>x</w:t>
            </w:r>
            <w:r>
              <w:t xml:space="preserve"> </w:t>
            </w:r>
            <w:r w:rsidR="00CF16EE" w:rsidRPr="005C22E9">
              <w:t xml:space="preserve">Extended Contract </w:t>
            </w:r>
            <w:r w:rsidR="00CF16EE" w:rsidRPr="005C22E9">
              <w:rPr>
                <w:rStyle w:val="Heading6Char"/>
                <w:rFonts w:cs="Times New Roman"/>
                <w:color w:val="63676C" w:themeColor="text1" w:themeTint="A6"/>
                <w:sz w:val="20"/>
                <w:szCs w:val="17"/>
              </w:rPr>
              <w:t xml:space="preserve">| </w:t>
            </w:r>
            <w:r w:rsidR="00DD4C16" w:rsidRPr="0083108C">
              <w:rPr>
                <w:rStyle w:val="Heading6Char"/>
              </w:rPr>
              <w:t>MAY 2010 - FEB 2011</w:t>
            </w:r>
          </w:p>
          <w:p w14:paraId="698F7E51" w14:textId="4AEE4D30" w:rsidR="00B17B04" w:rsidRDefault="00DD4C16" w:rsidP="00B17B04">
            <w:pPr>
              <w:pBdr>
                <w:top w:val="nil"/>
                <w:left w:val="nil"/>
                <w:bottom w:val="nil"/>
                <w:right w:val="nil"/>
                <w:between w:val="nil"/>
              </w:pBdr>
              <w:rPr>
                <w:rFonts w:ascii="Open Sans" w:eastAsia="Open Sans" w:hAnsi="Open Sans" w:cs="Open Sans"/>
              </w:rPr>
            </w:pPr>
            <w:r w:rsidRPr="00DD4C16">
              <w:rPr>
                <w:rFonts w:ascii="Open Sans" w:eastAsia="Open Sans" w:hAnsi="Open Sans" w:cs="Open Sans"/>
              </w:rPr>
              <w:t>Light Gate Studios, Inc., a Full-Service Digital Graphics Design &amp; Web Development startup company in Henderson, NV. Served as the CTO, contributing expertise in HTML, CSS, JavaScript, PHP, .NET, SQL Server, MySQL, and more.</w:t>
            </w:r>
          </w:p>
          <w:p w14:paraId="5820F0B3" w14:textId="77777777" w:rsidR="00CF16EE" w:rsidRDefault="003171D5" w:rsidP="00B17B04">
            <w:pPr>
              <w:pStyle w:val="Heading5"/>
              <w:rPr>
                <w:rStyle w:val="Heading6Char"/>
              </w:rPr>
            </w:pPr>
            <w:r w:rsidRPr="003171D5">
              <w:t xml:space="preserve">PLMIC, LLC | </w:t>
            </w:r>
            <w:r w:rsidRPr="0083108C">
              <w:rPr>
                <w:rStyle w:val="Heading6Char"/>
              </w:rPr>
              <w:t xml:space="preserve">Middleboro &amp; Mansfield, MA | Jr. Web Developer, Project Manager </w:t>
            </w:r>
          </w:p>
          <w:p w14:paraId="40EDE73B" w14:textId="3E2B9FA8" w:rsidR="00B17B04" w:rsidRDefault="00CF16EE" w:rsidP="00CF16EE">
            <w:pPr>
              <w:pStyle w:val="Chapter"/>
            </w:pPr>
            <w:r>
              <w:t>Full-Time</w:t>
            </w:r>
            <w:r w:rsidRPr="005C22E9">
              <w:t xml:space="preserve"> </w:t>
            </w:r>
            <w:r w:rsidRPr="005C22E9">
              <w:rPr>
                <w:rStyle w:val="Heading6Char"/>
                <w:rFonts w:cs="Times New Roman"/>
                <w:color w:val="63676C" w:themeColor="text1" w:themeTint="A6"/>
                <w:sz w:val="20"/>
                <w:szCs w:val="17"/>
              </w:rPr>
              <w:t>|</w:t>
            </w:r>
            <w:r w:rsidR="003171D5" w:rsidRPr="0083108C">
              <w:rPr>
                <w:rStyle w:val="Heading6Char"/>
              </w:rPr>
              <w:t xml:space="preserve"> JAN 2009 - JAN 2006</w:t>
            </w:r>
          </w:p>
          <w:p w14:paraId="4F916A1D" w14:textId="2A98B6B1" w:rsidR="00B17B04" w:rsidRDefault="003171D5" w:rsidP="00B17B04">
            <w:pPr>
              <w:pBdr>
                <w:top w:val="nil"/>
                <w:left w:val="nil"/>
                <w:bottom w:val="nil"/>
                <w:right w:val="nil"/>
                <w:between w:val="nil"/>
              </w:pBdr>
              <w:rPr>
                <w:rFonts w:ascii="Open Sans" w:eastAsia="Open Sans" w:hAnsi="Open Sans" w:cs="Open Sans"/>
              </w:rPr>
            </w:pPr>
            <w:r w:rsidRPr="003171D5">
              <w:rPr>
                <w:rFonts w:ascii="Open Sans" w:eastAsia="Open Sans" w:hAnsi="Open Sans" w:cs="Open Sans"/>
              </w:rPr>
              <w:t>Co-developed over 100 advertising solutions for PLM advertisers, utilizing Asp.NET, SQL Server database, and client-side applications.</w:t>
            </w:r>
          </w:p>
          <w:p w14:paraId="1ACD6D7E" w14:textId="77777777" w:rsidR="000D6445" w:rsidRDefault="003E458D" w:rsidP="00B17B04">
            <w:pPr>
              <w:pStyle w:val="Heading5"/>
              <w:rPr>
                <w:rStyle w:val="Heading6Char"/>
              </w:rPr>
            </w:pPr>
            <w:r w:rsidRPr="003E458D">
              <w:t xml:space="preserve">LIFE CYCLE SOLUTIONS | </w:t>
            </w:r>
            <w:r w:rsidRPr="0083108C">
              <w:rPr>
                <w:rStyle w:val="Heading6Char"/>
              </w:rPr>
              <w:t xml:space="preserve">Avon, MA | Sr. PLM Consultant, Project Manager, Jr. Web Developer </w:t>
            </w:r>
          </w:p>
          <w:p w14:paraId="18A0C41D" w14:textId="55EE3DC2" w:rsidR="00B17B04" w:rsidRDefault="000D6445" w:rsidP="000D6445">
            <w:pPr>
              <w:pStyle w:val="Chapter"/>
            </w:pPr>
            <w:r>
              <w:t>Full-Time</w:t>
            </w:r>
            <w:r w:rsidRPr="005C22E9">
              <w:t xml:space="preserve"> </w:t>
            </w:r>
            <w:r w:rsidRPr="005C22E9">
              <w:rPr>
                <w:rStyle w:val="Heading6Char"/>
                <w:rFonts w:cs="Times New Roman"/>
                <w:color w:val="63676C" w:themeColor="text1" w:themeTint="A6"/>
                <w:sz w:val="20"/>
                <w:szCs w:val="17"/>
              </w:rPr>
              <w:t>|</w:t>
            </w:r>
            <w:r w:rsidR="003E458D" w:rsidRPr="0083108C">
              <w:rPr>
                <w:rStyle w:val="Heading6Char"/>
              </w:rPr>
              <w:t xml:space="preserve"> DEC 1999 - APR 2007</w:t>
            </w:r>
          </w:p>
          <w:p w14:paraId="487936C6" w14:textId="6777AD3F" w:rsidR="003062DB" w:rsidRDefault="00914AD0" w:rsidP="009B70EA">
            <w:pPr>
              <w:pBdr>
                <w:top w:val="nil"/>
                <w:left w:val="nil"/>
                <w:bottom w:val="nil"/>
                <w:right w:val="nil"/>
                <w:between w:val="nil"/>
              </w:pBdr>
              <w:rPr>
                <w:rFonts w:ascii="Open Sans" w:eastAsia="Open Sans" w:hAnsi="Open Sans" w:cs="Open Sans"/>
              </w:rPr>
            </w:pPr>
            <w:r w:rsidRPr="00914AD0">
              <w:rPr>
                <w:rFonts w:ascii="Open Sans" w:eastAsia="Open Sans" w:hAnsi="Open Sans" w:cs="Open Sans"/>
              </w:rPr>
              <w:t>Managed cross-functional teams, developed a medium-sized business Intranet application for MKS Instruments in Asp.NET 2.0, worked in PLM consulting &amp; system integration with products such as PTC’s Windchill &amp; MatrixOne, and co-developed a proof-of-concept Aras deployment</w:t>
            </w:r>
            <w:r w:rsidR="004046F7" w:rsidRPr="003171D5">
              <w:rPr>
                <w:rFonts w:ascii="Open Sans" w:eastAsia="Open Sans" w:hAnsi="Open Sans" w:cs="Open Sans"/>
              </w:rPr>
              <w:t>.</w:t>
            </w:r>
            <w:bookmarkEnd w:id="33"/>
          </w:p>
        </w:tc>
        <w:tc>
          <w:tcPr>
            <w:tcW w:w="270" w:type="dxa"/>
            <w:tcBorders>
              <w:top w:val="nil"/>
              <w:left w:val="nil"/>
              <w:bottom w:val="nil"/>
              <w:right w:val="nil"/>
            </w:tcBorders>
            <w:shd w:val="clear" w:color="auto" w:fill="auto"/>
          </w:tcPr>
          <w:p w14:paraId="5650A7F6" w14:textId="77777777" w:rsidR="003062DB" w:rsidRDefault="003062DB" w:rsidP="00D405AB">
            <w:pPr>
              <w:spacing w:after="100" w:afterAutospacing="1"/>
              <w:rPr>
                <w:rFonts w:ascii="Open Sans" w:eastAsia="Open Sans" w:hAnsi="Open Sans" w:cs="Open Sans"/>
              </w:rPr>
            </w:pPr>
          </w:p>
        </w:tc>
        <w:tc>
          <w:tcPr>
            <w:tcW w:w="3150" w:type="dxa"/>
            <w:tcBorders>
              <w:top w:val="nil"/>
              <w:left w:val="nil"/>
              <w:bottom w:val="nil"/>
              <w:right w:val="nil"/>
            </w:tcBorders>
            <w:shd w:val="clear" w:color="auto" w:fill="auto"/>
            <w:tcMar>
              <w:top w:w="144" w:type="dxa"/>
              <w:left w:w="144" w:type="dxa"/>
              <w:bottom w:w="144" w:type="dxa"/>
              <w:right w:w="144" w:type="dxa"/>
            </w:tcMar>
          </w:tcPr>
          <w:p w14:paraId="49E63EB6" w14:textId="59C4F1EC" w:rsidR="0021043D" w:rsidRPr="00FF08CE" w:rsidRDefault="003C78AE" w:rsidP="0021043D">
            <w:pPr>
              <w:pStyle w:val="Heading5"/>
              <w:rPr>
                <w:rFonts w:eastAsia="Open Sans"/>
              </w:rPr>
            </w:pPr>
            <w:bookmarkStart w:id="34" w:name="_Toc114231083"/>
            <w:bookmarkStart w:id="35" w:name="_Toc114231082"/>
            <w:r>
              <w:t>Discovery</w:t>
            </w:r>
            <w:r w:rsidR="0021043D">
              <w:t xml:space="preserve"> SKILLSETS</w:t>
            </w:r>
          </w:p>
          <w:p w14:paraId="6DF9A9EE" w14:textId="1286722A" w:rsidR="00CB1A89" w:rsidRDefault="00FA16C4" w:rsidP="0021043D">
            <w:pPr>
              <w:contextualSpacing/>
              <w:rPr>
                <w:rFonts w:ascii="Open Sans" w:eastAsia="Open Sans" w:hAnsi="Open Sans" w:cs="Open Sans"/>
                <w:sz w:val="16"/>
                <w:szCs w:val="16"/>
              </w:rPr>
            </w:pPr>
            <w:r>
              <w:rPr>
                <w:rFonts w:ascii="Open Sans" w:eastAsia="Open Sans" w:hAnsi="Open Sans" w:cs="Open Sans"/>
                <w:sz w:val="16"/>
                <w:szCs w:val="16"/>
              </w:rPr>
              <w:t>A</w:t>
            </w:r>
            <w:r w:rsidR="003C78AE" w:rsidRPr="003C78AE">
              <w:rPr>
                <w:rFonts w:ascii="Open Sans" w:eastAsia="Open Sans" w:hAnsi="Open Sans" w:cs="Open Sans"/>
                <w:sz w:val="16"/>
                <w:szCs w:val="16"/>
              </w:rPr>
              <w:t xml:space="preserve"> skill</w:t>
            </w:r>
            <w:r w:rsidR="002F113F">
              <w:rPr>
                <w:rFonts w:ascii="Open Sans" w:eastAsia="Open Sans" w:hAnsi="Open Sans" w:cs="Open Sans"/>
                <w:sz w:val="16"/>
                <w:szCs w:val="16"/>
              </w:rPr>
              <w:t xml:space="preserve"> or</w:t>
            </w:r>
            <w:r w:rsidR="003C78AE" w:rsidRPr="003C78AE">
              <w:rPr>
                <w:rFonts w:ascii="Open Sans" w:eastAsia="Open Sans" w:hAnsi="Open Sans" w:cs="Open Sans"/>
                <w:sz w:val="16"/>
                <w:szCs w:val="16"/>
              </w:rPr>
              <w:t xml:space="preserve"> technology</w:t>
            </w:r>
            <w:r w:rsidR="002F113F">
              <w:rPr>
                <w:rFonts w:ascii="Open Sans" w:eastAsia="Open Sans" w:hAnsi="Open Sans" w:cs="Open Sans"/>
                <w:sz w:val="16"/>
                <w:szCs w:val="16"/>
              </w:rPr>
              <w:t xml:space="preserve"> </w:t>
            </w:r>
            <w:r w:rsidR="003C78AE" w:rsidRPr="00B97F24">
              <w:rPr>
                <w:rFonts w:ascii="Open Sans" w:eastAsia="Open Sans" w:hAnsi="Open Sans" w:cs="Open Sans"/>
                <w:i/>
                <w:iCs/>
                <w:sz w:val="16"/>
                <w:szCs w:val="16"/>
              </w:rPr>
              <w:t>without</w:t>
            </w:r>
            <w:r w:rsidR="003C78AE" w:rsidRPr="003C78AE">
              <w:rPr>
                <w:rFonts w:ascii="Open Sans" w:eastAsia="Open Sans" w:hAnsi="Open Sans" w:cs="Open Sans"/>
                <w:sz w:val="16"/>
                <w:szCs w:val="16"/>
              </w:rPr>
              <w:t xml:space="preserve"> at least one or more years </w:t>
            </w:r>
            <w:r w:rsidR="00CB1A89">
              <w:rPr>
                <w:rFonts w:ascii="Open Sans" w:eastAsia="Open Sans" w:hAnsi="Open Sans" w:cs="Open Sans"/>
                <w:sz w:val="16"/>
                <w:szCs w:val="16"/>
              </w:rPr>
              <w:t xml:space="preserve">of </w:t>
            </w:r>
            <w:r w:rsidR="003C78AE" w:rsidRPr="003C78AE">
              <w:rPr>
                <w:rFonts w:ascii="Open Sans" w:eastAsia="Open Sans" w:hAnsi="Open Sans" w:cs="Open Sans"/>
                <w:sz w:val="16"/>
                <w:szCs w:val="16"/>
              </w:rPr>
              <w:t>experience</w:t>
            </w:r>
            <w:r w:rsidR="001D5AE2">
              <w:rPr>
                <w:rFonts w:ascii="Open Sans" w:eastAsia="Open Sans" w:hAnsi="Open Sans" w:cs="Open Sans"/>
                <w:sz w:val="16"/>
                <w:szCs w:val="16"/>
              </w:rPr>
              <w:t xml:space="preserve">, </w:t>
            </w:r>
            <w:r w:rsidR="00CB1A89">
              <w:rPr>
                <w:rFonts w:ascii="Open Sans" w:eastAsia="Open Sans" w:hAnsi="Open Sans" w:cs="Open Sans"/>
                <w:sz w:val="16"/>
                <w:szCs w:val="16"/>
              </w:rPr>
              <w:t>regardless of whether</w:t>
            </w:r>
            <w:r w:rsidR="001D5AE2">
              <w:rPr>
                <w:rFonts w:ascii="Open Sans" w:eastAsia="Open Sans" w:hAnsi="Open Sans" w:cs="Open Sans"/>
                <w:sz w:val="16"/>
                <w:szCs w:val="16"/>
              </w:rPr>
              <w:t xml:space="preserve"> I have</w:t>
            </w:r>
            <w:r w:rsidR="00CB1A89">
              <w:rPr>
                <w:rFonts w:ascii="Open Sans" w:eastAsia="Open Sans" w:hAnsi="Open Sans" w:cs="Open Sans"/>
                <w:sz w:val="16"/>
                <w:szCs w:val="16"/>
              </w:rPr>
              <w:t xml:space="preserve"> had</w:t>
            </w:r>
            <w:r w:rsidR="001D5AE2">
              <w:rPr>
                <w:rFonts w:ascii="Open Sans" w:eastAsia="Open Sans" w:hAnsi="Open Sans" w:cs="Open Sans"/>
                <w:sz w:val="16"/>
                <w:szCs w:val="16"/>
              </w:rPr>
              <w:t xml:space="preserve"> </w:t>
            </w:r>
            <w:r w:rsidR="00CB1A89">
              <w:rPr>
                <w:rFonts w:ascii="Open Sans" w:eastAsia="Open Sans" w:hAnsi="Open Sans" w:cs="Open Sans"/>
                <w:sz w:val="16"/>
                <w:szCs w:val="16"/>
              </w:rPr>
              <w:t>exposure to</w:t>
            </w:r>
            <w:r w:rsidR="002F113F">
              <w:rPr>
                <w:rFonts w:ascii="Open Sans" w:eastAsia="Open Sans" w:hAnsi="Open Sans" w:cs="Open Sans"/>
                <w:sz w:val="16"/>
                <w:szCs w:val="16"/>
              </w:rPr>
              <w:t xml:space="preserve"> </w:t>
            </w:r>
            <w:r w:rsidR="001D5AE2">
              <w:rPr>
                <w:rFonts w:ascii="Open Sans" w:eastAsia="Open Sans" w:hAnsi="Open Sans" w:cs="Open Sans"/>
                <w:sz w:val="16"/>
                <w:szCs w:val="16"/>
              </w:rPr>
              <w:t>previous version</w:t>
            </w:r>
            <w:r w:rsidR="002F113F">
              <w:rPr>
                <w:rFonts w:ascii="Open Sans" w:eastAsia="Open Sans" w:hAnsi="Open Sans" w:cs="Open Sans"/>
                <w:sz w:val="16"/>
                <w:szCs w:val="16"/>
              </w:rPr>
              <w:t>s</w:t>
            </w:r>
            <w:r w:rsidR="00CB1A89">
              <w:rPr>
                <w:rFonts w:ascii="Open Sans" w:eastAsia="Open Sans" w:hAnsi="Open Sans" w:cs="Open Sans"/>
                <w:sz w:val="16"/>
                <w:szCs w:val="16"/>
              </w:rPr>
              <w:t xml:space="preserve"> of the same </w:t>
            </w:r>
            <w:r w:rsidR="002F113F">
              <w:rPr>
                <w:rFonts w:ascii="Open Sans" w:eastAsia="Open Sans" w:hAnsi="Open Sans" w:cs="Open Sans"/>
                <w:sz w:val="16"/>
                <w:szCs w:val="16"/>
              </w:rPr>
              <w:t>skill and/or technology</w:t>
            </w:r>
            <w:r w:rsidR="001D5AE2">
              <w:rPr>
                <w:rFonts w:ascii="Open Sans" w:eastAsia="Open Sans" w:hAnsi="Open Sans" w:cs="Open Sans"/>
                <w:sz w:val="16"/>
                <w:szCs w:val="16"/>
              </w:rPr>
              <w:t>.</w:t>
            </w:r>
          </w:p>
          <w:p w14:paraId="4185E9DD" w14:textId="77777777" w:rsidR="00CB1A89" w:rsidRDefault="00CB1A89" w:rsidP="0021043D">
            <w:pPr>
              <w:contextualSpacing/>
              <w:rPr>
                <w:rFonts w:ascii="Open Sans" w:eastAsia="Open Sans" w:hAnsi="Open Sans" w:cs="Open Sans"/>
                <w:sz w:val="16"/>
                <w:szCs w:val="16"/>
              </w:rPr>
            </w:pPr>
          </w:p>
          <w:p w14:paraId="1BC27FCF" w14:textId="540B04A8" w:rsidR="00960CFA" w:rsidRPr="00AD6573" w:rsidRDefault="001D5AE2" w:rsidP="0021043D">
            <w:pPr>
              <w:contextualSpacing/>
              <w:rPr>
                <w:rFonts w:ascii="Open Sans" w:eastAsia="Open Sans" w:hAnsi="Open Sans" w:cs="Open Sans"/>
                <w:b/>
                <w:bCs/>
                <w:sz w:val="16"/>
                <w:szCs w:val="16"/>
              </w:rPr>
            </w:pPr>
            <w:r w:rsidRPr="00B97F24">
              <w:rPr>
                <w:rFonts w:ascii="Open Sans" w:eastAsia="Open Sans" w:hAnsi="Open Sans" w:cs="Open Sans"/>
                <w:b/>
                <w:bCs/>
                <w:sz w:val="16"/>
                <w:szCs w:val="16"/>
              </w:rPr>
              <w:t>For example</w:t>
            </w:r>
            <w:r w:rsidR="00B97F24" w:rsidRPr="00B97F24">
              <w:rPr>
                <w:rFonts w:ascii="Open Sans" w:eastAsia="Open Sans" w:hAnsi="Open Sans" w:cs="Open Sans"/>
                <w:b/>
                <w:bCs/>
                <w:sz w:val="16"/>
                <w:szCs w:val="16"/>
              </w:rPr>
              <w:t>:</w:t>
            </w:r>
            <w:r w:rsidR="00AD6573">
              <w:rPr>
                <w:rFonts w:ascii="Open Sans" w:eastAsia="Open Sans" w:hAnsi="Open Sans" w:cs="Open Sans"/>
                <w:b/>
                <w:bCs/>
                <w:sz w:val="16"/>
                <w:szCs w:val="16"/>
              </w:rPr>
              <w:t xml:space="preserve"> </w:t>
            </w:r>
            <w:r>
              <w:rPr>
                <w:rFonts w:ascii="Open Sans" w:eastAsia="Open Sans" w:hAnsi="Open Sans" w:cs="Open Sans"/>
                <w:sz w:val="16"/>
                <w:szCs w:val="16"/>
              </w:rPr>
              <w:t>I</w:t>
            </w:r>
            <w:r w:rsidR="002F113F">
              <w:rPr>
                <w:rFonts w:ascii="Open Sans" w:eastAsia="Open Sans" w:hAnsi="Open Sans" w:cs="Open Sans"/>
                <w:sz w:val="16"/>
                <w:szCs w:val="16"/>
              </w:rPr>
              <w:t>’</w:t>
            </w:r>
            <w:r>
              <w:rPr>
                <w:rFonts w:ascii="Open Sans" w:eastAsia="Open Sans" w:hAnsi="Open Sans" w:cs="Open Sans"/>
                <w:sz w:val="16"/>
                <w:szCs w:val="16"/>
              </w:rPr>
              <w:t>ve been developing .</w:t>
            </w:r>
            <w:r w:rsidRPr="008C2DCB">
              <w:rPr>
                <w:rFonts w:eastAsia="Open Sans" w:cs="Open Sans"/>
                <w:szCs w:val="16"/>
              </w:rPr>
              <w:t>NET Framework</w:t>
            </w:r>
            <w:r w:rsidR="00B97F24">
              <w:rPr>
                <w:rFonts w:ascii="Open Sans" w:eastAsia="Open Sans" w:hAnsi="Open Sans" w:cs="Open Sans"/>
                <w:sz w:val="16"/>
                <w:szCs w:val="16"/>
              </w:rPr>
              <w:t>-</w:t>
            </w:r>
            <w:r>
              <w:rPr>
                <w:rFonts w:ascii="Open Sans" w:eastAsia="Open Sans" w:hAnsi="Open Sans" w:cs="Open Sans"/>
                <w:sz w:val="16"/>
                <w:szCs w:val="16"/>
              </w:rPr>
              <w:t>based web application</w:t>
            </w:r>
            <w:r w:rsidR="00CB1A89">
              <w:rPr>
                <w:rFonts w:ascii="Open Sans" w:eastAsia="Open Sans" w:hAnsi="Open Sans" w:cs="Open Sans"/>
                <w:sz w:val="16"/>
                <w:szCs w:val="16"/>
              </w:rPr>
              <w:t>s</w:t>
            </w:r>
            <w:r>
              <w:rPr>
                <w:rFonts w:ascii="Open Sans" w:eastAsia="Open Sans" w:hAnsi="Open Sans" w:cs="Open Sans"/>
                <w:sz w:val="16"/>
                <w:szCs w:val="16"/>
              </w:rPr>
              <w:t xml:space="preserve"> for over 20 years</w:t>
            </w:r>
            <w:r w:rsidR="002F113F">
              <w:rPr>
                <w:rFonts w:ascii="Open Sans" w:eastAsia="Open Sans" w:hAnsi="Open Sans" w:cs="Open Sans"/>
                <w:sz w:val="16"/>
                <w:szCs w:val="16"/>
              </w:rPr>
              <w:t xml:space="preserve">, whereas, </w:t>
            </w:r>
            <w:r w:rsidR="00CB1A89">
              <w:rPr>
                <w:rFonts w:ascii="Open Sans" w:eastAsia="Open Sans" w:hAnsi="Open Sans" w:cs="Open Sans"/>
                <w:sz w:val="16"/>
                <w:szCs w:val="16"/>
              </w:rPr>
              <w:t>I have only been using .</w:t>
            </w:r>
            <w:r w:rsidR="00CB1A89" w:rsidRPr="008C2DCB">
              <w:rPr>
                <w:rFonts w:eastAsia="Open Sans" w:cs="Open Sans"/>
                <w:szCs w:val="16"/>
              </w:rPr>
              <w:t>NET Framework</w:t>
            </w:r>
            <w:r w:rsidR="00CB1A89">
              <w:rPr>
                <w:rFonts w:ascii="Open Sans" w:eastAsia="Open Sans" w:hAnsi="Open Sans" w:cs="Open Sans"/>
                <w:sz w:val="16"/>
                <w:szCs w:val="16"/>
              </w:rPr>
              <w:t xml:space="preserve"> (v 9.0.1) since</w:t>
            </w:r>
            <w:r w:rsidR="00B97F24">
              <w:rPr>
                <w:rFonts w:ascii="Open Sans" w:eastAsia="Open Sans" w:hAnsi="Open Sans" w:cs="Open Sans"/>
                <w:sz w:val="16"/>
                <w:szCs w:val="16"/>
              </w:rPr>
              <w:t>,</w:t>
            </w:r>
            <w:r w:rsidR="00CB1A89">
              <w:rPr>
                <w:rFonts w:ascii="Open Sans" w:eastAsia="Open Sans" w:hAnsi="Open Sans" w:cs="Open Sans"/>
                <w:sz w:val="16"/>
                <w:szCs w:val="16"/>
              </w:rPr>
              <w:t xml:space="preserve"> Jan. 2025.</w:t>
            </w:r>
          </w:p>
          <w:p w14:paraId="727BB4C7" w14:textId="77777777" w:rsidR="00CB1A89" w:rsidRPr="00E43C70" w:rsidRDefault="00CB1A89" w:rsidP="0021043D">
            <w:pPr>
              <w:contextualSpacing/>
              <w:rPr>
                <w:rFonts w:ascii="Open Sans" w:eastAsia="Open Sans" w:hAnsi="Open Sans" w:cs="Open Sans"/>
                <w:sz w:val="16"/>
                <w:szCs w:val="16"/>
              </w:rPr>
            </w:pPr>
          </w:p>
          <w:p w14:paraId="462BC959" w14:textId="39BBC30B" w:rsidR="0063450B" w:rsidRDefault="0063450B" w:rsidP="00B548DB">
            <w:pPr>
              <w:pStyle w:val="ListParagraph"/>
              <w:numPr>
                <w:ilvl w:val="0"/>
                <w:numId w:val="9"/>
              </w:numPr>
              <w:rPr>
                <w:rFonts w:eastAsia="Open Sans" w:cs="Open Sans"/>
                <w:szCs w:val="16"/>
              </w:rPr>
            </w:pPr>
            <w:r>
              <w:rPr>
                <w:rFonts w:eastAsia="Open Sans" w:cs="Open Sans"/>
                <w:szCs w:val="16"/>
              </w:rPr>
              <w:t>Advanced A.I.</w:t>
            </w:r>
            <w:r w:rsidR="0019098A">
              <w:rPr>
                <w:rFonts w:eastAsia="Open Sans" w:cs="Open Sans"/>
                <w:szCs w:val="16"/>
              </w:rPr>
              <w:t xml:space="preserve"> Technologies</w:t>
            </w:r>
          </w:p>
          <w:p w14:paraId="6EA38834" w14:textId="3A475F2C"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Visual Studio (v </w:t>
            </w:r>
            <w:r w:rsidR="000B7434">
              <w:rPr>
                <w:rFonts w:eastAsia="Open Sans" w:cs="Open Sans"/>
                <w:szCs w:val="16"/>
              </w:rPr>
              <w:t>17.13.6</w:t>
            </w:r>
            <w:r w:rsidRPr="008C2DCB">
              <w:rPr>
                <w:rFonts w:eastAsia="Open Sans" w:cs="Open Sans"/>
                <w:szCs w:val="16"/>
              </w:rPr>
              <w:t>)</w:t>
            </w:r>
          </w:p>
          <w:p w14:paraId="12AD34E5" w14:textId="7097C71F"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.NET Framework </w:t>
            </w:r>
            <w:r w:rsidR="00A74E24" w:rsidRPr="008C2DCB">
              <w:rPr>
                <w:rFonts w:eastAsia="Open Sans" w:cs="Open Sans"/>
                <w:szCs w:val="16"/>
              </w:rPr>
              <w:t>(</w:t>
            </w:r>
            <w:r w:rsidR="00A74E24">
              <w:rPr>
                <w:rFonts w:eastAsia="Open Sans" w:cs="Open Sans"/>
                <w:szCs w:val="16"/>
              </w:rPr>
              <w:t>v 9.0.1</w:t>
            </w:r>
            <w:r w:rsidR="00A74E24" w:rsidRPr="008C2DCB">
              <w:rPr>
                <w:rFonts w:eastAsia="Open Sans" w:cs="Open Sans"/>
                <w:szCs w:val="16"/>
              </w:rPr>
              <w:t>)</w:t>
            </w:r>
          </w:p>
          <w:p w14:paraId="19D2EE5D" w14:textId="649EC3E6"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ASP.NET Core (</w:t>
            </w:r>
            <w:r w:rsidR="0008348F">
              <w:rPr>
                <w:rFonts w:eastAsia="Open Sans" w:cs="Open Sans"/>
                <w:szCs w:val="16"/>
              </w:rPr>
              <w:t>v 9</w:t>
            </w:r>
            <w:r w:rsidR="00A74E24">
              <w:rPr>
                <w:rFonts w:eastAsia="Open Sans" w:cs="Open Sans"/>
                <w:szCs w:val="16"/>
              </w:rPr>
              <w:t>.0</w:t>
            </w:r>
            <w:r w:rsidR="0008348F">
              <w:rPr>
                <w:rFonts w:eastAsia="Open Sans" w:cs="Open Sans"/>
                <w:szCs w:val="16"/>
              </w:rPr>
              <w:t>.</w:t>
            </w:r>
            <w:r w:rsidR="00A74E24">
              <w:rPr>
                <w:rFonts w:eastAsia="Open Sans" w:cs="Open Sans"/>
                <w:szCs w:val="16"/>
              </w:rPr>
              <w:t>1</w:t>
            </w:r>
            <w:r w:rsidRPr="008C2DCB">
              <w:rPr>
                <w:rFonts w:eastAsia="Open Sans" w:cs="Open Sans"/>
                <w:szCs w:val="16"/>
              </w:rPr>
              <w:t>)</w:t>
            </w:r>
          </w:p>
          <w:p w14:paraId="4C0F2FF7" w14:textId="13BC20D3"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.NET Core Blazor </w:t>
            </w:r>
            <w:r w:rsidR="00A74E24" w:rsidRPr="008C2DCB">
              <w:rPr>
                <w:rFonts w:eastAsia="Open Sans" w:cs="Open Sans"/>
                <w:szCs w:val="16"/>
              </w:rPr>
              <w:t>(</w:t>
            </w:r>
            <w:r w:rsidR="00A74E24">
              <w:rPr>
                <w:rFonts w:eastAsia="Open Sans" w:cs="Open Sans"/>
                <w:szCs w:val="16"/>
              </w:rPr>
              <w:t>v 9.0.1</w:t>
            </w:r>
            <w:r w:rsidR="00A74E24" w:rsidRPr="008C2DCB">
              <w:rPr>
                <w:rFonts w:eastAsia="Open Sans" w:cs="Open Sans"/>
                <w:szCs w:val="16"/>
              </w:rPr>
              <w:t>)</w:t>
            </w:r>
          </w:p>
          <w:p w14:paraId="7DAFE9D3" w14:textId="6E4EE8FC"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.Net Maui Hybrid </w:t>
            </w:r>
            <w:r w:rsidR="00A74E24" w:rsidRPr="008C2DCB">
              <w:rPr>
                <w:rFonts w:eastAsia="Open Sans" w:cs="Open Sans"/>
                <w:szCs w:val="16"/>
              </w:rPr>
              <w:t>(</w:t>
            </w:r>
            <w:r w:rsidR="00A74E24">
              <w:rPr>
                <w:rFonts w:eastAsia="Open Sans" w:cs="Open Sans"/>
                <w:szCs w:val="16"/>
              </w:rPr>
              <w:t>v 9.0.1</w:t>
            </w:r>
            <w:r w:rsidR="00A74E24" w:rsidRPr="008C2DCB">
              <w:rPr>
                <w:rFonts w:eastAsia="Open Sans" w:cs="Open Sans"/>
                <w:szCs w:val="16"/>
              </w:rPr>
              <w:t>)</w:t>
            </w:r>
          </w:p>
          <w:p w14:paraId="60AA2E59" w14:textId="77777777"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Node (v 20.14.0)</w:t>
            </w:r>
          </w:p>
          <w:p w14:paraId="7BC0FF58" w14:textId="77777777" w:rsidR="008C2DCB" w:rsidRPr="008C2DCB" w:rsidRDefault="008C2DCB" w:rsidP="00B548DB">
            <w:pPr>
              <w:pStyle w:val="ListParagraph"/>
              <w:numPr>
                <w:ilvl w:val="0"/>
                <w:numId w:val="9"/>
              </w:numPr>
              <w:rPr>
                <w:rFonts w:eastAsia="Open Sans" w:cs="Open Sans"/>
                <w:szCs w:val="16"/>
              </w:rPr>
            </w:pPr>
            <w:proofErr w:type="spellStart"/>
            <w:r w:rsidRPr="008C2DCB">
              <w:rPr>
                <w:rFonts w:eastAsia="Open Sans" w:cs="Open Sans"/>
                <w:szCs w:val="16"/>
              </w:rPr>
              <w:t>npm</w:t>
            </w:r>
            <w:proofErr w:type="spellEnd"/>
            <w:r w:rsidRPr="008C2DCB">
              <w:rPr>
                <w:rFonts w:eastAsia="Open Sans" w:cs="Open Sans"/>
                <w:szCs w:val="16"/>
              </w:rPr>
              <w:t xml:space="preserve"> (v 10.8.1)</w:t>
            </w:r>
          </w:p>
          <w:p w14:paraId="3610CC34" w14:textId="77777777"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Angular CLI (v 18.0.3)</w:t>
            </w:r>
          </w:p>
          <w:p w14:paraId="3D76BCD5" w14:textId="77777777"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React (v 18.2.0)</w:t>
            </w:r>
          </w:p>
          <w:p w14:paraId="4426E260" w14:textId="07B75101" w:rsid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Vue (v </w:t>
            </w:r>
            <w:r w:rsidR="00A74E24">
              <w:rPr>
                <w:rFonts w:eastAsia="Open Sans" w:cs="Open Sans"/>
                <w:szCs w:val="16"/>
              </w:rPr>
              <w:t>3</w:t>
            </w:r>
            <w:r w:rsidRPr="008C2DCB">
              <w:rPr>
                <w:rFonts w:eastAsia="Open Sans" w:cs="Open Sans"/>
                <w:szCs w:val="16"/>
              </w:rPr>
              <w:t>.</w:t>
            </w:r>
            <w:r w:rsidR="00A74E24">
              <w:rPr>
                <w:rFonts w:eastAsia="Open Sans" w:cs="Open Sans"/>
                <w:szCs w:val="16"/>
              </w:rPr>
              <w:t>4</w:t>
            </w:r>
            <w:r w:rsidRPr="008C2DCB">
              <w:rPr>
                <w:rFonts w:eastAsia="Open Sans" w:cs="Open Sans"/>
                <w:szCs w:val="16"/>
              </w:rPr>
              <w:t>.</w:t>
            </w:r>
            <w:r w:rsidR="00A74E24">
              <w:rPr>
                <w:rFonts w:eastAsia="Open Sans" w:cs="Open Sans"/>
                <w:szCs w:val="16"/>
              </w:rPr>
              <w:t>21</w:t>
            </w:r>
            <w:r w:rsidRPr="008C2DCB">
              <w:rPr>
                <w:rFonts w:eastAsia="Open Sans" w:cs="Open Sans"/>
                <w:szCs w:val="16"/>
              </w:rPr>
              <w:t>)</w:t>
            </w:r>
          </w:p>
          <w:p w14:paraId="20DBE3A2" w14:textId="0F0690C5" w:rsidR="008C2DCB" w:rsidRDefault="008C2DCB" w:rsidP="00B548DB">
            <w:pPr>
              <w:pStyle w:val="ListParagraph"/>
              <w:numPr>
                <w:ilvl w:val="0"/>
                <w:numId w:val="9"/>
              </w:numPr>
              <w:rPr>
                <w:rFonts w:eastAsia="Open Sans" w:cs="Open Sans"/>
                <w:szCs w:val="16"/>
              </w:rPr>
            </w:pPr>
            <w:r w:rsidRPr="008C2DCB">
              <w:rPr>
                <w:rFonts w:eastAsia="Open Sans" w:cs="Open Sans"/>
                <w:szCs w:val="16"/>
              </w:rPr>
              <w:t xml:space="preserve">Vite (v </w:t>
            </w:r>
            <w:r w:rsidR="00A74E24">
              <w:rPr>
                <w:rFonts w:eastAsia="Open Sans" w:cs="Open Sans"/>
                <w:szCs w:val="16"/>
              </w:rPr>
              <w:t>5</w:t>
            </w:r>
            <w:r w:rsidRPr="008C2DCB">
              <w:rPr>
                <w:rFonts w:eastAsia="Open Sans" w:cs="Open Sans"/>
                <w:szCs w:val="16"/>
              </w:rPr>
              <w:t>.</w:t>
            </w:r>
            <w:r w:rsidR="00A74E24">
              <w:rPr>
                <w:rFonts w:eastAsia="Open Sans" w:cs="Open Sans"/>
                <w:szCs w:val="16"/>
              </w:rPr>
              <w:t>2</w:t>
            </w:r>
            <w:r w:rsidRPr="008C2DCB">
              <w:rPr>
                <w:rFonts w:eastAsia="Open Sans" w:cs="Open Sans"/>
                <w:szCs w:val="16"/>
              </w:rPr>
              <w:t>.</w:t>
            </w:r>
            <w:r w:rsidR="00A74E24">
              <w:rPr>
                <w:rFonts w:eastAsia="Open Sans" w:cs="Open Sans"/>
                <w:szCs w:val="16"/>
              </w:rPr>
              <w:t>8</w:t>
            </w:r>
            <w:r w:rsidRPr="008C2DCB">
              <w:rPr>
                <w:rFonts w:eastAsia="Open Sans" w:cs="Open Sans"/>
                <w:szCs w:val="16"/>
              </w:rPr>
              <w:t>)</w:t>
            </w:r>
          </w:p>
          <w:p w14:paraId="1E2191A0" w14:textId="77777777" w:rsidR="00AD6573" w:rsidRDefault="00AD6573" w:rsidP="00B548DB">
            <w:pPr>
              <w:pStyle w:val="ListParagraph"/>
              <w:numPr>
                <w:ilvl w:val="0"/>
                <w:numId w:val="9"/>
              </w:numPr>
              <w:rPr>
                <w:rFonts w:eastAsia="Open Sans" w:cs="Open Sans"/>
                <w:szCs w:val="16"/>
              </w:rPr>
            </w:pPr>
            <w:r w:rsidRPr="00AD6573">
              <w:rPr>
                <w:rFonts w:eastAsia="Open Sans" w:cs="Open Sans"/>
                <w:szCs w:val="16"/>
              </w:rPr>
              <w:t>Bash (v 5.x+)</w:t>
            </w:r>
          </w:p>
          <w:p w14:paraId="7FA370D2" w14:textId="1A336096" w:rsidR="00AD6573" w:rsidRDefault="00AD6573" w:rsidP="00B548DB">
            <w:pPr>
              <w:pStyle w:val="ListParagraph"/>
              <w:numPr>
                <w:ilvl w:val="0"/>
                <w:numId w:val="9"/>
              </w:numPr>
              <w:rPr>
                <w:rFonts w:eastAsia="Open Sans" w:cs="Open Sans"/>
                <w:szCs w:val="16"/>
              </w:rPr>
            </w:pPr>
            <w:r>
              <w:rPr>
                <w:rFonts w:eastAsia="Open Sans" w:cs="Open Sans"/>
                <w:szCs w:val="16"/>
              </w:rPr>
              <w:t>Power shell</w:t>
            </w:r>
            <w:r w:rsidRPr="00AD6573">
              <w:rPr>
                <w:rFonts w:eastAsia="Open Sans" w:cs="Open Sans"/>
                <w:szCs w:val="16"/>
              </w:rPr>
              <w:t xml:space="preserve"> (v </w:t>
            </w:r>
            <w:r>
              <w:rPr>
                <w:rFonts w:eastAsia="Open Sans" w:cs="Open Sans"/>
                <w:szCs w:val="16"/>
              </w:rPr>
              <w:t>7</w:t>
            </w:r>
            <w:r w:rsidRPr="00AD6573">
              <w:rPr>
                <w:rFonts w:eastAsia="Open Sans" w:cs="Open Sans"/>
                <w:szCs w:val="16"/>
              </w:rPr>
              <w:t>.x+)</w:t>
            </w:r>
          </w:p>
          <w:p w14:paraId="56A9FE34" w14:textId="43AB6203" w:rsidR="003062DB" w:rsidRDefault="003062DB" w:rsidP="008C2DCB">
            <w:pPr>
              <w:pStyle w:val="Heading5"/>
            </w:pPr>
            <w:r>
              <w:t>PRIMARY SKILLSETS</w:t>
            </w:r>
            <w:bookmarkEnd w:id="34"/>
          </w:p>
          <w:p w14:paraId="5289F824" w14:textId="5A7C2F01" w:rsidR="003062DB" w:rsidRDefault="00BD46E9" w:rsidP="002426A6">
            <w:pPr>
              <w:contextualSpacing/>
              <w:rPr>
                <w:rFonts w:ascii="Open Sans" w:eastAsia="Open Sans" w:hAnsi="Open Sans" w:cs="Open Sans"/>
                <w:sz w:val="16"/>
                <w:szCs w:val="16"/>
              </w:rPr>
            </w:pPr>
            <w:r>
              <w:rPr>
                <w:rFonts w:ascii="Open Sans" w:eastAsia="Open Sans" w:hAnsi="Open Sans" w:cs="Open Sans"/>
                <w:sz w:val="16"/>
                <w:szCs w:val="16"/>
              </w:rPr>
              <w:t>S</w:t>
            </w:r>
            <w:r w:rsidR="00154632" w:rsidRPr="00154632">
              <w:rPr>
                <w:rFonts w:ascii="Open Sans" w:eastAsia="Open Sans" w:hAnsi="Open Sans" w:cs="Open Sans"/>
                <w:sz w:val="16"/>
                <w:szCs w:val="16"/>
              </w:rPr>
              <w:t>kills</w:t>
            </w:r>
            <w:r>
              <w:rPr>
                <w:rFonts w:ascii="Open Sans" w:eastAsia="Open Sans" w:hAnsi="Open Sans" w:cs="Open Sans"/>
                <w:sz w:val="16"/>
                <w:szCs w:val="16"/>
              </w:rPr>
              <w:t xml:space="preserve"> &amp;</w:t>
            </w:r>
            <w:r w:rsidR="00154632" w:rsidRPr="00154632">
              <w:rPr>
                <w:rFonts w:ascii="Open Sans" w:eastAsia="Open Sans" w:hAnsi="Open Sans" w:cs="Open Sans"/>
                <w:sz w:val="16"/>
                <w:szCs w:val="16"/>
              </w:rPr>
              <w:t xml:space="preserve"> technologies I use day-to-day, from project-to-project, and perform at no less than </w:t>
            </w:r>
            <w:r w:rsidR="00154632" w:rsidRPr="002E0EB2">
              <w:rPr>
                <w:rFonts w:ascii="Open Sans" w:eastAsia="Open Sans" w:hAnsi="Open Sans" w:cs="Open Sans"/>
                <w:b/>
                <w:bCs/>
                <w:sz w:val="16"/>
                <w:szCs w:val="16"/>
              </w:rPr>
              <w:t>professional</w:t>
            </w:r>
            <w:r w:rsidR="00154632" w:rsidRPr="00154632">
              <w:rPr>
                <w:rFonts w:ascii="Open Sans" w:eastAsia="Open Sans" w:hAnsi="Open Sans" w:cs="Open Sans"/>
                <w:sz w:val="16"/>
                <w:szCs w:val="16"/>
              </w:rPr>
              <w:t xml:space="preserve"> to </w:t>
            </w:r>
            <w:r w:rsidR="00154632" w:rsidRPr="002E0EB2">
              <w:rPr>
                <w:rFonts w:ascii="Open Sans" w:eastAsia="Open Sans" w:hAnsi="Open Sans" w:cs="Open Sans"/>
                <w:b/>
                <w:bCs/>
                <w:sz w:val="16"/>
                <w:szCs w:val="16"/>
              </w:rPr>
              <w:t>expert</w:t>
            </w:r>
            <w:r w:rsidR="00154632" w:rsidRPr="00154632">
              <w:rPr>
                <w:rFonts w:ascii="Open Sans" w:eastAsia="Open Sans" w:hAnsi="Open Sans" w:cs="Open Sans"/>
                <w:sz w:val="16"/>
                <w:szCs w:val="16"/>
              </w:rPr>
              <w:t xml:space="preserve"> level efficiency.</w:t>
            </w:r>
            <w:r w:rsidR="003062DB">
              <w:rPr>
                <w:rFonts w:ascii="Open Sans" w:eastAsia="Open Sans" w:hAnsi="Open Sans" w:cs="Open Sans"/>
                <w:sz w:val="16"/>
                <w:szCs w:val="16"/>
              </w:rPr>
              <w:t xml:space="preserve"> </w:t>
            </w:r>
          </w:p>
          <w:p w14:paraId="3B028384" w14:textId="77777777" w:rsidR="002E0EB2" w:rsidRDefault="002E0EB2" w:rsidP="002426A6">
            <w:pPr>
              <w:contextualSpacing/>
              <w:rPr>
                <w:rFonts w:ascii="Open Sans" w:eastAsia="Open Sans" w:hAnsi="Open Sans" w:cs="Open Sans"/>
                <w:b/>
                <w:bCs/>
                <w:color w:val="C00000"/>
                <w:sz w:val="16"/>
                <w:szCs w:val="16"/>
              </w:rPr>
            </w:pPr>
          </w:p>
          <w:p w14:paraId="12016276"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Azure Cloud Computing (10 yrs.)</w:t>
            </w:r>
          </w:p>
          <w:p w14:paraId="6AED16D4" w14:textId="1AE13FAB" w:rsidR="002E0EB2" w:rsidRPr="008C2DCB" w:rsidRDefault="002E0EB2" w:rsidP="00B548DB">
            <w:pPr>
              <w:pStyle w:val="ListParagraph"/>
              <w:numPr>
                <w:ilvl w:val="0"/>
                <w:numId w:val="9"/>
              </w:numPr>
              <w:rPr>
                <w:rFonts w:eastAsia="Open Sans" w:cs="Open Sans"/>
                <w:szCs w:val="16"/>
              </w:rPr>
            </w:pPr>
            <w:r w:rsidRPr="008C2DCB">
              <w:rPr>
                <w:rFonts w:eastAsia="Open Sans" w:cs="Open Sans"/>
                <w:szCs w:val="16"/>
              </w:rPr>
              <w:t xml:space="preserve">Visual Studio (v </w:t>
            </w:r>
            <w:r w:rsidR="000B7434">
              <w:rPr>
                <w:rFonts w:eastAsia="Open Sans" w:cs="Open Sans"/>
                <w:szCs w:val="16"/>
              </w:rPr>
              <w:t>17.13.6</w:t>
            </w:r>
            <w:r w:rsidRPr="008C2DCB">
              <w:rPr>
                <w:rFonts w:eastAsia="Open Sans" w:cs="Open Sans"/>
                <w:szCs w:val="16"/>
              </w:rPr>
              <w:t>)</w:t>
            </w:r>
          </w:p>
          <w:p w14:paraId="2491B0A3" w14:textId="77777777" w:rsidR="002E0EB2" w:rsidRPr="008C2DCB" w:rsidRDefault="002E0EB2" w:rsidP="00B548DB">
            <w:pPr>
              <w:pStyle w:val="ListParagraph"/>
              <w:numPr>
                <w:ilvl w:val="0"/>
                <w:numId w:val="9"/>
              </w:numPr>
              <w:rPr>
                <w:rFonts w:eastAsia="Open Sans" w:cs="Open Sans"/>
                <w:szCs w:val="16"/>
              </w:rPr>
            </w:pPr>
            <w:r w:rsidRPr="008C2DCB">
              <w:rPr>
                <w:rFonts w:eastAsia="Open Sans" w:cs="Open Sans"/>
                <w:szCs w:val="16"/>
              </w:rPr>
              <w:t>.NET Framework (</w:t>
            </w:r>
            <w:r>
              <w:rPr>
                <w:rFonts w:eastAsia="Open Sans" w:cs="Open Sans"/>
                <w:szCs w:val="16"/>
              </w:rPr>
              <w:t>v 9.0.1</w:t>
            </w:r>
            <w:r w:rsidRPr="008C2DCB">
              <w:rPr>
                <w:rFonts w:eastAsia="Open Sans" w:cs="Open Sans"/>
                <w:szCs w:val="16"/>
              </w:rPr>
              <w:t>)</w:t>
            </w:r>
          </w:p>
          <w:p w14:paraId="63B9D354" w14:textId="5A322DDC" w:rsidR="002E0EB2" w:rsidRDefault="002E0EB2" w:rsidP="00B548DB">
            <w:pPr>
              <w:pStyle w:val="ListParagraph"/>
              <w:numPr>
                <w:ilvl w:val="0"/>
                <w:numId w:val="9"/>
              </w:numPr>
              <w:rPr>
                <w:rFonts w:eastAsia="Open Sans" w:cs="Open Sans"/>
                <w:szCs w:val="16"/>
              </w:rPr>
            </w:pPr>
            <w:r w:rsidRPr="008C2DCB">
              <w:rPr>
                <w:rFonts w:eastAsia="Open Sans" w:cs="Open Sans"/>
                <w:szCs w:val="16"/>
              </w:rPr>
              <w:t>ASP.NET Core (</w:t>
            </w:r>
            <w:r>
              <w:rPr>
                <w:rFonts w:eastAsia="Open Sans" w:cs="Open Sans"/>
                <w:szCs w:val="16"/>
              </w:rPr>
              <w:t>v 9.0.1</w:t>
            </w:r>
            <w:r w:rsidRPr="008C2DCB">
              <w:rPr>
                <w:rFonts w:eastAsia="Open Sans" w:cs="Open Sans"/>
                <w:szCs w:val="16"/>
              </w:rPr>
              <w:t>)</w:t>
            </w:r>
          </w:p>
          <w:p w14:paraId="624B578F" w14:textId="77777777" w:rsidR="008F18F4" w:rsidRPr="00457898" w:rsidRDefault="008F18F4" w:rsidP="00B548DB">
            <w:pPr>
              <w:pStyle w:val="ListParagraph"/>
              <w:numPr>
                <w:ilvl w:val="0"/>
                <w:numId w:val="9"/>
              </w:numPr>
              <w:rPr>
                <w:rFonts w:eastAsia="Open Sans" w:cs="Open Sans"/>
                <w:szCs w:val="16"/>
              </w:rPr>
            </w:pPr>
            <w:r w:rsidRPr="00285B32">
              <w:rPr>
                <w:rFonts w:eastAsia="Open Sans" w:cs="Open Sans"/>
                <w:szCs w:val="16"/>
              </w:rPr>
              <w:t>Asp.NET Web API</w:t>
            </w:r>
            <w:r>
              <w:rPr>
                <w:rFonts w:eastAsia="Open Sans" w:cs="Open Sans"/>
                <w:szCs w:val="16"/>
              </w:rPr>
              <w:t xml:space="preserve"> (6 Yrs.)</w:t>
            </w:r>
          </w:p>
          <w:p w14:paraId="625B43F7" w14:textId="71984096" w:rsidR="008F18F4" w:rsidRPr="008F18F4" w:rsidRDefault="008F18F4" w:rsidP="00B548DB">
            <w:pPr>
              <w:pStyle w:val="ListParagraph"/>
              <w:numPr>
                <w:ilvl w:val="0"/>
                <w:numId w:val="9"/>
              </w:numPr>
              <w:rPr>
                <w:rFonts w:eastAsia="Open Sans" w:cs="Open Sans"/>
                <w:szCs w:val="16"/>
              </w:rPr>
            </w:pPr>
            <w:r w:rsidRPr="00457898">
              <w:rPr>
                <w:rFonts w:eastAsia="Open Sans" w:cs="Open Sans"/>
                <w:szCs w:val="16"/>
              </w:rPr>
              <w:t>Asp.NET Razor Pages (4 yrs.)</w:t>
            </w:r>
          </w:p>
          <w:p w14:paraId="5DAC5A5B" w14:textId="77777777" w:rsidR="008F18F4" w:rsidRPr="006A693D" w:rsidRDefault="008F18F4" w:rsidP="00B548DB">
            <w:pPr>
              <w:pStyle w:val="ListParagraph"/>
              <w:numPr>
                <w:ilvl w:val="0"/>
                <w:numId w:val="9"/>
              </w:numPr>
              <w:rPr>
                <w:rFonts w:eastAsia="Open Sans" w:cs="Open Sans"/>
                <w:szCs w:val="16"/>
              </w:rPr>
            </w:pPr>
            <w:r>
              <w:rPr>
                <w:rFonts w:eastAsia="Open Sans" w:cs="Open Sans"/>
                <w:szCs w:val="16"/>
              </w:rPr>
              <w:t>RESTful</w:t>
            </w:r>
            <w:r w:rsidRPr="00457898">
              <w:rPr>
                <w:rFonts w:eastAsia="Open Sans" w:cs="Open Sans"/>
                <w:szCs w:val="16"/>
              </w:rPr>
              <w:t xml:space="preserve"> (5 yrs.)</w:t>
            </w:r>
          </w:p>
          <w:p w14:paraId="13E1EF77" w14:textId="65A9644B" w:rsidR="008F18F4" w:rsidRPr="008F18F4" w:rsidRDefault="008F18F4" w:rsidP="00B548DB">
            <w:pPr>
              <w:pStyle w:val="ListParagraph"/>
              <w:numPr>
                <w:ilvl w:val="0"/>
                <w:numId w:val="9"/>
              </w:numPr>
              <w:rPr>
                <w:rFonts w:eastAsia="Open Sans" w:cs="Open Sans"/>
                <w:szCs w:val="16"/>
              </w:rPr>
            </w:pPr>
            <w:r>
              <w:rPr>
                <w:rFonts w:eastAsia="Open Sans" w:cs="Open Sans"/>
                <w:szCs w:val="16"/>
              </w:rPr>
              <w:t xml:space="preserve">MS </w:t>
            </w:r>
            <w:r w:rsidRPr="00457898">
              <w:rPr>
                <w:rFonts w:eastAsia="Open Sans" w:cs="Open Sans"/>
                <w:szCs w:val="16"/>
              </w:rPr>
              <w:t>SQL Server (14 yrs.)</w:t>
            </w:r>
          </w:p>
          <w:p w14:paraId="5A2AF320" w14:textId="7B6C2D91" w:rsidR="003062DB" w:rsidRPr="00457898" w:rsidRDefault="003062DB" w:rsidP="00B548DB">
            <w:pPr>
              <w:pStyle w:val="ListParagraph"/>
              <w:numPr>
                <w:ilvl w:val="0"/>
                <w:numId w:val="9"/>
              </w:numPr>
              <w:rPr>
                <w:rFonts w:eastAsia="Open Sans" w:cs="Open Sans"/>
                <w:szCs w:val="16"/>
              </w:rPr>
            </w:pPr>
            <w:r>
              <w:rPr>
                <w:rFonts w:eastAsia="Open Sans" w:cs="Open Sans"/>
                <w:szCs w:val="16"/>
              </w:rPr>
              <w:t xml:space="preserve">Asp.NET </w:t>
            </w:r>
            <w:r w:rsidRPr="00457898">
              <w:rPr>
                <w:rFonts w:eastAsia="Open Sans" w:cs="Open Sans"/>
                <w:szCs w:val="16"/>
              </w:rPr>
              <w:t>(</w:t>
            </w:r>
            <w:r>
              <w:rPr>
                <w:rFonts w:eastAsia="Open Sans" w:cs="Open Sans"/>
                <w:szCs w:val="16"/>
              </w:rPr>
              <w:t xml:space="preserve">C# </w:t>
            </w:r>
            <w:r w:rsidRPr="00457898">
              <w:rPr>
                <w:rFonts w:eastAsia="Open Sans" w:cs="Open Sans"/>
                <w:szCs w:val="16"/>
              </w:rPr>
              <w:t>15 yrs</w:t>
            </w:r>
            <w:r>
              <w:rPr>
                <w:rFonts w:eastAsia="Open Sans" w:cs="Open Sans"/>
                <w:szCs w:val="16"/>
              </w:rPr>
              <w:t>. / VB 4 yrs.</w:t>
            </w:r>
            <w:r w:rsidRPr="00457898">
              <w:rPr>
                <w:rFonts w:eastAsia="Open Sans" w:cs="Open Sans"/>
                <w:szCs w:val="16"/>
              </w:rPr>
              <w:t>)</w:t>
            </w:r>
            <w:r>
              <w:rPr>
                <w:rFonts w:eastAsia="Open Sans" w:cs="Open Sans"/>
                <w:szCs w:val="16"/>
              </w:rPr>
              <w:t xml:space="preserve"> </w:t>
            </w:r>
          </w:p>
          <w:p w14:paraId="7DCCD9D6" w14:textId="2BAAE2F9" w:rsidR="003062DB" w:rsidRPr="0064711E" w:rsidRDefault="003062DB" w:rsidP="00B548DB">
            <w:pPr>
              <w:pStyle w:val="ListParagraph"/>
              <w:numPr>
                <w:ilvl w:val="0"/>
                <w:numId w:val="9"/>
              </w:numPr>
              <w:rPr>
                <w:rFonts w:eastAsia="Open Sans" w:cs="Open Sans"/>
                <w:szCs w:val="16"/>
              </w:rPr>
            </w:pPr>
            <w:r w:rsidRPr="00457898">
              <w:rPr>
                <w:rFonts w:eastAsia="Open Sans" w:cs="Open Sans"/>
                <w:szCs w:val="16"/>
              </w:rPr>
              <w:t xml:space="preserve">Partial Views </w:t>
            </w:r>
            <w:r w:rsidRPr="0064711E">
              <w:rPr>
                <w:rFonts w:eastAsia="Open Sans" w:cs="Open Sans"/>
                <w:szCs w:val="16"/>
              </w:rPr>
              <w:t>(7 yrs.)</w:t>
            </w:r>
          </w:p>
          <w:p w14:paraId="36CDF33C" w14:textId="55D23C34" w:rsidR="003062DB" w:rsidRPr="0064711E" w:rsidRDefault="003062DB" w:rsidP="00B548DB">
            <w:pPr>
              <w:pStyle w:val="ListParagraph"/>
              <w:numPr>
                <w:ilvl w:val="0"/>
                <w:numId w:val="9"/>
              </w:numPr>
              <w:rPr>
                <w:rFonts w:eastAsia="Open Sans" w:cs="Open Sans"/>
                <w:szCs w:val="16"/>
              </w:rPr>
            </w:pPr>
            <w:r w:rsidRPr="00457898">
              <w:rPr>
                <w:rFonts w:eastAsia="Open Sans" w:cs="Open Sans"/>
                <w:szCs w:val="16"/>
              </w:rPr>
              <w:t xml:space="preserve">View Components </w:t>
            </w:r>
            <w:r w:rsidRPr="0064711E">
              <w:rPr>
                <w:rFonts w:eastAsia="Open Sans" w:cs="Open Sans"/>
                <w:szCs w:val="16"/>
              </w:rPr>
              <w:t>(2 yrs.)</w:t>
            </w:r>
          </w:p>
          <w:p w14:paraId="22342F13"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lastRenderedPageBreak/>
              <w:t>Bootstrap (9 yrs.)</w:t>
            </w:r>
          </w:p>
          <w:p w14:paraId="46FE9DBB"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CSS 1 - 3 (18 yrs.)</w:t>
            </w:r>
          </w:p>
          <w:p w14:paraId="30F5E0C2"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Entity Framework (7 yrs.)</w:t>
            </w:r>
          </w:p>
          <w:p w14:paraId="63BC3370"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HTML, XHTML &amp; HTML5 (18 yrs.)</w:t>
            </w:r>
          </w:p>
          <w:p w14:paraId="460E3C09"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LINQ (7yrs)</w:t>
            </w:r>
          </w:p>
          <w:p w14:paraId="2B21F1C6"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JavaScript (10 yrs.)</w:t>
            </w:r>
          </w:p>
          <w:p w14:paraId="5044FDDD" w14:textId="2571ED88"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jQuery (</w:t>
            </w:r>
            <w:r w:rsidR="000E6041">
              <w:rPr>
                <w:rFonts w:eastAsia="Open Sans" w:cs="Open Sans"/>
                <w:szCs w:val="16"/>
              </w:rPr>
              <w:t>5</w:t>
            </w:r>
            <w:r w:rsidRPr="00457898">
              <w:rPr>
                <w:rFonts w:eastAsia="Open Sans" w:cs="Open Sans"/>
                <w:szCs w:val="16"/>
              </w:rPr>
              <w:t xml:space="preserve"> yrs.)</w:t>
            </w:r>
          </w:p>
          <w:p w14:paraId="01CBE553" w14:textId="77777777" w:rsidR="003062DB" w:rsidRPr="00457898" w:rsidRDefault="003062DB" w:rsidP="00B548DB">
            <w:pPr>
              <w:pStyle w:val="ListParagraph"/>
              <w:numPr>
                <w:ilvl w:val="0"/>
                <w:numId w:val="9"/>
              </w:numPr>
              <w:rPr>
                <w:rFonts w:eastAsia="Open Sans" w:cs="Open Sans"/>
                <w:szCs w:val="16"/>
              </w:rPr>
            </w:pPr>
            <w:r w:rsidRPr="00457898">
              <w:rPr>
                <w:rFonts w:eastAsia="Open Sans" w:cs="Open Sans"/>
                <w:szCs w:val="16"/>
              </w:rPr>
              <w:t>JSON (5 yrs.)</w:t>
            </w:r>
          </w:p>
          <w:p w14:paraId="0629530F" w14:textId="77777777" w:rsidR="003062DB" w:rsidRDefault="003062DB" w:rsidP="00B548DB">
            <w:pPr>
              <w:pStyle w:val="ListParagraph"/>
              <w:numPr>
                <w:ilvl w:val="0"/>
                <w:numId w:val="9"/>
              </w:numPr>
              <w:rPr>
                <w:rFonts w:eastAsia="Open Sans" w:cs="Open Sans"/>
                <w:szCs w:val="16"/>
              </w:rPr>
            </w:pPr>
            <w:r w:rsidRPr="00457898">
              <w:rPr>
                <w:rFonts w:eastAsia="Open Sans" w:cs="Open Sans"/>
                <w:szCs w:val="16"/>
              </w:rPr>
              <w:t>Ajax (5 yrs.)</w:t>
            </w:r>
          </w:p>
          <w:p w14:paraId="51FD31BC" w14:textId="77777777" w:rsidR="003062DB" w:rsidRPr="00AE11F0" w:rsidRDefault="003062DB" w:rsidP="00AE11F0">
            <w:pPr>
              <w:pStyle w:val="Heading5"/>
            </w:pPr>
            <w:bookmarkStart w:id="36" w:name="_rq9wxrv5xatz" w:colFirst="0" w:colLast="0"/>
            <w:bookmarkStart w:id="37" w:name="_Toc114231084"/>
            <w:bookmarkEnd w:id="35"/>
            <w:bookmarkEnd w:id="36"/>
            <w:r w:rsidRPr="00AE11F0">
              <w:t>SECONDARY SKILLS</w:t>
            </w:r>
            <w:bookmarkEnd w:id="37"/>
          </w:p>
          <w:p w14:paraId="7969E783" w14:textId="6EDDC8E9" w:rsidR="003062DB" w:rsidRDefault="00C14A72" w:rsidP="00D62023">
            <w:pPr>
              <w:contextualSpacing/>
              <w:rPr>
                <w:rFonts w:ascii="Open Sans" w:eastAsia="Open Sans" w:hAnsi="Open Sans" w:cs="Open Sans"/>
                <w:sz w:val="16"/>
                <w:szCs w:val="16"/>
              </w:rPr>
            </w:pPr>
            <w:r>
              <w:rPr>
                <w:rFonts w:ascii="Open Sans" w:eastAsia="Open Sans" w:hAnsi="Open Sans" w:cs="Open Sans"/>
                <w:sz w:val="16"/>
                <w:szCs w:val="16"/>
              </w:rPr>
              <w:t xml:space="preserve">Any technology in-which I have not used in 6-12 months, I begin to </w:t>
            </w:r>
            <w:r w:rsidR="00FF035E" w:rsidRPr="00FF035E">
              <w:rPr>
                <w:rFonts w:ascii="Open Sans" w:eastAsia="Open Sans" w:hAnsi="Open Sans" w:cs="Open Sans"/>
                <w:sz w:val="16"/>
                <w:szCs w:val="16"/>
              </w:rPr>
              <w:t>demote</w:t>
            </w:r>
            <w:r>
              <w:rPr>
                <w:rFonts w:ascii="Open Sans" w:eastAsia="Open Sans" w:hAnsi="Open Sans" w:cs="Open Sans"/>
                <w:sz w:val="16"/>
                <w:szCs w:val="16"/>
              </w:rPr>
              <w:t xml:space="preserve"> them,</w:t>
            </w:r>
            <w:r w:rsidR="00FF035E" w:rsidRPr="00FF035E">
              <w:rPr>
                <w:rFonts w:ascii="Open Sans" w:eastAsia="Open Sans" w:hAnsi="Open Sans" w:cs="Open Sans"/>
                <w:sz w:val="16"/>
                <w:szCs w:val="16"/>
              </w:rPr>
              <w:t xml:space="preserve"> for one or more reasons, such as lack of supply-and-demand, technology, deprecation, not used in my most recent project(s), </w:t>
            </w:r>
            <w:r w:rsidR="008C2DCB">
              <w:rPr>
                <w:rFonts w:ascii="Open Sans" w:eastAsia="Open Sans" w:hAnsi="Open Sans" w:cs="Open Sans"/>
                <w:sz w:val="16"/>
                <w:szCs w:val="16"/>
              </w:rPr>
              <w:t>etc</w:t>
            </w:r>
            <w:r w:rsidR="00FF035E" w:rsidRPr="00FF035E">
              <w:rPr>
                <w:rFonts w:ascii="Open Sans" w:eastAsia="Open Sans" w:hAnsi="Open Sans" w:cs="Open Sans"/>
                <w:sz w:val="16"/>
                <w:szCs w:val="16"/>
              </w:rPr>
              <w:t>.</w:t>
            </w:r>
          </w:p>
          <w:p w14:paraId="07290DB5" w14:textId="61689A7C" w:rsidR="008C2DCB" w:rsidRPr="008C2DCB" w:rsidRDefault="008C2DCB" w:rsidP="008C2DCB">
            <w:pPr>
              <w:rPr>
                <w:rFonts w:eastAsia="Open Sans" w:cs="Open Sans"/>
                <w:szCs w:val="16"/>
              </w:rPr>
            </w:pPr>
          </w:p>
          <w:p w14:paraId="4CFF8470" w14:textId="3A92B835" w:rsidR="008C2DCB" w:rsidRPr="00554390" w:rsidRDefault="008C2DCB" w:rsidP="00B548DB">
            <w:pPr>
              <w:pStyle w:val="ListParagraph"/>
              <w:numPr>
                <w:ilvl w:val="0"/>
                <w:numId w:val="9"/>
              </w:numPr>
              <w:rPr>
                <w:rFonts w:eastAsia="Open Sans" w:cs="Open Sans"/>
                <w:szCs w:val="16"/>
              </w:rPr>
            </w:pPr>
            <w:r w:rsidRPr="00457898">
              <w:rPr>
                <w:rFonts w:eastAsia="Open Sans" w:cs="Open Sans"/>
                <w:szCs w:val="16"/>
              </w:rPr>
              <w:t xml:space="preserve">Asp.NET 2.0 </w:t>
            </w:r>
            <w:r>
              <w:rPr>
                <w:rFonts w:eastAsia="Open Sans" w:cs="Open Sans"/>
                <w:szCs w:val="16"/>
              </w:rPr>
              <w:t>-</w:t>
            </w:r>
            <w:r w:rsidRPr="00457898">
              <w:rPr>
                <w:rFonts w:eastAsia="Open Sans" w:cs="Open Sans"/>
                <w:szCs w:val="16"/>
              </w:rPr>
              <w:t xml:space="preserve"> 4.</w:t>
            </w:r>
            <w:r>
              <w:rPr>
                <w:rFonts w:eastAsia="Open Sans" w:cs="Open Sans"/>
                <w:szCs w:val="16"/>
              </w:rPr>
              <w:t xml:space="preserve">5 </w:t>
            </w:r>
            <w:r w:rsidRPr="00554390">
              <w:rPr>
                <w:rFonts w:eastAsia="Open Sans" w:cs="Open Sans"/>
                <w:szCs w:val="16"/>
              </w:rPr>
              <w:t xml:space="preserve">(12 yrs.), </w:t>
            </w:r>
          </w:p>
          <w:p w14:paraId="0188928F" w14:textId="77777777" w:rsidR="008C2DCB" w:rsidRPr="008C2DCB" w:rsidRDefault="008C2DCB" w:rsidP="00B548DB">
            <w:pPr>
              <w:pStyle w:val="ListParagraph"/>
              <w:numPr>
                <w:ilvl w:val="0"/>
                <w:numId w:val="9"/>
              </w:numPr>
              <w:rPr>
                <w:rFonts w:eastAsia="Open Sans" w:cs="Open Sans"/>
                <w:szCs w:val="16"/>
              </w:rPr>
            </w:pPr>
            <w:r w:rsidRPr="008C2DCB">
              <w:rPr>
                <w:rFonts w:eastAsia="Open Sans" w:cs="Open Sans"/>
                <w:szCs w:val="16"/>
              </w:rPr>
              <w:t>Asp.NET MVC (5 yrs.)</w:t>
            </w:r>
          </w:p>
          <w:p w14:paraId="10D105E1" w14:textId="4E99F02B" w:rsidR="007D0E6C" w:rsidRPr="00457898" w:rsidRDefault="007D0E6C" w:rsidP="00B548DB">
            <w:pPr>
              <w:pStyle w:val="ListParagraph"/>
              <w:numPr>
                <w:ilvl w:val="0"/>
                <w:numId w:val="9"/>
              </w:numPr>
              <w:rPr>
                <w:rFonts w:eastAsia="Open Sans" w:cs="Open Sans"/>
                <w:szCs w:val="16"/>
              </w:rPr>
            </w:pPr>
            <w:r w:rsidRPr="00457898">
              <w:rPr>
                <w:rFonts w:eastAsia="Open Sans" w:cs="Open Sans"/>
                <w:szCs w:val="16"/>
              </w:rPr>
              <w:t>Asp.NET Web Forms C#  (10 yrs.)</w:t>
            </w:r>
          </w:p>
          <w:p w14:paraId="2D02CF65" w14:textId="3149EC0D" w:rsidR="0032311E" w:rsidRPr="0032311E" w:rsidRDefault="0032311E" w:rsidP="00B548DB">
            <w:pPr>
              <w:pStyle w:val="ListParagraph"/>
              <w:numPr>
                <w:ilvl w:val="0"/>
                <w:numId w:val="9"/>
              </w:numPr>
              <w:rPr>
                <w:rFonts w:eastAsia="Open Sans" w:cs="Open Sans"/>
                <w:szCs w:val="16"/>
              </w:rPr>
            </w:pPr>
            <w:r>
              <w:rPr>
                <w:rFonts w:eastAsia="Open Sans" w:cs="Open Sans"/>
                <w:szCs w:val="16"/>
              </w:rPr>
              <w:t>AWS</w:t>
            </w:r>
            <w:r w:rsidRPr="00457898">
              <w:rPr>
                <w:rFonts w:eastAsia="Open Sans" w:cs="Open Sans"/>
                <w:szCs w:val="16"/>
              </w:rPr>
              <w:t xml:space="preserve"> (</w:t>
            </w:r>
            <w:r>
              <w:rPr>
                <w:rFonts w:eastAsia="Open Sans" w:cs="Open Sans"/>
                <w:szCs w:val="16"/>
              </w:rPr>
              <w:t>2</w:t>
            </w:r>
            <w:r w:rsidRPr="00457898">
              <w:rPr>
                <w:rFonts w:eastAsia="Open Sans" w:cs="Open Sans"/>
                <w:szCs w:val="16"/>
              </w:rPr>
              <w:t xml:space="preserve"> yrs.)</w:t>
            </w:r>
          </w:p>
          <w:p w14:paraId="1F4E53E5" w14:textId="278178C4" w:rsidR="007D0E6C" w:rsidRPr="00457898" w:rsidRDefault="007D0E6C" w:rsidP="00B548DB">
            <w:pPr>
              <w:pStyle w:val="ListParagraph"/>
              <w:numPr>
                <w:ilvl w:val="0"/>
                <w:numId w:val="9"/>
              </w:numPr>
              <w:rPr>
                <w:rFonts w:eastAsia="Open Sans" w:cs="Open Sans"/>
                <w:szCs w:val="16"/>
              </w:rPr>
            </w:pPr>
            <w:r w:rsidRPr="00457898">
              <w:rPr>
                <w:rFonts w:eastAsia="Open Sans" w:cs="Open Sans"/>
                <w:szCs w:val="16"/>
              </w:rPr>
              <w:t>ADO.NET (11 yrs.)</w:t>
            </w:r>
          </w:p>
          <w:p w14:paraId="7C5E4469" w14:textId="14F88E05" w:rsidR="003062DB" w:rsidRPr="00D415B0" w:rsidRDefault="003062DB" w:rsidP="00B548DB">
            <w:pPr>
              <w:pStyle w:val="ListParagraph"/>
              <w:numPr>
                <w:ilvl w:val="0"/>
                <w:numId w:val="9"/>
              </w:numPr>
              <w:rPr>
                <w:rFonts w:eastAsia="Open Sans" w:cs="Open Sans"/>
                <w:szCs w:val="16"/>
              </w:rPr>
            </w:pPr>
            <w:r w:rsidRPr="00D415B0">
              <w:rPr>
                <w:rFonts w:eastAsia="Open Sans" w:cs="Open Sans"/>
                <w:szCs w:val="16"/>
              </w:rPr>
              <w:t>AngularJS</w:t>
            </w:r>
            <w:r>
              <w:rPr>
                <w:rFonts w:eastAsia="Open Sans" w:cs="Open Sans"/>
                <w:szCs w:val="16"/>
              </w:rPr>
              <w:t xml:space="preserve"> </w:t>
            </w:r>
            <w:r w:rsidR="0032311E">
              <w:rPr>
                <w:rFonts w:eastAsia="Open Sans" w:cs="Open Sans"/>
                <w:szCs w:val="16"/>
              </w:rPr>
              <w:t>1/</w:t>
            </w:r>
            <w:r>
              <w:rPr>
                <w:rFonts w:eastAsia="Open Sans" w:cs="Open Sans"/>
                <w:szCs w:val="16"/>
              </w:rPr>
              <w:t>2+</w:t>
            </w:r>
            <w:r w:rsidR="0032311E">
              <w:rPr>
                <w:rFonts w:eastAsia="Open Sans" w:cs="Open Sans"/>
                <w:szCs w:val="16"/>
              </w:rPr>
              <w:t xml:space="preserve"> </w:t>
            </w:r>
            <w:r w:rsidR="0032311E" w:rsidRPr="00457898">
              <w:rPr>
                <w:rFonts w:eastAsia="Open Sans" w:cs="Open Sans"/>
                <w:szCs w:val="16"/>
              </w:rPr>
              <w:t xml:space="preserve"> (</w:t>
            </w:r>
            <w:r w:rsidR="0032311E">
              <w:rPr>
                <w:rFonts w:eastAsia="Open Sans" w:cs="Open Sans"/>
                <w:szCs w:val="16"/>
              </w:rPr>
              <w:t>2</w:t>
            </w:r>
            <w:r w:rsidR="0032311E" w:rsidRPr="00457898">
              <w:rPr>
                <w:rFonts w:eastAsia="Open Sans" w:cs="Open Sans"/>
                <w:szCs w:val="16"/>
              </w:rPr>
              <w:t xml:space="preserve"> yrs.)</w:t>
            </w:r>
          </w:p>
          <w:p w14:paraId="31F1E05B" w14:textId="125F1677" w:rsidR="003062DB" w:rsidRPr="00D415B0" w:rsidRDefault="003062DB" w:rsidP="00B548DB">
            <w:pPr>
              <w:pStyle w:val="ListParagraph"/>
              <w:numPr>
                <w:ilvl w:val="0"/>
                <w:numId w:val="9"/>
              </w:numPr>
              <w:rPr>
                <w:rFonts w:eastAsia="Open Sans" w:cs="Open Sans"/>
                <w:szCs w:val="16"/>
              </w:rPr>
            </w:pPr>
            <w:r w:rsidRPr="00D415B0">
              <w:rPr>
                <w:rFonts w:eastAsia="Open Sans" w:cs="Open Sans"/>
                <w:szCs w:val="16"/>
              </w:rPr>
              <w:t>KnockoutJS</w:t>
            </w:r>
            <w:r w:rsidR="0032311E">
              <w:rPr>
                <w:rFonts w:eastAsia="Open Sans" w:cs="Open Sans"/>
                <w:szCs w:val="16"/>
              </w:rPr>
              <w:t xml:space="preserve"> </w:t>
            </w:r>
            <w:r w:rsidR="0032311E" w:rsidRPr="00457898">
              <w:rPr>
                <w:rFonts w:eastAsia="Open Sans" w:cs="Open Sans"/>
                <w:szCs w:val="16"/>
              </w:rPr>
              <w:t xml:space="preserve"> (1 yrs.)</w:t>
            </w:r>
          </w:p>
          <w:p w14:paraId="2738DE9F" w14:textId="5A72D118" w:rsidR="003062DB" w:rsidRPr="00D415B0" w:rsidRDefault="003062DB" w:rsidP="00B548DB">
            <w:pPr>
              <w:pStyle w:val="ListParagraph"/>
              <w:numPr>
                <w:ilvl w:val="0"/>
                <w:numId w:val="9"/>
              </w:numPr>
              <w:rPr>
                <w:rFonts w:eastAsia="Open Sans" w:cs="Open Sans"/>
                <w:szCs w:val="16"/>
              </w:rPr>
            </w:pPr>
            <w:r w:rsidRPr="00D415B0">
              <w:rPr>
                <w:rFonts w:eastAsia="Open Sans" w:cs="Open Sans"/>
                <w:szCs w:val="16"/>
              </w:rPr>
              <w:t>TypeScript</w:t>
            </w:r>
            <w:r w:rsidR="0032311E">
              <w:rPr>
                <w:rFonts w:eastAsia="Open Sans" w:cs="Open Sans"/>
                <w:szCs w:val="16"/>
              </w:rPr>
              <w:t xml:space="preserve"> </w:t>
            </w:r>
            <w:r w:rsidR="0032311E" w:rsidRPr="00457898">
              <w:rPr>
                <w:rFonts w:eastAsia="Open Sans" w:cs="Open Sans"/>
                <w:szCs w:val="16"/>
              </w:rPr>
              <w:t xml:space="preserve"> (1 yrs.)</w:t>
            </w:r>
          </w:p>
          <w:p w14:paraId="4BC15240" w14:textId="3EE81BDA" w:rsidR="003062DB" w:rsidRPr="00D415B0" w:rsidRDefault="003062DB" w:rsidP="00B548DB">
            <w:pPr>
              <w:pStyle w:val="ListParagraph"/>
              <w:numPr>
                <w:ilvl w:val="0"/>
                <w:numId w:val="9"/>
              </w:numPr>
              <w:rPr>
                <w:rFonts w:eastAsia="Open Sans" w:cs="Open Sans"/>
                <w:szCs w:val="16"/>
              </w:rPr>
            </w:pPr>
            <w:r w:rsidRPr="00D415B0">
              <w:rPr>
                <w:rFonts w:eastAsia="Open Sans" w:cs="Open Sans"/>
                <w:szCs w:val="16"/>
              </w:rPr>
              <w:t xml:space="preserve">Gulp </w:t>
            </w:r>
            <w:r w:rsidR="0032311E" w:rsidRPr="00457898">
              <w:rPr>
                <w:rFonts w:eastAsia="Open Sans" w:cs="Open Sans"/>
                <w:szCs w:val="16"/>
              </w:rPr>
              <w:t xml:space="preserve"> (1 yrs.)</w:t>
            </w:r>
          </w:p>
          <w:p w14:paraId="46058F09" w14:textId="7A573036" w:rsidR="002444FA" w:rsidRPr="00AE11F0" w:rsidRDefault="00624BE0" w:rsidP="002444FA">
            <w:pPr>
              <w:pStyle w:val="Heading5"/>
            </w:pPr>
            <w:r>
              <w:t>Design Patterns</w:t>
            </w:r>
            <w:r w:rsidR="00A250BA">
              <w:t>, Standards</w:t>
            </w:r>
            <w:r>
              <w:t xml:space="preserve"> &amp; Best Practices</w:t>
            </w:r>
          </w:p>
          <w:p w14:paraId="5E4D1DDD" w14:textId="2A242015" w:rsidR="002444FA" w:rsidRDefault="002444FA" w:rsidP="002444FA">
            <w:pPr>
              <w:contextualSpacing/>
              <w:rPr>
                <w:rFonts w:ascii="Open Sans" w:eastAsia="Open Sans" w:hAnsi="Open Sans" w:cs="Open Sans"/>
                <w:sz w:val="16"/>
                <w:szCs w:val="16"/>
              </w:rPr>
            </w:pPr>
            <w:r w:rsidRPr="00FF035E">
              <w:rPr>
                <w:rFonts w:ascii="Open Sans" w:eastAsia="Open Sans" w:hAnsi="Open Sans" w:cs="Open Sans"/>
                <w:sz w:val="16"/>
                <w:szCs w:val="16"/>
              </w:rPr>
              <w:t xml:space="preserve">I </w:t>
            </w:r>
            <w:r w:rsidR="00624BE0" w:rsidRPr="00624BE0">
              <w:rPr>
                <w:rFonts w:ascii="Open Sans" w:eastAsia="Open Sans" w:hAnsi="Open Sans" w:cs="Open Sans"/>
                <w:sz w:val="16"/>
                <w:szCs w:val="16"/>
              </w:rPr>
              <w:t>consider Design Patterns</w:t>
            </w:r>
            <w:r w:rsidR="00A250BA">
              <w:rPr>
                <w:rFonts w:ascii="Open Sans" w:eastAsia="Open Sans" w:hAnsi="Open Sans" w:cs="Open Sans"/>
                <w:sz w:val="16"/>
                <w:szCs w:val="16"/>
              </w:rPr>
              <w:t>, Standards,</w:t>
            </w:r>
            <w:r w:rsidR="00624BE0" w:rsidRPr="00624BE0">
              <w:rPr>
                <w:rFonts w:ascii="Open Sans" w:eastAsia="Open Sans" w:hAnsi="Open Sans" w:cs="Open Sans"/>
                <w:sz w:val="16"/>
                <w:szCs w:val="16"/>
              </w:rPr>
              <w:t xml:space="preserve"> &amp; Best Practices a set of disciplines that I practice aggressively, and across the board with most </w:t>
            </w:r>
            <w:r w:rsidR="00A250BA" w:rsidRPr="00624BE0">
              <w:rPr>
                <w:rFonts w:ascii="Open Sans" w:eastAsia="Open Sans" w:hAnsi="Open Sans" w:cs="Open Sans"/>
                <w:sz w:val="16"/>
                <w:szCs w:val="16"/>
              </w:rPr>
              <w:t>technolog</w:t>
            </w:r>
            <w:r w:rsidR="00A250BA">
              <w:rPr>
                <w:rFonts w:ascii="Open Sans" w:eastAsia="Open Sans" w:hAnsi="Open Sans" w:cs="Open Sans"/>
                <w:sz w:val="16"/>
                <w:szCs w:val="16"/>
              </w:rPr>
              <w:t>ical use</w:t>
            </w:r>
            <w:r w:rsidR="00624BE0" w:rsidRPr="00624BE0">
              <w:rPr>
                <w:rFonts w:ascii="Open Sans" w:eastAsia="Open Sans" w:hAnsi="Open Sans" w:cs="Open Sans"/>
                <w:sz w:val="16"/>
                <w:szCs w:val="16"/>
              </w:rPr>
              <w:t xml:space="preserve">. </w:t>
            </w:r>
            <w:r w:rsidR="005D442B">
              <w:rPr>
                <w:rFonts w:ascii="Open Sans" w:eastAsia="Open Sans" w:hAnsi="Open Sans" w:cs="Open Sans"/>
                <w:sz w:val="16"/>
                <w:szCs w:val="16"/>
              </w:rPr>
              <w:t>More importantly, t</w:t>
            </w:r>
            <w:r w:rsidR="00624BE0" w:rsidRPr="00624BE0">
              <w:rPr>
                <w:rFonts w:ascii="Open Sans" w:eastAsia="Open Sans" w:hAnsi="Open Sans" w:cs="Open Sans"/>
                <w:sz w:val="16"/>
                <w:szCs w:val="16"/>
              </w:rPr>
              <w:t>hey are crucial to an enterprise-</w:t>
            </w:r>
            <w:r w:rsidR="003357AD" w:rsidRPr="00624BE0">
              <w:rPr>
                <w:rFonts w:ascii="Open Sans" w:eastAsia="Open Sans" w:hAnsi="Open Sans" w:cs="Open Sans"/>
                <w:sz w:val="16"/>
                <w:szCs w:val="16"/>
              </w:rPr>
              <w:t>level</w:t>
            </w:r>
            <w:r w:rsidR="00624BE0" w:rsidRPr="00624BE0">
              <w:rPr>
                <w:rFonts w:ascii="Open Sans" w:eastAsia="Open Sans" w:hAnsi="Open Sans" w:cs="Open Sans"/>
                <w:sz w:val="16"/>
                <w:szCs w:val="16"/>
              </w:rPr>
              <w:t xml:space="preserve"> suite</w:t>
            </w:r>
            <w:r w:rsidR="005D442B">
              <w:rPr>
                <w:rFonts w:ascii="Open Sans" w:eastAsia="Open Sans" w:hAnsi="Open Sans" w:cs="Open Sans"/>
                <w:sz w:val="16"/>
                <w:szCs w:val="16"/>
              </w:rPr>
              <w:t xml:space="preserve"> </w:t>
            </w:r>
            <w:r w:rsidR="00624BE0" w:rsidRPr="00624BE0">
              <w:rPr>
                <w:rFonts w:ascii="Open Sans" w:eastAsia="Open Sans" w:hAnsi="Open Sans" w:cs="Open Sans"/>
                <w:sz w:val="16"/>
                <w:szCs w:val="16"/>
              </w:rPr>
              <w:t>of desktop, mobile &amp; web applications and/or software.</w:t>
            </w:r>
          </w:p>
          <w:p w14:paraId="4F7FA012" w14:textId="77777777" w:rsidR="002444FA" w:rsidRDefault="002444FA" w:rsidP="002444FA">
            <w:pPr>
              <w:contextualSpacing/>
              <w:rPr>
                <w:rFonts w:ascii="Open Sans" w:eastAsia="Open Sans" w:hAnsi="Open Sans" w:cs="Open Sans"/>
                <w:sz w:val="16"/>
                <w:szCs w:val="16"/>
              </w:rPr>
            </w:pPr>
          </w:p>
          <w:p w14:paraId="6E2CA4E2" w14:textId="5E980A14" w:rsidR="002444FA" w:rsidRPr="00457898" w:rsidRDefault="00694E92" w:rsidP="00B548DB">
            <w:pPr>
              <w:pStyle w:val="ListParagraph"/>
              <w:numPr>
                <w:ilvl w:val="0"/>
                <w:numId w:val="9"/>
              </w:numPr>
              <w:rPr>
                <w:rFonts w:eastAsia="Open Sans" w:cs="Open Sans"/>
                <w:szCs w:val="16"/>
              </w:rPr>
            </w:pPr>
            <w:r w:rsidRPr="00694E92">
              <w:rPr>
                <w:rFonts w:eastAsia="Open Sans" w:cs="Open Sans"/>
                <w:szCs w:val="16"/>
              </w:rPr>
              <w:t xml:space="preserve">C# (&amp; Other Technologies) Object Oriented Programming </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41BE63D8" w14:textId="05AABF1F" w:rsidR="002444FA" w:rsidRPr="00457898" w:rsidRDefault="00694E92" w:rsidP="00B548DB">
            <w:pPr>
              <w:pStyle w:val="ListParagraph"/>
              <w:numPr>
                <w:ilvl w:val="0"/>
                <w:numId w:val="9"/>
              </w:numPr>
              <w:rPr>
                <w:rFonts w:eastAsia="Open Sans" w:cs="Open Sans"/>
                <w:szCs w:val="16"/>
              </w:rPr>
            </w:pPr>
            <w:r w:rsidRPr="00694E92">
              <w:rPr>
                <w:rFonts w:eastAsia="Open Sans" w:cs="Open Sans"/>
                <w:szCs w:val="16"/>
              </w:rPr>
              <w:t>SPA Single Page App</w:t>
            </w:r>
            <w:r>
              <w:rPr>
                <w:rFonts w:eastAsia="Open Sans" w:cs="Open Sans"/>
                <w:szCs w:val="16"/>
              </w:rPr>
              <w:t>s</w:t>
            </w:r>
            <w:r w:rsidRPr="00694E92">
              <w:rPr>
                <w:rFonts w:eastAsia="Open Sans" w:cs="Open Sans"/>
                <w:szCs w:val="16"/>
              </w:rPr>
              <w:t xml:space="preserve"> </w:t>
            </w:r>
            <w:r w:rsidR="002444FA" w:rsidRPr="00457898">
              <w:rPr>
                <w:rFonts w:eastAsia="Open Sans" w:cs="Open Sans"/>
                <w:szCs w:val="16"/>
              </w:rPr>
              <w:t>(</w:t>
            </w:r>
            <w:r>
              <w:rPr>
                <w:rFonts w:eastAsia="Open Sans" w:cs="Open Sans"/>
                <w:szCs w:val="16"/>
              </w:rPr>
              <w:t xml:space="preserve">2 </w:t>
            </w:r>
            <w:r w:rsidR="002444FA" w:rsidRPr="00457898">
              <w:rPr>
                <w:rFonts w:eastAsia="Open Sans" w:cs="Open Sans"/>
                <w:szCs w:val="16"/>
              </w:rPr>
              <w:t>yrs.)</w:t>
            </w:r>
          </w:p>
          <w:p w14:paraId="4009251E" w14:textId="266864EB" w:rsidR="002444FA" w:rsidRPr="0032311E" w:rsidRDefault="00B9670F" w:rsidP="00B548DB">
            <w:pPr>
              <w:pStyle w:val="ListParagraph"/>
              <w:numPr>
                <w:ilvl w:val="0"/>
                <w:numId w:val="9"/>
              </w:numPr>
              <w:rPr>
                <w:rFonts w:eastAsia="Open Sans" w:cs="Open Sans"/>
                <w:szCs w:val="16"/>
              </w:rPr>
            </w:pPr>
            <w:r w:rsidRPr="00B9670F">
              <w:rPr>
                <w:rFonts w:eastAsia="Open Sans" w:cs="Open Sans"/>
                <w:szCs w:val="16"/>
              </w:rPr>
              <w:t>App Development Standards &amp; Implementation</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39E1CCF6" w14:textId="3596A897" w:rsidR="002444FA" w:rsidRPr="00457898" w:rsidRDefault="00D82815" w:rsidP="00B548DB">
            <w:pPr>
              <w:pStyle w:val="ListParagraph"/>
              <w:numPr>
                <w:ilvl w:val="0"/>
                <w:numId w:val="9"/>
              </w:numPr>
              <w:rPr>
                <w:rFonts w:eastAsia="Open Sans" w:cs="Open Sans"/>
                <w:szCs w:val="16"/>
              </w:rPr>
            </w:pPr>
            <w:r w:rsidRPr="00D82815">
              <w:rPr>
                <w:rFonts w:eastAsia="Open Sans" w:cs="Open Sans"/>
                <w:szCs w:val="16"/>
              </w:rPr>
              <w:lastRenderedPageBreak/>
              <w:t>Responsive Web Design (i.e., Mobile Friendly)</w:t>
            </w:r>
            <w:r w:rsidR="002444FA" w:rsidRPr="00457898">
              <w:rPr>
                <w:rFonts w:eastAsia="Open Sans" w:cs="Open Sans"/>
                <w:szCs w:val="16"/>
              </w:rPr>
              <w:t xml:space="preserve"> (</w:t>
            </w:r>
            <w:r>
              <w:rPr>
                <w:rFonts w:eastAsia="Open Sans" w:cs="Open Sans"/>
                <w:szCs w:val="16"/>
              </w:rPr>
              <w:t>8</w:t>
            </w:r>
            <w:r w:rsidR="002444FA" w:rsidRPr="00457898">
              <w:rPr>
                <w:rFonts w:eastAsia="Open Sans" w:cs="Open Sans"/>
                <w:szCs w:val="16"/>
              </w:rPr>
              <w:t xml:space="preserve"> yrs.)</w:t>
            </w:r>
          </w:p>
          <w:p w14:paraId="50079897" w14:textId="2763A997" w:rsidR="002F2665" w:rsidRDefault="002F2665" w:rsidP="00B548DB">
            <w:pPr>
              <w:pStyle w:val="ListParagraph"/>
              <w:numPr>
                <w:ilvl w:val="0"/>
                <w:numId w:val="9"/>
              </w:numPr>
              <w:rPr>
                <w:rFonts w:eastAsia="Open Sans" w:cs="Open Sans"/>
                <w:szCs w:val="16"/>
              </w:rPr>
            </w:pPr>
            <w:r w:rsidRPr="002F2665">
              <w:rPr>
                <w:rFonts w:eastAsia="Open Sans" w:cs="Open Sans"/>
                <w:szCs w:val="16"/>
              </w:rPr>
              <w:t xml:space="preserve">Parallax Web/Mobile Architecting </w:t>
            </w:r>
            <w:r w:rsidRPr="00457898">
              <w:rPr>
                <w:rFonts w:eastAsia="Open Sans" w:cs="Open Sans"/>
                <w:szCs w:val="16"/>
              </w:rPr>
              <w:t xml:space="preserve"> (</w:t>
            </w:r>
            <w:r>
              <w:rPr>
                <w:rFonts w:eastAsia="Open Sans" w:cs="Open Sans"/>
                <w:szCs w:val="16"/>
              </w:rPr>
              <w:t>3</w:t>
            </w:r>
            <w:r w:rsidRPr="00457898">
              <w:rPr>
                <w:rFonts w:eastAsia="Open Sans" w:cs="Open Sans"/>
                <w:szCs w:val="16"/>
              </w:rPr>
              <w:t xml:space="preserve"> yrs.)</w:t>
            </w:r>
          </w:p>
          <w:p w14:paraId="675273C4" w14:textId="164E92DF" w:rsidR="00E3577F" w:rsidRPr="00457898" w:rsidRDefault="00E3577F" w:rsidP="00B548DB">
            <w:pPr>
              <w:pStyle w:val="ListParagraph"/>
              <w:numPr>
                <w:ilvl w:val="0"/>
                <w:numId w:val="9"/>
              </w:numPr>
              <w:rPr>
                <w:rFonts w:eastAsia="Open Sans" w:cs="Open Sans"/>
                <w:szCs w:val="16"/>
              </w:rPr>
            </w:pPr>
            <w:r w:rsidRPr="00E3577F">
              <w:rPr>
                <w:rFonts w:eastAsia="Open Sans" w:cs="Open Sans"/>
                <w:szCs w:val="16"/>
              </w:rPr>
              <w:t>Multi-threaded Apps</w:t>
            </w:r>
            <w:r w:rsidRPr="00457898">
              <w:rPr>
                <w:rFonts w:eastAsia="Open Sans" w:cs="Open Sans"/>
                <w:szCs w:val="16"/>
              </w:rPr>
              <w:t xml:space="preserve"> (</w:t>
            </w:r>
            <w:r>
              <w:rPr>
                <w:rFonts w:eastAsia="Open Sans" w:cs="Open Sans"/>
                <w:szCs w:val="16"/>
              </w:rPr>
              <w:t>5</w:t>
            </w:r>
            <w:r w:rsidRPr="00457898">
              <w:rPr>
                <w:rFonts w:eastAsia="Open Sans" w:cs="Open Sans"/>
                <w:szCs w:val="16"/>
              </w:rPr>
              <w:t xml:space="preserve"> yrs.)</w:t>
            </w:r>
          </w:p>
          <w:p w14:paraId="3061FEF9" w14:textId="588E8171" w:rsidR="00E3577F" w:rsidRPr="00457898" w:rsidRDefault="00D60186" w:rsidP="00B548DB">
            <w:pPr>
              <w:pStyle w:val="ListParagraph"/>
              <w:numPr>
                <w:ilvl w:val="0"/>
                <w:numId w:val="9"/>
              </w:numPr>
              <w:rPr>
                <w:rFonts w:eastAsia="Open Sans" w:cs="Open Sans"/>
                <w:szCs w:val="16"/>
              </w:rPr>
            </w:pPr>
            <w:r>
              <w:rPr>
                <w:rFonts w:eastAsia="Open Sans" w:cs="Open Sans"/>
                <w:szCs w:val="16"/>
              </w:rPr>
              <w:t>SaaS</w:t>
            </w:r>
            <w:r w:rsidR="00E3577F" w:rsidRPr="002F2665">
              <w:rPr>
                <w:rFonts w:eastAsia="Open Sans" w:cs="Open Sans"/>
                <w:szCs w:val="16"/>
              </w:rPr>
              <w:t xml:space="preserve"> </w:t>
            </w:r>
            <w:r w:rsidR="00E3577F" w:rsidRPr="00457898">
              <w:rPr>
                <w:rFonts w:eastAsia="Open Sans" w:cs="Open Sans"/>
                <w:szCs w:val="16"/>
              </w:rPr>
              <w:t xml:space="preserve"> (</w:t>
            </w:r>
            <w:r>
              <w:rPr>
                <w:rFonts w:eastAsia="Open Sans" w:cs="Open Sans"/>
                <w:szCs w:val="16"/>
              </w:rPr>
              <w:t>5</w:t>
            </w:r>
            <w:r w:rsidR="00E3577F" w:rsidRPr="00457898">
              <w:rPr>
                <w:rFonts w:eastAsia="Open Sans" w:cs="Open Sans"/>
                <w:szCs w:val="16"/>
              </w:rPr>
              <w:t xml:space="preserve"> yrs.)</w:t>
            </w:r>
          </w:p>
          <w:p w14:paraId="3A628A60" w14:textId="5CF36083" w:rsidR="00D60186" w:rsidRPr="00457898" w:rsidRDefault="00D60186" w:rsidP="00B548DB">
            <w:pPr>
              <w:pStyle w:val="ListParagraph"/>
              <w:numPr>
                <w:ilvl w:val="0"/>
                <w:numId w:val="9"/>
              </w:numPr>
              <w:rPr>
                <w:rFonts w:eastAsia="Open Sans" w:cs="Open Sans"/>
                <w:szCs w:val="16"/>
              </w:rPr>
            </w:pPr>
            <w:r w:rsidRPr="00D60186">
              <w:rPr>
                <w:rFonts w:eastAsia="Open Sans" w:cs="Open Sans"/>
                <w:szCs w:val="16"/>
              </w:rPr>
              <w:t xml:space="preserve">PLM (Production Lifecycle Management) </w:t>
            </w:r>
            <w:r w:rsidRPr="00457898">
              <w:rPr>
                <w:rFonts w:eastAsia="Open Sans" w:cs="Open Sans"/>
                <w:szCs w:val="16"/>
              </w:rPr>
              <w:t>(</w:t>
            </w:r>
            <w:r>
              <w:rPr>
                <w:rFonts w:eastAsia="Open Sans" w:cs="Open Sans"/>
                <w:szCs w:val="16"/>
              </w:rPr>
              <w:t>20</w:t>
            </w:r>
            <w:r w:rsidRPr="00457898">
              <w:rPr>
                <w:rFonts w:eastAsia="Open Sans" w:cs="Open Sans"/>
                <w:szCs w:val="16"/>
              </w:rPr>
              <w:t xml:space="preserve"> yrs.)</w:t>
            </w:r>
          </w:p>
          <w:p w14:paraId="55732AA6" w14:textId="245D8376" w:rsidR="00D60186" w:rsidRPr="00457898" w:rsidRDefault="00D60186" w:rsidP="00B548DB">
            <w:pPr>
              <w:pStyle w:val="ListParagraph"/>
              <w:numPr>
                <w:ilvl w:val="0"/>
                <w:numId w:val="9"/>
              </w:numPr>
              <w:rPr>
                <w:rFonts w:eastAsia="Open Sans" w:cs="Open Sans"/>
                <w:szCs w:val="16"/>
              </w:rPr>
            </w:pPr>
            <w:r w:rsidRPr="00D60186">
              <w:rPr>
                <w:rFonts w:eastAsia="Open Sans" w:cs="Open Sans"/>
                <w:szCs w:val="16"/>
              </w:rPr>
              <w:t xml:space="preserve">Solution Architect </w:t>
            </w:r>
            <w:r w:rsidRPr="00457898">
              <w:rPr>
                <w:rFonts w:eastAsia="Open Sans" w:cs="Open Sans"/>
                <w:szCs w:val="16"/>
              </w:rPr>
              <w:t xml:space="preserve"> (</w:t>
            </w:r>
            <w:r>
              <w:rPr>
                <w:rFonts w:eastAsia="Open Sans" w:cs="Open Sans"/>
                <w:szCs w:val="16"/>
              </w:rPr>
              <w:t>10</w:t>
            </w:r>
            <w:r w:rsidRPr="00457898">
              <w:rPr>
                <w:rFonts w:eastAsia="Open Sans" w:cs="Open Sans"/>
                <w:szCs w:val="16"/>
              </w:rPr>
              <w:t xml:space="preserve"> yrs.)</w:t>
            </w:r>
          </w:p>
          <w:p w14:paraId="36164FD5" w14:textId="10D84009" w:rsidR="00D60186" w:rsidRPr="00457898" w:rsidRDefault="00D60186" w:rsidP="00B548DB">
            <w:pPr>
              <w:pStyle w:val="ListParagraph"/>
              <w:numPr>
                <w:ilvl w:val="0"/>
                <w:numId w:val="9"/>
              </w:numPr>
              <w:rPr>
                <w:rFonts w:eastAsia="Open Sans" w:cs="Open Sans"/>
                <w:szCs w:val="16"/>
              </w:rPr>
            </w:pPr>
            <w:r w:rsidRPr="00D60186">
              <w:rPr>
                <w:rFonts w:eastAsia="Open Sans" w:cs="Open Sans"/>
                <w:szCs w:val="16"/>
              </w:rPr>
              <w:t xml:space="preserve">MS SQL Server Specific 1st, 2nd &amp; 3rd Normal Form Database Architecting </w:t>
            </w:r>
            <w:r w:rsidRPr="00457898">
              <w:rPr>
                <w:rFonts w:eastAsia="Open Sans" w:cs="Open Sans"/>
                <w:szCs w:val="16"/>
              </w:rPr>
              <w:t xml:space="preserve"> (</w:t>
            </w:r>
            <w:r>
              <w:rPr>
                <w:rFonts w:eastAsia="Open Sans" w:cs="Open Sans"/>
                <w:szCs w:val="16"/>
              </w:rPr>
              <w:t>14</w:t>
            </w:r>
            <w:r w:rsidRPr="00457898">
              <w:rPr>
                <w:rFonts w:eastAsia="Open Sans" w:cs="Open Sans"/>
                <w:szCs w:val="16"/>
              </w:rPr>
              <w:t xml:space="preserve"> yrs.)</w:t>
            </w:r>
          </w:p>
          <w:p w14:paraId="2839A1EB" w14:textId="58194386" w:rsidR="002444FA" w:rsidRPr="00770108" w:rsidRDefault="00DE7591" w:rsidP="00B548DB">
            <w:pPr>
              <w:pStyle w:val="ListParagraph"/>
              <w:numPr>
                <w:ilvl w:val="0"/>
                <w:numId w:val="9"/>
              </w:numPr>
              <w:rPr>
                <w:rFonts w:eastAsia="Open Sans" w:cs="Open Sans"/>
                <w:szCs w:val="16"/>
              </w:rPr>
            </w:pPr>
            <w:r>
              <w:rPr>
                <w:rFonts w:eastAsia="Open Sans" w:cs="Open Sans"/>
                <w:szCs w:val="16"/>
              </w:rPr>
              <w:t>Code Documentation</w:t>
            </w:r>
            <w:r w:rsidR="00D60186" w:rsidRPr="002F2665">
              <w:rPr>
                <w:rFonts w:eastAsia="Open Sans" w:cs="Open Sans"/>
                <w:szCs w:val="16"/>
              </w:rPr>
              <w:t xml:space="preserve"> </w:t>
            </w:r>
            <w:r w:rsidR="00D60186" w:rsidRPr="00457898">
              <w:rPr>
                <w:rFonts w:eastAsia="Open Sans" w:cs="Open Sans"/>
                <w:szCs w:val="16"/>
              </w:rPr>
              <w:t xml:space="preserve"> (</w:t>
            </w:r>
            <w:r>
              <w:rPr>
                <w:rFonts w:eastAsia="Open Sans" w:cs="Open Sans"/>
                <w:szCs w:val="16"/>
              </w:rPr>
              <w:t>10</w:t>
            </w:r>
            <w:r w:rsidR="00D60186" w:rsidRPr="00457898">
              <w:rPr>
                <w:rFonts w:eastAsia="Open Sans" w:cs="Open Sans"/>
                <w:szCs w:val="16"/>
              </w:rPr>
              <w:t xml:space="preserve"> yrs.)</w:t>
            </w:r>
          </w:p>
          <w:p w14:paraId="2C4A70C2" w14:textId="4F755116" w:rsidR="003062DB" w:rsidRDefault="003062DB" w:rsidP="00D62023">
            <w:pPr>
              <w:pStyle w:val="Heading5"/>
            </w:pPr>
            <w:r>
              <w:t>PAST SKILLS</w:t>
            </w:r>
          </w:p>
          <w:p w14:paraId="672F5A03" w14:textId="5432DC6F" w:rsidR="0017008F" w:rsidRDefault="00770108" w:rsidP="00D62023">
            <w:pPr>
              <w:contextualSpacing/>
              <w:rPr>
                <w:rFonts w:ascii="Open Sans" w:eastAsia="Open Sans" w:hAnsi="Open Sans" w:cs="Open Sans"/>
                <w:sz w:val="16"/>
                <w:szCs w:val="16"/>
              </w:rPr>
            </w:pPr>
            <w:r w:rsidRPr="00770108">
              <w:rPr>
                <w:rFonts w:ascii="Open Sans" w:eastAsia="Open Sans" w:hAnsi="Open Sans" w:cs="Open Sans"/>
                <w:sz w:val="16"/>
                <w:szCs w:val="16"/>
              </w:rPr>
              <w:t xml:space="preserve">I consider past skills </w:t>
            </w:r>
            <w:r w:rsidR="0017008F">
              <w:rPr>
                <w:rFonts w:ascii="Open Sans" w:eastAsia="Open Sans" w:hAnsi="Open Sans" w:cs="Open Sans"/>
                <w:sz w:val="16"/>
                <w:szCs w:val="16"/>
              </w:rPr>
              <w:t xml:space="preserve">&amp; </w:t>
            </w:r>
            <w:r w:rsidRPr="00770108">
              <w:rPr>
                <w:rFonts w:ascii="Open Sans" w:eastAsia="Open Sans" w:hAnsi="Open Sans" w:cs="Open Sans"/>
                <w:sz w:val="16"/>
                <w:szCs w:val="16"/>
              </w:rPr>
              <w:t xml:space="preserve">technologies deprecated technologies with respect to my particular use of them. I no longer revisit for backwards compatibility purposes, nor do I really see myself taking on </w:t>
            </w:r>
            <w:r w:rsidR="0017008F">
              <w:rPr>
                <w:rFonts w:ascii="Open Sans" w:eastAsia="Open Sans" w:hAnsi="Open Sans" w:cs="Open Sans"/>
                <w:sz w:val="16"/>
                <w:szCs w:val="16"/>
              </w:rPr>
              <w:t xml:space="preserve">new </w:t>
            </w:r>
            <w:r w:rsidRPr="00770108">
              <w:rPr>
                <w:rFonts w:ascii="Open Sans" w:eastAsia="Open Sans" w:hAnsi="Open Sans" w:cs="Open Sans"/>
                <w:sz w:val="16"/>
                <w:szCs w:val="16"/>
              </w:rPr>
              <w:t xml:space="preserve">work, of any kind, </w:t>
            </w:r>
            <w:r w:rsidR="0017008F">
              <w:rPr>
                <w:rFonts w:ascii="Open Sans" w:eastAsia="Open Sans" w:hAnsi="Open Sans" w:cs="Open Sans"/>
                <w:sz w:val="16"/>
                <w:szCs w:val="16"/>
              </w:rPr>
              <w:t>with the core focus of my day-to-day responsibilities</w:t>
            </w:r>
            <w:r w:rsidR="001946A6">
              <w:rPr>
                <w:rFonts w:ascii="Open Sans" w:eastAsia="Open Sans" w:hAnsi="Open Sans" w:cs="Open Sans"/>
                <w:sz w:val="16"/>
                <w:szCs w:val="16"/>
              </w:rPr>
              <w:t xml:space="preserve"> maintaining code bases of their nature</w:t>
            </w:r>
            <w:r w:rsidRPr="00770108">
              <w:rPr>
                <w:rFonts w:ascii="Open Sans" w:eastAsia="Open Sans" w:hAnsi="Open Sans" w:cs="Open Sans"/>
                <w:sz w:val="16"/>
                <w:szCs w:val="16"/>
              </w:rPr>
              <w:t>.</w:t>
            </w:r>
            <w:r w:rsidR="001946A6">
              <w:rPr>
                <w:rFonts w:ascii="Open Sans" w:eastAsia="Open Sans" w:hAnsi="Open Sans" w:cs="Open Sans"/>
                <w:sz w:val="16"/>
                <w:szCs w:val="16"/>
              </w:rPr>
              <w:t xml:space="preserve"> However, I will do what needs to be done if we require access to or need to modernize legacy related assets and/or projects.</w:t>
            </w:r>
          </w:p>
          <w:p w14:paraId="6C2FF046" w14:textId="31997522" w:rsidR="003062DB" w:rsidRPr="00804BC5" w:rsidRDefault="003062DB" w:rsidP="00D62023">
            <w:pPr>
              <w:contextualSpacing/>
              <w:rPr>
                <w:rFonts w:ascii="Open Sans" w:eastAsia="Open Sans" w:hAnsi="Open Sans" w:cs="Open Sans"/>
                <w:b/>
                <w:bCs/>
                <w:color w:val="C00000"/>
                <w:sz w:val="16"/>
                <w:szCs w:val="16"/>
              </w:rPr>
            </w:pPr>
            <w:r>
              <w:rPr>
                <w:rFonts w:ascii="Open Sans" w:eastAsia="Open Sans" w:hAnsi="Open Sans" w:cs="Open Sans"/>
                <w:sz w:val="16"/>
                <w:szCs w:val="16"/>
              </w:rPr>
              <w:t xml:space="preserve"> </w:t>
            </w:r>
          </w:p>
          <w:p w14:paraId="200C8BFD" w14:textId="14CCB7A0" w:rsidR="009167DF" w:rsidRPr="009167DF" w:rsidRDefault="009167DF" w:rsidP="00B548DB">
            <w:pPr>
              <w:pStyle w:val="ListParagraph"/>
              <w:numPr>
                <w:ilvl w:val="0"/>
                <w:numId w:val="9"/>
              </w:numPr>
              <w:rPr>
                <w:rFonts w:eastAsia="Open Sans" w:cs="Open Sans"/>
                <w:szCs w:val="16"/>
              </w:rPr>
            </w:pPr>
            <w:r w:rsidRPr="00457898">
              <w:rPr>
                <w:rFonts w:eastAsia="Open Sans" w:cs="Open Sans"/>
                <w:szCs w:val="16"/>
              </w:rPr>
              <w:t>Classic Asp.NET</w:t>
            </w:r>
            <w:r>
              <w:rPr>
                <w:rFonts w:eastAsia="Open Sans" w:cs="Open Sans"/>
                <w:szCs w:val="16"/>
              </w:rPr>
              <w:t xml:space="preserve"> </w:t>
            </w:r>
            <w:r w:rsidRPr="00554390">
              <w:rPr>
                <w:rFonts w:eastAsia="Open Sans" w:cs="Open Sans"/>
                <w:szCs w:val="16"/>
              </w:rPr>
              <w:t>(1 yrs.)</w:t>
            </w:r>
          </w:p>
          <w:p w14:paraId="707784BB" w14:textId="292F8BA2"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Adobe Audition (1 yrs.)</w:t>
            </w:r>
          </w:p>
          <w:p w14:paraId="342BF9D6"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Adobe Dreamweaver (5 yrs.)</w:t>
            </w:r>
          </w:p>
          <w:p w14:paraId="161C62FB"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Adobe Edge (1 yrs.)</w:t>
            </w:r>
          </w:p>
          <w:p w14:paraId="5A0E01A9"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Adobe Flash (6 yrs.)</w:t>
            </w:r>
          </w:p>
          <w:p w14:paraId="66629F5C"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Adobe Illustrator (1 yrs.)</w:t>
            </w:r>
          </w:p>
          <w:p w14:paraId="70888CFF"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jQuery Mobile (1 yrs.)</w:t>
            </w:r>
          </w:p>
          <w:p w14:paraId="41960727"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Phone Gap (1 yrs.)</w:t>
            </w:r>
          </w:p>
          <w:p w14:paraId="339D2807"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WCF (Windows Communications Foundation) (1 yrs.)</w:t>
            </w:r>
          </w:p>
          <w:p w14:paraId="2F156B9C"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WPF (Windows Presentation Foundation) (1 yrs.)</w:t>
            </w:r>
          </w:p>
          <w:p w14:paraId="63CE1C0E"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Blend (for Visual Studio 2019 &amp; 2022) (1 yrs.)</w:t>
            </w:r>
          </w:p>
          <w:p w14:paraId="751743DD"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Silverlight (1 yrs.)</w:t>
            </w:r>
          </w:p>
          <w:p w14:paraId="18935C04" w14:textId="77777777" w:rsidR="0011520B" w:rsidRPr="0011520B" w:rsidRDefault="0011520B" w:rsidP="00B548DB">
            <w:pPr>
              <w:pStyle w:val="ListParagraph"/>
              <w:numPr>
                <w:ilvl w:val="0"/>
                <w:numId w:val="9"/>
              </w:numPr>
              <w:rPr>
                <w:rFonts w:eastAsia="Open Sans" w:cs="Open Sans"/>
                <w:szCs w:val="16"/>
              </w:rPr>
            </w:pPr>
            <w:proofErr w:type="spellStart"/>
            <w:r w:rsidRPr="0011520B">
              <w:rPr>
                <w:rFonts w:eastAsia="Open Sans" w:cs="Open Sans"/>
                <w:szCs w:val="16"/>
              </w:rPr>
              <w:t>SignalR</w:t>
            </w:r>
            <w:proofErr w:type="spellEnd"/>
            <w:r w:rsidRPr="0011520B">
              <w:rPr>
                <w:rFonts w:eastAsia="Open Sans" w:cs="Open Sans"/>
                <w:szCs w:val="16"/>
              </w:rPr>
              <w:t xml:space="preserve"> (See Blazor) (1 yrs.)</w:t>
            </w:r>
          </w:p>
          <w:p w14:paraId="683DBA20"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XAML (See Blazor) (2 yrs.)</w:t>
            </w:r>
          </w:p>
          <w:p w14:paraId="231A5211"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Java (3 yrs.)</w:t>
            </w:r>
          </w:p>
          <w:p w14:paraId="43CB13FE"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Oracle (3 yrs.)</w:t>
            </w:r>
          </w:p>
          <w:p w14:paraId="60CACB7E"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PHP (3 yrs.)</w:t>
            </w:r>
          </w:p>
          <w:p w14:paraId="5EED80E8"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lastRenderedPageBreak/>
              <w:t>Perl (4 yrs.)</w:t>
            </w:r>
          </w:p>
          <w:p w14:paraId="58771FD8" w14:textId="77777777" w:rsidR="0011520B" w:rsidRPr="0011520B" w:rsidRDefault="0011520B" w:rsidP="00B548DB">
            <w:pPr>
              <w:pStyle w:val="ListParagraph"/>
              <w:numPr>
                <w:ilvl w:val="0"/>
                <w:numId w:val="9"/>
              </w:numPr>
              <w:rPr>
                <w:rFonts w:eastAsia="Open Sans" w:cs="Open Sans"/>
                <w:szCs w:val="16"/>
              </w:rPr>
            </w:pPr>
            <w:r w:rsidRPr="0011520B">
              <w:rPr>
                <w:rFonts w:eastAsia="Open Sans" w:cs="Open Sans"/>
                <w:szCs w:val="16"/>
              </w:rPr>
              <w:t>VB.NET (4 yrs.)</w:t>
            </w:r>
          </w:p>
          <w:p w14:paraId="33713EDF" w14:textId="3BA57B3E" w:rsidR="0011520B" w:rsidRDefault="0011520B" w:rsidP="00B548DB">
            <w:pPr>
              <w:pStyle w:val="ListParagraph"/>
              <w:numPr>
                <w:ilvl w:val="0"/>
                <w:numId w:val="9"/>
              </w:numPr>
              <w:rPr>
                <w:rFonts w:eastAsia="Open Sans" w:cs="Open Sans"/>
                <w:szCs w:val="16"/>
              </w:rPr>
            </w:pPr>
            <w:proofErr w:type="spellStart"/>
            <w:r w:rsidRPr="0011520B">
              <w:rPr>
                <w:rFonts w:eastAsia="Open Sans" w:cs="Open Sans"/>
                <w:szCs w:val="16"/>
              </w:rPr>
              <w:t>Sharepoint</w:t>
            </w:r>
            <w:proofErr w:type="spellEnd"/>
            <w:r w:rsidRPr="0011520B">
              <w:rPr>
                <w:rFonts w:eastAsia="Open Sans" w:cs="Open Sans"/>
                <w:szCs w:val="16"/>
              </w:rPr>
              <w:t xml:space="preserve"> (</w:t>
            </w:r>
            <w:r>
              <w:rPr>
                <w:rFonts w:eastAsia="Open Sans" w:cs="Open Sans"/>
                <w:szCs w:val="16"/>
              </w:rPr>
              <w:t>2</w:t>
            </w:r>
            <w:r w:rsidRPr="0011520B">
              <w:rPr>
                <w:rFonts w:eastAsia="Open Sans" w:cs="Open Sans"/>
                <w:szCs w:val="16"/>
              </w:rPr>
              <w:t xml:space="preserve"> yrs.)</w:t>
            </w:r>
          </w:p>
          <w:p w14:paraId="54CF3918" w14:textId="776C2CF3" w:rsidR="003062DB" w:rsidRPr="0011520B" w:rsidRDefault="003062DB" w:rsidP="00B548DB">
            <w:pPr>
              <w:pStyle w:val="ListParagraph"/>
              <w:numPr>
                <w:ilvl w:val="0"/>
                <w:numId w:val="9"/>
              </w:numPr>
              <w:rPr>
                <w:rFonts w:eastAsia="Open Sans" w:cs="Open Sans"/>
                <w:szCs w:val="16"/>
              </w:rPr>
            </w:pPr>
            <w:r w:rsidRPr="00D415B0">
              <w:rPr>
                <w:rFonts w:eastAsia="Open Sans" w:cs="Open Sans"/>
                <w:szCs w:val="16"/>
              </w:rPr>
              <w:t>MySQL</w:t>
            </w:r>
            <w:r w:rsidR="0011520B" w:rsidRPr="0011520B">
              <w:rPr>
                <w:rFonts w:eastAsia="Open Sans" w:cs="Open Sans"/>
                <w:szCs w:val="16"/>
              </w:rPr>
              <w:t xml:space="preserve"> (3 yrs.)</w:t>
            </w:r>
          </w:p>
          <w:p w14:paraId="089910E0" w14:textId="248E3FCA" w:rsidR="00402968" w:rsidRPr="0011520B" w:rsidRDefault="00402968" w:rsidP="00B548DB">
            <w:pPr>
              <w:pStyle w:val="ListParagraph"/>
              <w:numPr>
                <w:ilvl w:val="0"/>
                <w:numId w:val="9"/>
              </w:numPr>
              <w:rPr>
                <w:rFonts w:eastAsia="Open Sans" w:cs="Open Sans"/>
                <w:szCs w:val="16"/>
              </w:rPr>
            </w:pPr>
            <w:r w:rsidRPr="00457898">
              <w:rPr>
                <w:rFonts w:eastAsia="Open Sans" w:cs="Open Sans"/>
                <w:szCs w:val="16"/>
              </w:rPr>
              <w:t>Web Services</w:t>
            </w:r>
            <w:r w:rsidR="0011520B">
              <w:rPr>
                <w:rFonts w:eastAsia="Open Sans" w:cs="Open Sans"/>
                <w:szCs w:val="16"/>
              </w:rPr>
              <w:t xml:space="preserve"> </w:t>
            </w:r>
            <w:r w:rsidR="0011520B" w:rsidRPr="0011520B">
              <w:rPr>
                <w:rFonts w:eastAsia="Open Sans" w:cs="Open Sans"/>
                <w:szCs w:val="16"/>
              </w:rPr>
              <w:t xml:space="preserve"> (3 yrs.)</w:t>
            </w:r>
          </w:p>
          <w:p w14:paraId="558516EA" w14:textId="31441402" w:rsidR="00402968" w:rsidRPr="0011520B" w:rsidRDefault="00402968" w:rsidP="00B548DB">
            <w:pPr>
              <w:pStyle w:val="ListParagraph"/>
              <w:numPr>
                <w:ilvl w:val="0"/>
                <w:numId w:val="9"/>
              </w:numPr>
              <w:rPr>
                <w:rFonts w:eastAsia="Open Sans" w:cs="Open Sans"/>
                <w:szCs w:val="16"/>
              </w:rPr>
            </w:pPr>
            <w:r>
              <w:rPr>
                <w:rFonts w:eastAsia="Open Sans" w:cs="Open Sans"/>
                <w:szCs w:val="16"/>
              </w:rPr>
              <w:t>SOAP</w:t>
            </w:r>
            <w:r w:rsidR="0011520B">
              <w:rPr>
                <w:rFonts w:eastAsia="Open Sans" w:cs="Open Sans"/>
                <w:szCs w:val="16"/>
              </w:rPr>
              <w:t xml:space="preserve"> </w:t>
            </w:r>
            <w:r w:rsidR="0011520B" w:rsidRPr="0011520B">
              <w:rPr>
                <w:rFonts w:eastAsia="Open Sans" w:cs="Open Sans"/>
                <w:szCs w:val="16"/>
              </w:rPr>
              <w:t xml:space="preserve"> (3 yrs.)</w:t>
            </w:r>
          </w:p>
          <w:p w14:paraId="28504B54" w14:textId="001A38A3" w:rsidR="003062DB" w:rsidRPr="0011520B" w:rsidRDefault="003062DB" w:rsidP="00B548DB">
            <w:pPr>
              <w:pStyle w:val="ListParagraph"/>
              <w:numPr>
                <w:ilvl w:val="0"/>
                <w:numId w:val="9"/>
              </w:numPr>
              <w:rPr>
                <w:rFonts w:eastAsia="Open Sans" w:cs="Open Sans"/>
                <w:szCs w:val="16"/>
              </w:rPr>
            </w:pPr>
            <w:r w:rsidRPr="00D415B0">
              <w:rPr>
                <w:rFonts w:eastAsia="Open Sans" w:cs="Open Sans"/>
                <w:szCs w:val="16"/>
              </w:rPr>
              <w:t>UX, and wireframing</w:t>
            </w:r>
            <w:r w:rsidR="0011520B">
              <w:rPr>
                <w:rFonts w:eastAsia="Open Sans" w:cs="Open Sans"/>
                <w:szCs w:val="16"/>
              </w:rPr>
              <w:t xml:space="preserve"> </w:t>
            </w:r>
            <w:r w:rsidR="0011520B" w:rsidRPr="0011520B">
              <w:rPr>
                <w:rFonts w:eastAsia="Open Sans" w:cs="Open Sans"/>
                <w:szCs w:val="16"/>
              </w:rPr>
              <w:t xml:space="preserve"> (3 yrs.)</w:t>
            </w:r>
            <w:r w:rsidRPr="0011520B">
              <w:rPr>
                <w:rFonts w:eastAsia="Open Sans" w:cs="Open Sans"/>
                <w:szCs w:val="16"/>
              </w:rPr>
              <w:t xml:space="preserve"> </w:t>
            </w:r>
          </w:p>
          <w:p w14:paraId="2B66A3E4" w14:textId="4EDA37C2" w:rsidR="003062DB" w:rsidRPr="0011520B" w:rsidRDefault="003062DB" w:rsidP="00B548DB">
            <w:pPr>
              <w:pStyle w:val="ListParagraph"/>
              <w:numPr>
                <w:ilvl w:val="0"/>
                <w:numId w:val="9"/>
              </w:numPr>
              <w:rPr>
                <w:rFonts w:eastAsia="Open Sans" w:cs="Open Sans"/>
                <w:szCs w:val="16"/>
              </w:rPr>
            </w:pPr>
            <w:r w:rsidRPr="00D415B0">
              <w:rPr>
                <w:rFonts w:eastAsia="Open Sans" w:cs="Open Sans"/>
                <w:szCs w:val="16"/>
              </w:rPr>
              <w:t xml:space="preserve">Project Manager </w:t>
            </w:r>
            <w:r w:rsidR="0011520B" w:rsidRPr="0011520B">
              <w:rPr>
                <w:rFonts w:eastAsia="Open Sans" w:cs="Open Sans"/>
                <w:szCs w:val="16"/>
              </w:rPr>
              <w:t xml:space="preserve"> (</w:t>
            </w:r>
            <w:r w:rsidR="0011520B">
              <w:rPr>
                <w:rFonts w:eastAsia="Open Sans" w:cs="Open Sans"/>
                <w:szCs w:val="16"/>
              </w:rPr>
              <w:t>5</w:t>
            </w:r>
            <w:r w:rsidR="0011520B" w:rsidRPr="0011520B">
              <w:rPr>
                <w:rFonts w:eastAsia="Open Sans" w:cs="Open Sans"/>
                <w:szCs w:val="16"/>
              </w:rPr>
              <w:t xml:space="preserve"> yrs.)</w:t>
            </w:r>
          </w:p>
          <w:p w14:paraId="4BFEFA13" w14:textId="3D301A53" w:rsidR="0021043D" w:rsidRDefault="00804BC5" w:rsidP="0021043D">
            <w:pPr>
              <w:pStyle w:val="Heading5"/>
            </w:pPr>
            <w:r>
              <w:t>Source Control</w:t>
            </w:r>
          </w:p>
          <w:p w14:paraId="6DA7AD6C" w14:textId="1F2FBD5C" w:rsidR="00804BC5" w:rsidRPr="00804BC5" w:rsidRDefault="00804BC5" w:rsidP="00804BC5">
            <w:pPr>
              <w:contextualSpacing/>
              <w:rPr>
                <w:rFonts w:ascii="Open Sans" w:eastAsia="Open Sans" w:hAnsi="Open Sans" w:cs="Open Sans"/>
                <w:b/>
                <w:bCs/>
                <w:color w:val="C00000"/>
                <w:sz w:val="16"/>
                <w:szCs w:val="16"/>
              </w:rPr>
            </w:pPr>
            <w:r w:rsidRPr="00804BC5">
              <w:rPr>
                <w:rFonts w:ascii="Open Sans" w:eastAsia="Open Sans" w:hAnsi="Open Sans" w:cs="Open Sans"/>
                <w:sz w:val="16"/>
                <w:szCs w:val="16"/>
              </w:rPr>
              <w:t>My primary forms of Source Control are as follows:</w:t>
            </w:r>
            <w:r>
              <w:rPr>
                <w:rFonts w:ascii="Open Sans" w:eastAsia="Open Sans" w:hAnsi="Open Sans" w:cs="Open Sans"/>
                <w:sz w:val="16"/>
                <w:szCs w:val="16"/>
              </w:rPr>
              <w:t xml:space="preserve"> </w:t>
            </w:r>
          </w:p>
          <w:p w14:paraId="01B102E9" w14:textId="554F5988" w:rsidR="0021043D" w:rsidRDefault="00A81566" w:rsidP="00B548DB">
            <w:pPr>
              <w:pStyle w:val="ListParagraph"/>
              <w:numPr>
                <w:ilvl w:val="0"/>
                <w:numId w:val="9"/>
              </w:numPr>
              <w:rPr>
                <w:rFonts w:eastAsia="Open Sans" w:cs="Open Sans"/>
                <w:szCs w:val="16"/>
              </w:rPr>
            </w:pPr>
            <w:r>
              <w:rPr>
                <w:rFonts w:eastAsia="Open Sans" w:cs="Open Sans"/>
                <w:szCs w:val="16"/>
              </w:rPr>
              <w:t>Git</w:t>
            </w:r>
          </w:p>
          <w:p w14:paraId="28883A8F" w14:textId="77777777" w:rsidR="00A74E24" w:rsidRDefault="00A81566" w:rsidP="00B548DB">
            <w:pPr>
              <w:pStyle w:val="ListParagraph"/>
              <w:numPr>
                <w:ilvl w:val="0"/>
                <w:numId w:val="9"/>
              </w:numPr>
              <w:rPr>
                <w:rFonts w:eastAsia="Open Sans" w:cs="Open Sans"/>
                <w:szCs w:val="16"/>
              </w:rPr>
            </w:pPr>
            <w:r>
              <w:rPr>
                <w:rFonts w:eastAsia="Open Sans" w:cs="Open Sans"/>
                <w:szCs w:val="16"/>
              </w:rPr>
              <w:t>DevOps (VSTS, Teams Foundation)</w:t>
            </w:r>
          </w:p>
          <w:p w14:paraId="0B80DD0D" w14:textId="3D98C346" w:rsidR="0021043D" w:rsidRPr="00A74E24" w:rsidRDefault="00A74E24" w:rsidP="00B548DB">
            <w:pPr>
              <w:pStyle w:val="ListParagraph"/>
              <w:numPr>
                <w:ilvl w:val="0"/>
                <w:numId w:val="9"/>
              </w:numPr>
              <w:rPr>
                <w:rFonts w:eastAsia="Open Sans" w:cs="Open Sans"/>
                <w:szCs w:val="16"/>
              </w:rPr>
            </w:pPr>
            <w:r w:rsidRPr="00A74E24">
              <w:rPr>
                <w:rFonts w:eastAsia="Open Sans"/>
              </w:rPr>
              <w:t>I have experience with TortoiseSVN.</w:t>
            </w:r>
          </w:p>
          <w:p w14:paraId="3BA9678C" w14:textId="7D0D7486" w:rsidR="008A0335" w:rsidRDefault="008A0335" w:rsidP="008A0335">
            <w:pPr>
              <w:pStyle w:val="Heading5"/>
            </w:pPr>
            <w:r w:rsidRPr="008A0335">
              <w:t>Project Management (Scrum) Types</w:t>
            </w:r>
          </w:p>
          <w:p w14:paraId="6CF630F0" w14:textId="3680A81F" w:rsidR="008A0335" w:rsidRDefault="008A0335" w:rsidP="008A0335">
            <w:pPr>
              <w:contextualSpacing/>
              <w:rPr>
                <w:rFonts w:ascii="Open Sans" w:eastAsia="Open Sans" w:hAnsi="Open Sans" w:cs="Open Sans"/>
                <w:sz w:val="16"/>
                <w:szCs w:val="16"/>
              </w:rPr>
            </w:pPr>
            <w:r w:rsidRPr="008A0335">
              <w:rPr>
                <w:rFonts w:ascii="Open Sans" w:eastAsia="Open Sans" w:hAnsi="Open Sans" w:cs="Open Sans"/>
                <w:sz w:val="16"/>
                <w:szCs w:val="16"/>
              </w:rPr>
              <w:t xml:space="preserve">How teams handle Project Management Styles, Tasks and/or tickets vary. I am completely outfitted, capable and competent using the Project Management Styles that </w:t>
            </w:r>
            <w:r w:rsidR="00A74E24" w:rsidRPr="008A0335">
              <w:rPr>
                <w:rFonts w:ascii="Open Sans" w:eastAsia="Open Sans" w:hAnsi="Open Sans" w:cs="Open Sans"/>
                <w:sz w:val="16"/>
                <w:szCs w:val="16"/>
              </w:rPr>
              <w:t>follow</w:t>
            </w:r>
            <w:r w:rsidRPr="00804BC5">
              <w:rPr>
                <w:rFonts w:ascii="Open Sans" w:eastAsia="Open Sans" w:hAnsi="Open Sans" w:cs="Open Sans"/>
                <w:sz w:val="16"/>
                <w:szCs w:val="16"/>
              </w:rPr>
              <w:t>:</w:t>
            </w:r>
            <w:r>
              <w:rPr>
                <w:rFonts w:ascii="Open Sans" w:eastAsia="Open Sans" w:hAnsi="Open Sans" w:cs="Open Sans"/>
                <w:sz w:val="16"/>
                <w:szCs w:val="16"/>
              </w:rPr>
              <w:t xml:space="preserve"> </w:t>
            </w:r>
          </w:p>
          <w:p w14:paraId="2695E44E" w14:textId="77777777" w:rsidR="0065566E" w:rsidRPr="00804BC5" w:rsidRDefault="0065566E" w:rsidP="008A0335">
            <w:pPr>
              <w:contextualSpacing/>
              <w:rPr>
                <w:rFonts w:ascii="Open Sans" w:eastAsia="Open Sans" w:hAnsi="Open Sans" w:cs="Open Sans"/>
                <w:b/>
                <w:bCs/>
                <w:color w:val="C00000"/>
                <w:sz w:val="16"/>
                <w:szCs w:val="16"/>
              </w:rPr>
            </w:pPr>
          </w:p>
          <w:p w14:paraId="4B436053" w14:textId="77777777" w:rsidR="00BD48B5" w:rsidRDefault="007D11A2" w:rsidP="00B548DB">
            <w:pPr>
              <w:pStyle w:val="ListParagraph"/>
              <w:numPr>
                <w:ilvl w:val="0"/>
                <w:numId w:val="9"/>
              </w:numPr>
              <w:rPr>
                <w:rFonts w:eastAsia="Open Sans" w:cs="Open Sans"/>
                <w:szCs w:val="16"/>
              </w:rPr>
            </w:pPr>
            <w:r w:rsidRPr="007D11A2">
              <w:rPr>
                <w:rFonts w:eastAsia="Open Sans" w:cs="Open Sans"/>
                <w:szCs w:val="16"/>
              </w:rPr>
              <w:t xml:space="preserve">Scrum </w:t>
            </w:r>
          </w:p>
          <w:p w14:paraId="5B490751" w14:textId="4AB35CFC" w:rsidR="008A0335" w:rsidRDefault="007D11A2" w:rsidP="00B548DB">
            <w:pPr>
              <w:pStyle w:val="ListParagraph"/>
              <w:numPr>
                <w:ilvl w:val="0"/>
                <w:numId w:val="9"/>
              </w:numPr>
              <w:rPr>
                <w:rFonts w:eastAsia="Open Sans" w:cs="Open Sans"/>
                <w:szCs w:val="16"/>
              </w:rPr>
            </w:pPr>
            <w:r>
              <w:rPr>
                <w:rFonts w:eastAsia="Open Sans" w:cs="Open Sans"/>
                <w:szCs w:val="16"/>
              </w:rPr>
              <w:t>Waterfall</w:t>
            </w:r>
          </w:p>
          <w:p w14:paraId="1BAAA32B" w14:textId="685666E7" w:rsidR="008A0335" w:rsidRDefault="007D11A2" w:rsidP="00B548DB">
            <w:pPr>
              <w:pStyle w:val="ListParagraph"/>
              <w:numPr>
                <w:ilvl w:val="0"/>
                <w:numId w:val="9"/>
              </w:numPr>
              <w:rPr>
                <w:rFonts w:eastAsia="Open Sans" w:cs="Open Sans"/>
                <w:szCs w:val="16"/>
              </w:rPr>
            </w:pPr>
            <w:r>
              <w:rPr>
                <w:rFonts w:eastAsia="Open Sans" w:cs="Open Sans"/>
                <w:szCs w:val="16"/>
              </w:rPr>
              <w:t>Agile</w:t>
            </w:r>
          </w:p>
          <w:p w14:paraId="6D502CE3" w14:textId="1CA67827" w:rsidR="00B00DB3" w:rsidRPr="0065566E" w:rsidRDefault="007D11A2" w:rsidP="00B548DB">
            <w:pPr>
              <w:pStyle w:val="ListParagraph"/>
              <w:numPr>
                <w:ilvl w:val="0"/>
                <w:numId w:val="9"/>
              </w:numPr>
              <w:rPr>
                <w:rFonts w:eastAsia="Open Sans" w:cs="Open Sans"/>
                <w:szCs w:val="16"/>
              </w:rPr>
            </w:pPr>
            <w:r>
              <w:t xml:space="preserve">PLM Tiles (a.k.a., </w:t>
            </w:r>
            <w:r>
              <w:rPr>
                <w:rStyle w:val="Emphasis"/>
              </w:rPr>
              <w:t>Tiles™</w:t>
            </w:r>
            <w:r>
              <w:t>)</w:t>
            </w:r>
          </w:p>
          <w:p w14:paraId="640C8C77" w14:textId="5E0572A8" w:rsidR="00E10F87" w:rsidRDefault="00E10F87" w:rsidP="00E10F87">
            <w:pPr>
              <w:pStyle w:val="Heading5"/>
            </w:pPr>
            <w:r>
              <w:t xml:space="preserve">Location </w:t>
            </w:r>
            <w:r w:rsidRPr="008A0335">
              <w:t>Types</w:t>
            </w:r>
          </w:p>
          <w:p w14:paraId="6170F8CB" w14:textId="46057BDB" w:rsidR="0065566E" w:rsidRDefault="00D502F0" w:rsidP="00D502F0">
            <w:pPr>
              <w:rPr>
                <w:rFonts w:eastAsia="Open Sans" w:cs="Open Sans"/>
                <w:szCs w:val="16"/>
              </w:rPr>
            </w:pPr>
            <w:r w:rsidRPr="00D502F0">
              <w:rPr>
                <w:rFonts w:eastAsia="Open Sans" w:cs="Open Sans"/>
                <w:szCs w:val="16"/>
              </w:rPr>
              <w:t xml:space="preserve">I have a history of extensive travel, spending prolonged periods on client sites or with the team, fostering strong interpersonal connections. </w:t>
            </w:r>
          </w:p>
          <w:p w14:paraId="0E2BE17B" w14:textId="77777777" w:rsidR="0065566E" w:rsidRDefault="0065566E" w:rsidP="00D502F0">
            <w:pPr>
              <w:rPr>
                <w:rFonts w:eastAsia="Open Sans" w:cs="Open Sans"/>
                <w:szCs w:val="16"/>
              </w:rPr>
            </w:pPr>
          </w:p>
          <w:p w14:paraId="112ED6E6" w14:textId="77777777" w:rsidR="00D502F0" w:rsidRDefault="00D502F0" w:rsidP="00B548DB">
            <w:pPr>
              <w:pStyle w:val="ListParagraph"/>
              <w:numPr>
                <w:ilvl w:val="0"/>
                <w:numId w:val="9"/>
              </w:numPr>
              <w:rPr>
                <w:rFonts w:eastAsia="Open Sans" w:cs="Open Sans"/>
                <w:szCs w:val="16"/>
              </w:rPr>
            </w:pPr>
            <w:r w:rsidRPr="00D502F0">
              <w:rPr>
                <w:rFonts w:eastAsia="Open Sans" w:cs="Open Sans"/>
                <w:szCs w:val="16"/>
              </w:rPr>
              <w:t>On-Client-Site (a.k.a., On Site)</w:t>
            </w:r>
          </w:p>
          <w:p w14:paraId="5338D2FD" w14:textId="77777777" w:rsidR="00D502F0" w:rsidRDefault="00D502F0" w:rsidP="00B548DB">
            <w:pPr>
              <w:pStyle w:val="ListParagraph"/>
              <w:numPr>
                <w:ilvl w:val="0"/>
                <w:numId w:val="9"/>
              </w:numPr>
              <w:rPr>
                <w:rFonts w:eastAsia="Open Sans" w:cs="Open Sans"/>
                <w:szCs w:val="16"/>
              </w:rPr>
            </w:pPr>
            <w:r>
              <w:rPr>
                <w:rFonts w:eastAsia="Open Sans" w:cs="Open Sans"/>
                <w:szCs w:val="16"/>
              </w:rPr>
              <w:t>Remotely</w:t>
            </w:r>
          </w:p>
          <w:p w14:paraId="7EC00615" w14:textId="00468E02" w:rsidR="00C70649" w:rsidRPr="00C70649" w:rsidRDefault="00D502F0" w:rsidP="00B548DB">
            <w:pPr>
              <w:pStyle w:val="ListParagraph"/>
              <w:numPr>
                <w:ilvl w:val="0"/>
                <w:numId w:val="9"/>
              </w:numPr>
              <w:rPr>
                <w:rFonts w:eastAsia="Open Sans" w:cs="Open Sans"/>
                <w:szCs w:val="16"/>
              </w:rPr>
            </w:pPr>
            <w:r>
              <w:rPr>
                <w:rFonts w:eastAsia="Open Sans" w:cs="Open Sans"/>
                <w:szCs w:val="16"/>
              </w:rPr>
              <w:t>Hybrid</w:t>
            </w:r>
          </w:p>
          <w:p w14:paraId="7FD3896F" w14:textId="58DE5547" w:rsidR="000B022A" w:rsidRDefault="000B022A" w:rsidP="000B022A">
            <w:pPr>
              <w:pStyle w:val="Heading5"/>
            </w:pPr>
            <w:r>
              <w:lastRenderedPageBreak/>
              <w:t>Location / Relocation</w:t>
            </w:r>
          </w:p>
          <w:p w14:paraId="7D0086CC" w14:textId="3B6CD142" w:rsidR="00635C25" w:rsidRDefault="00635C25" w:rsidP="000B022A">
            <w:pPr>
              <w:rPr>
                <w:rFonts w:eastAsia="Open Sans" w:cs="Open Sans"/>
                <w:szCs w:val="16"/>
              </w:rPr>
            </w:pPr>
            <w:r w:rsidRPr="00635C25">
              <w:rPr>
                <w:rFonts w:eastAsia="Open Sans" w:cs="Open Sans"/>
                <w:szCs w:val="16"/>
              </w:rPr>
              <w:t>Optimal for me would be a position situated near my current location, although I am certainly amenable to the possibility of traveling or relocating for the right opportunity.</w:t>
            </w:r>
          </w:p>
          <w:p w14:paraId="7B3C35DF" w14:textId="77777777" w:rsidR="00635C25" w:rsidRDefault="00635C25" w:rsidP="000B022A">
            <w:pPr>
              <w:rPr>
                <w:rFonts w:eastAsia="Open Sans" w:cs="Open Sans"/>
                <w:szCs w:val="16"/>
              </w:rPr>
            </w:pPr>
          </w:p>
          <w:p w14:paraId="714C6D25" w14:textId="623C7467" w:rsidR="000B022A" w:rsidRPr="00635C25" w:rsidRDefault="00635C25" w:rsidP="000B022A">
            <w:pPr>
              <w:rPr>
                <w:rFonts w:eastAsia="Open Sans" w:cs="Open Sans"/>
                <w:b/>
                <w:bCs/>
                <w:szCs w:val="16"/>
              </w:rPr>
            </w:pPr>
            <w:r w:rsidRPr="00635C25">
              <w:rPr>
                <w:rFonts w:eastAsia="Open Sans" w:cs="Open Sans"/>
                <w:b/>
                <w:bCs/>
                <w:szCs w:val="16"/>
              </w:rPr>
              <w:t>Current Location:</w:t>
            </w:r>
            <w:r w:rsidR="000B022A" w:rsidRPr="00635C25">
              <w:rPr>
                <w:rFonts w:eastAsia="Open Sans" w:cs="Open Sans"/>
                <w:b/>
                <w:bCs/>
                <w:szCs w:val="16"/>
              </w:rPr>
              <w:t xml:space="preserve"> </w:t>
            </w:r>
          </w:p>
          <w:p w14:paraId="533210BD" w14:textId="226D78B5" w:rsidR="000B022A" w:rsidRDefault="00635C25" w:rsidP="00B548DB">
            <w:pPr>
              <w:pStyle w:val="ListParagraph"/>
              <w:numPr>
                <w:ilvl w:val="0"/>
                <w:numId w:val="9"/>
              </w:numPr>
              <w:rPr>
                <w:rFonts w:eastAsia="Open Sans" w:cs="Open Sans"/>
                <w:szCs w:val="16"/>
              </w:rPr>
            </w:pPr>
            <w:r w:rsidRPr="00635C25">
              <w:rPr>
                <w:rFonts w:eastAsia="Open Sans" w:cs="Open Sans"/>
                <w:szCs w:val="16"/>
              </w:rPr>
              <w:t>Middleborough, Massachusetts</w:t>
            </w:r>
          </w:p>
          <w:p w14:paraId="520BA17F" w14:textId="77777777" w:rsidR="00C010B3" w:rsidRDefault="00C010B3" w:rsidP="00C010B3">
            <w:pPr>
              <w:pStyle w:val="ListParagraph"/>
              <w:ind w:left="360"/>
              <w:rPr>
                <w:rFonts w:eastAsia="Open Sans" w:cs="Open Sans"/>
                <w:szCs w:val="16"/>
              </w:rPr>
            </w:pPr>
          </w:p>
          <w:p w14:paraId="1770C49F" w14:textId="2CD42D02" w:rsidR="00C010B3" w:rsidRPr="00635C25" w:rsidRDefault="00C010B3" w:rsidP="00C010B3">
            <w:pPr>
              <w:rPr>
                <w:rFonts w:eastAsia="Open Sans" w:cs="Open Sans"/>
                <w:b/>
                <w:bCs/>
                <w:szCs w:val="16"/>
              </w:rPr>
            </w:pPr>
            <w:r>
              <w:rPr>
                <w:rFonts w:eastAsia="Open Sans" w:cs="Open Sans"/>
                <w:b/>
                <w:bCs/>
                <w:szCs w:val="16"/>
              </w:rPr>
              <w:t>Relocation</w:t>
            </w:r>
            <w:r w:rsidRPr="00635C25">
              <w:rPr>
                <w:rFonts w:eastAsia="Open Sans" w:cs="Open Sans"/>
                <w:b/>
                <w:bCs/>
                <w:szCs w:val="16"/>
              </w:rPr>
              <w:t xml:space="preserve">: </w:t>
            </w:r>
          </w:p>
          <w:p w14:paraId="0871E1F4" w14:textId="1B553D4C" w:rsidR="00C010B3" w:rsidRPr="0065566E" w:rsidRDefault="00C010B3" w:rsidP="00B548DB">
            <w:pPr>
              <w:pStyle w:val="ListParagraph"/>
              <w:numPr>
                <w:ilvl w:val="0"/>
                <w:numId w:val="9"/>
              </w:numPr>
              <w:rPr>
                <w:rFonts w:eastAsia="Open Sans" w:cs="Open Sans"/>
                <w:szCs w:val="16"/>
              </w:rPr>
            </w:pPr>
            <w:r w:rsidRPr="0065566E">
              <w:rPr>
                <w:rFonts w:eastAsia="Open Sans" w:cs="Open Sans"/>
                <w:szCs w:val="16"/>
              </w:rPr>
              <w:t xml:space="preserve">(Min $6K+ Relocation Package). </w:t>
            </w:r>
          </w:p>
          <w:p w14:paraId="4967A9BD" w14:textId="77777777" w:rsidR="00B00DB3" w:rsidRDefault="00B00DB3" w:rsidP="005445EA">
            <w:pPr>
              <w:rPr>
                <w:rFonts w:eastAsia="Open Sans" w:cs="Open Sans"/>
                <w:szCs w:val="16"/>
              </w:rPr>
            </w:pPr>
          </w:p>
          <w:p w14:paraId="1AA4D61D" w14:textId="3E2A3C8F" w:rsidR="00C70649" w:rsidRDefault="005445EA" w:rsidP="005445EA">
            <w:pPr>
              <w:rPr>
                <w:rFonts w:eastAsia="Open Sans" w:cs="Open Sans"/>
                <w:szCs w:val="16"/>
              </w:rPr>
            </w:pPr>
            <w:r w:rsidRPr="005445EA">
              <w:rPr>
                <w:rFonts w:eastAsia="Open Sans" w:cs="Open Sans"/>
                <w:szCs w:val="16"/>
              </w:rPr>
              <w:t xml:space="preserve">Additional incentives may be necessary for any alternative location </w:t>
            </w:r>
            <w:r>
              <w:rPr>
                <w:rFonts w:eastAsia="Open Sans" w:cs="Open Sans"/>
                <w:szCs w:val="16"/>
              </w:rPr>
              <w:t xml:space="preserve">relocation </w:t>
            </w:r>
            <w:r w:rsidRPr="005445EA">
              <w:rPr>
                <w:rFonts w:eastAsia="Open Sans" w:cs="Open Sans"/>
                <w:szCs w:val="16"/>
              </w:rPr>
              <w:t xml:space="preserve">within the United States. However, </w:t>
            </w:r>
            <w:r w:rsidR="0065566E" w:rsidRPr="005445EA">
              <w:rPr>
                <w:rFonts w:eastAsia="Open Sans" w:cs="Open Sans"/>
                <w:szCs w:val="16"/>
              </w:rPr>
              <w:t>it’s</w:t>
            </w:r>
            <w:r w:rsidRPr="005445EA">
              <w:rPr>
                <w:rFonts w:eastAsia="Open Sans" w:cs="Open Sans"/>
                <w:szCs w:val="16"/>
              </w:rPr>
              <w:t xml:space="preserve"> important to note that relocation is not an absolute prerequisite.</w:t>
            </w:r>
          </w:p>
          <w:p w14:paraId="296DDD95" w14:textId="77777777" w:rsidR="003062DB" w:rsidRDefault="003062DB" w:rsidP="0025616C">
            <w:pPr>
              <w:pStyle w:val="Heading5"/>
            </w:pPr>
            <w:bookmarkStart w:id="38" w:name="_fvh8nao43e3d" w:colFirst="0" w:colLast="0"/>
            <w:bookmarkStart w:id="39" w:name="_Toc114231088"/>
            <w:bookmarkEnd w:id="38"/>
            <w:r>
              <w:t>LANGUAGES</w:t>
            </w:r>
            <w:bookmarkEnd w:id="39"/>
          </w:p>
          <w:p w14:paraId="76DA655B" w14:textId="77777777" w:rsidR="003062DB" w:rsidRDefault="003062DB" w:rsidP="0025616C">
            <w:pPr>
              <w:pBdr>
                <w:top w:val="nil"/>
                <w:left w:val="nil"/>
                <w:bottom w:val="nil"/>
                <w:right w:val="nil"/>
                <w:between w:val="nil"/>
              </w:pBdr>
              <w:spacing w:after="260"/>
              <w:rPr>
                <w:rFonts w:ascii="Open Sans" w:eastAsia="Open Sans" w:hAnsi="Open Sans" w:cs="Open Sans"/>
              </w:rPr>
            </w:pPr>
            <w:r>
              <w:rPr>
                <w:rFonts w:ascii="Open Sans" w:eastAsia="Open Sans" w:hAnsi="Open Sans" w:cs="Open Sans"/>
              </w:rPr>
              <w:t>English</w:t>
            </w:r>
          </w:p>
          <w:p w14:paraId="336F5829" w14:textId="77777777" w:rsidR="003062DB" w:rsidRDefault="003062DB" w:rsidP="0025616C">
            <w:pPr>
              <w:pStyle w:val="Heading5"/>
            </w:pPr>
            <w:bookmarkStart w:id="40" w:name="_yrux3bxmj4l0" w:colFirst="0" w:colLast="0"/>
            <w:bookmarkStart w:id="41" w:name="_Toc114231089"/>
            <w:bookmarkEnd w:id="40"/>
            <w:r>
              <w:t>EDUCATION</w:t>
            </w:r>
            <w:bookmarkEnd w:id="41"/>
          </w:p>
          <w:p w14:paraId="5195D95C" w14:textId="77777777" w:rsidR="003062DB" w:rsidRDefault="003062DB" w:rsidP="0025616C">
            <w:pPr>
              <w:rPr>
                <w:rFonts w:ascii="Open Sans" w:eastAsia="Open Sans" w:hAnsi="Open Sans" w:cs="Open Sans"/>
                <w:b/>
              </w:rPr>
            </w:pPr>
            <w:bookmarkStart w:id="42" w:name="_Hlk187289620"/>
            <w:r>
              <w:rPr>
                <w:rFonts w:ascii="Open Sans" w:eastAsia="Open Sans" w:hAnsi="Open Sans" w:cs="Open Sans"/>
                <w:b/>
              </w:rPr>
              <w:t xml:space="preserve">Stoughton, Academy, </w:t>
            </w:r>
          </w:p>
          <w:p w14:paraId="3BF4DC93" w14:textId="3F079CB8" w:rsidR="003062DB" w:rsidRPr="001E7F45" w:rsidRDefault="003062DB" w:rsidP="0025616C">
            <w:pPr>
              <w:rPr>
                <w:rFonts w:ascii="Open Sans" w:eastAsia="Open Sans" w:hAnsi="Open Sans" w:cs="Open Sans"/>
                <w:sz w:val="18"/>
                <w:szCs w:val="18"/>
              </w:rPr>
            </w:pPr>
            <w:r w:rsidRPr="00DB7118">
              <w:rPr>
                <w:rFonts w:ascii="Open Sans" w:eastAsia="Open Sans" w:hAnsi="Open Sans" w:cs="Open Sans"/>
                <w:sz w:val="18"/>
                <w:szCs w:val="18"/>
              </w:rPr>
              <w:t>Stoughton, MA.</w:t>
            </w:r>
          </w:p>
          <w:p w14:paraId="022DED59" w14:textId="77777777" w:rsidR="003062DB" w:rsidRDefault="003062DB" w:rsidP="0025616C">
            <w:pPr>
              <w:pStyle w:val="Heading5"/>
            </w:pPr>
            <w:bookmarkStart w:id="43" w:name="_lav9q42mt7oo" w:colFirst="0" w:colLast="0"/>
            <w:bookmarkStart w:id="44" w:name="_Toc114231090"/>
            <w:bookmarkEnd w:id="42"/>
            <w:bookmarkEnd w:id="43"/>
            <w:r>
              <w:t>Class of 98, Diploma</w:t>
            </w:r>
            <w:bookmarkEnd w:id="44"/>
          </w:p>
          <w:p w14:paraId="1989560D" w14:textId="44B6F282" w:rsidR="00974A66" w:rsidRDefault="003062DB" w:rsidP="00374B99">
            <w:pPr>
              <w:rPr>
                <w:rFonts w:ascii="Open Sans" w:hAnsi="Open Sans" w:cs="Open Sans"/>
                <w:sz w:val="18"/>
                <w:szCs w:val="18"/>
              </w:rPr>
            </w:pPr>
            <w:bookmarkStart w:id="45" w:name="_ewfapzj979ft" w:colFirst="0" w:colLast="0"/>
            <w:bookmarkEnd w:id="45"/>
            <w:r w:rsidRPr="00DB7118">
              <w:rPr>
                <w:rFonts w:ascii="Open Sans" w:hAnsi="Open Sans" w:cs="Open Sans"/>
                <w:sz w:val="18"/>
                <w:szCs w:val="18"/>
              </w:rPr>
              <w:t>Over 20 years in the field, working with some of the best Startups and Fortune 500s in the World.</w:t>
            </w:r>
          </w:p>
          <w:p w14:paraId="577D6108" w14:textId="77777777" w:rsidR="00974A66" w:rsidRDefault="00974A66" w:rsidP="00374B99">
            <w:pPr>
              <w:rPr>
                <w:rFonts w:ascii="Open Sans" w:hAnsi="Open Sans" w:cs="Open Sans"/>
                <w:sz w:val="18"/>
                <w:szCs w:val="18"/>
              </w:rPr>
            </w:pPr>
          </w:p>
          <w:p w14:paraId="2955D0D0" w14:textId="77777777" w:rsidR="00974A66" w:rsidRDefault="00974A66" w:rsidP="00374B99">
            <w:pPr>
              <w:rPr>
                <w:rFonts w:ascii="Open Sans" w:hAnsi="Open Sans" w:cs="Open Sans"/>
                <w:sz w:val="18"/>
                <w:szCs w:val="18"/>
              </w:rPr>
            </w:pPr>
          </w:p>
          <w:p w14:paraId="02132C85" w14:textId="77777777" w:rsidR="00974A66" w:rsidRDefault="00974A66" w:rsidP="00374B99">
            <w:pPr>
              <w:rPr>
                <w:rFonts w:ascii="Open Sans" w:hAnsi="Open Sans" w:cs="Open Sans"/>
                <w:sz w:val="18"/>
                <w:szCs w:val="18"/>
              </w:rPr>
            </w:pPr>
          </w:p>
          <w:p w14:paraId="2EFDBA59" w14:textId="6759EDCC" w:rsidR="00036711" w:rsidRPr="00FF08CE" w:rsidRDefault="006A4622" w:rsidP="00036711">
            <w:pPr>
              <w:pStyle w:val="Heading5"/>
              <w:rPr>
                <w:rFonts w:eastAsia="Open Sans"/>
              </w:rPr>
            </w:pPr>
            <w:r>
              <w:lastRenderedPageBreak/>
              <w:t>Proof of Work</w:t>
            </w:r>
          </w:p>
          <w:p w14:paraId="43EFD009" w14:textId="40DE98DF" w:rsidR="006A4622" w:rsidRDefault="00851039" w:rsidP="00461FEF">
            <w:pPr>
              <w:contextualSpacing/>
              <w:rPr>
                <w:rFonts w:eastAsia="Open Sans" w:cs="Open Sans"/>
                <w:b/>
                <w:bCs/>
                <w:szCs w:val="16"/>
              </w:rPr>
            </w:pPr>
            <w:r>
              <w:rPr>
                <w:rFonts w:ascii="Open Sans" w:eastAsia="Open Sans" w:hAnsi="Open Sans" w:cs="Open Sans"/>
                <w:sz w:val="16"/>
                <w:szCs w:val="16"/>
              </w:rPr>
              <w:t>M</w:t>
            </w:r>
            <w:r w:rsidR="006A4622">
              <w:rPr>
                <w:rFonts w:ascii="Open Sans" w:eastAsia="Open Sans" w:hAnsi="Open Sans" w:cs="Open Sans"/>
                <w:sz w:val="16"/>
                <w:szCs w:val="16"/>
              </w:rPr>
              <w:t xml:space="preserve">uch of what I have done for business is classified </w:t>
            </w:r>
            <w:r w:rsidR="00EB309D">
              <w:rPr>
                <w:rFonts w:ascii="Open Sans" w:eastAsia="Open Sans" w:hAnsi="Open Sans" w:cs="Open Sans"/>
                <w:sz w:val="16"/>
                <w:szCs w:val="16"/>
              </w:rPr>
              <w:t>confidential</w:t>
            </w:r>
            <w:r w:rsidR="00981B42">
              <w:rPr>
                <w:rFonts w:ascii="Open Sans" w:eastAsia="Open Sans" w:hAnsi="Open Sans" w:cs="Open Sans"/>
                <w:sz w:val="16"/>
                <w:szCs w:val="16"/>
              </w:rPr>
              <w:t xml:space="preserve"> </w:t>
            </w:r>
            <w:r w:rsidR="00AC6865">
              <w:rPr>
                <w:rFonts w:ascii="Open Sans" w:eastAsia="Open Sans" w:hAnsi="Open Sans" w:cs="Open Sans"/>
                <w:sz w:val="16"/>
                <w:szCs w:val="16"/>
              </w:rPr>
              <w:t>&amp;</w:t>
            </w:r>
            <w:r w:rsidR="006A4622">
              <w:rPr>
                <w:rFonts w:ascii="Open Sans" w:eastAsia="Open Sans" w:hAnsi="Open Sans" w:cs="Open Sans"/>
                <w:sz w:val="16"/>
                <w:szCs w:val="16"/>
              </w:rPr>
              <w:t xml:space="preserve"> often bound by NDA</w:t>
            </w:r>
            <w:r w:rsidR="00AC6865">
              <w:rPr>
                <w:rFonts w:ascii="Open Sans" w:eastAsia="Open Sans" w:hAnsi="Open Sans" w:cs="Open Sans"/>
                <w:sz w:val="16"/>
                <w:szCs w:val="16"/>
              </w:rPr>
              <w:t>s.</w:t>
            </w:r>
            <w:r w:rsidR="008E6B2A">
              <w:rPr>
                <w:rFonts w:ascii="Open Sans" w:eastAsia="Open Sans" w:hAnsi="Open Sans" w:cs="Open Sans"/>
                <w:sz w:val="16"/>
                <w:szCs w:val="16"/>
              </w:rPr>
              <w:t xml:space="preserve"> I do still have</w:t>
            </w:r>
            <w:r w:rsidR="006A4622">
              <w:rPr>
                <w:rFonts w:ascii="Open Sans" w:eastAsia="Open Sans" w:hAnsi="Open Sans" w:cs="Open Sans"/>
                <w:sz w:val="16"/>
                <w:szCs w:val="16"/>
              </w:rPr>
              <w:t xml:space="preserve"> my personal multi-platform brand applications, </w:t>
            </w:r>
            <w:r w:rsidR="008E6B2A">
              <w:rPr>
                <w:rFonts w:ascii="Open Sans" w:eastAsia="Open Sans" w:hAnsi="Open Sans" w:cs="Open Sans"/>
                <w:sz w:val="16"/>
                <w:szCs w:val="16"/>
              </w:rPr>
              <w:t xml:space="preserve">and </w:t>
            </w:r>
            <w:r w:rsidR="006A4622">
              <w:rPr>
                <w:rFonts w:ascii="Open Sans" w:eastAsia="Open Sans" w:hAnsi="Open Sans" w:cs="Open Sans"/>
                <w:sz w:val="16"/>
                <w:szCs w:val="16"/>
              </w:rPr>
              <w:t>open-source projects available on GitHub.</w:t>
            </w:r>
            <w:r w:rsidR="006A4622" w:rsidRPr="00635C25">
              <w:rPr>
                <w:rFonts w:eastAsia="Open Sans" w:cs="Open Sans"/>
                <w:b/>
                <w:bCs/>
                <w:szCs w:val="16"/>
              </w:rPr>
              <w:t xml:space="preserve"> </w:t>
            </w:r>
          </w:p>
          <w:p w14:paraId="289502F8" w14:textId="77777777" w:rsidR="00FB070C" w:rsidRDefault="00FB070C" w:rsidP="00461FEF">
            <w:pPr>
              <w:contextualSpacing/>
              <w:rPr>
                <w:rFonts w:eastAsia="Open Sans" w:cs="Open Sans"/>
                <w:b/>
                <w:bCs/>
                <w:szCs w:val="16"/>
              </w:rPr>
            </w:pPr>
          </w:p>
          <w:p w14:paraId="045035E0" w14:textId="6E792AB6" w:rsidR="00FB070C" w:rsidRDefault="00FB070C" w:rsidP="00FB070C">
            <w:pPr>
              <w:rPr>
                <w:rFonts w:ascii="Open Sans" w:eastAsia="Open Sans" w:hAnsi="Open Sans" w:cs="Open Sans"/>
                <w:b/>
              </w:rPr>
            </w:pPr>
            <w:r>
              <w:rPr>
                <w:rFonts w:ascii="Open Sans" w:eastAsia="Open Sans" w:hAnsi="Open Sans" w:cs="Open Sans"/>
                <w:b/>
              </w:rPr>
              <w:t xml:space="preserve">Personal BETA v 2025  </w:t>
            </w:r>
          </w:p>
          <w:bookmarkStart w:id="46" w:name="_Hlk187289715"/>
          <w:p w14:paraId="342A5974" w14:textId="76EFA580" w:rsidR="00461FEF" w:rsidRPr="00461FEF" w:rsidRDefault="00461FEF" w:rsidP="00B548DB">
            <w:pPr>
              <w:pStyle w:val="ListParagraph"/>
              <w:numPr>
                <w:ilvl w:val="0"/>
                <w:numId w:val="9"/>
              </w:numPr>
              <w:rPr>
                <w:rFonts w:eastAsia="Open Sans" w:cs="Open Sans"/>
                <w:szCs w:val="16"/>
              </w:rPr>
            </w:pPr>
            <w:r>
              <w:fldChar w:fldCharType="begin"/>
            </w:r>
            <w:r>
              <w:instrText>HYPERLINK "https://www.jsilvestri.com"</w:instrText>
            </w:r>
            <w:r>
              <w:fldChar w:fldCharType="separate"/>
            </w:r>
            <w:r w:rsidRPr="00461FEF">
              <w:rPr>
                <w:rStyle w:val="Hyperlink"/>
                <w:rFonts w:eastAsia="Open Sans" w:cs="Open Sans"/>
                <w:szCs w:val="16"/>
              </w:rPr>
              <w:t>jSilvestri.com</w:t>
            </w:r>
            <w:r>
              <w:fldChar w:fldCharType="end"/>
            </w:r>
          </w:p>
          <w:p w14:paraId="4FFB94CD" w14:textId="5D6A4074" w:rsidR="00036711" w:rsidRDefault="00036711" w:rsidP="00B548DB">
            <w:pPr>
              <w:pStyle w:val="ListParagraph"/>
              <w:numPr>
                <w:ilvl w:val="0"/>
                <w:numId w:val="9"/>
              </w:numPr>
              <w:rPr>
                <w:rFonts w:eastAsia="Open Sans" w:cs="Open Sans"/>
                <w:szCs w:val="16"/>
              </w:rPr>
            </w:pPr>
            <w:hyperlink r:id="rId11" w:history="1">
              <w:r w:rsidRPr="0056342B">
                <w:rPr>
                  <w:rStyle w:val="Hyperlink"/>
                  <w:rFonts w:eastAsia="Open Sans" w:cs="Open Sans"/>
                  <w:szCs w:val="16"/>
                </w:rPr>
                <w:t>Advanced A.I. Technologies</w:t>
              </w:r>
            </w:hyperlink>
          </w:p>
          <w:bookmarkEnd w:id="46"/>
          <w:p w14:paraId="053B3BE1" w14:textId="77777777" w:rsidR="00FB070C" w:rsidRDefault="00FB070C" w:rsidP="00FB070C">
            <w:pPr>
              <w:contextualSpacing/>
              <w:rPr>
                <w:rFonts w:eastAsia="Open Sans" w:cs="Open Sans"/>
                <w:b/>
                <w:bCs/>
                <w:szCs w:val="16"/>
              </w:rPr>
            </w:pPr>
          </w:p>
          <w:p w14:paraId="0EA7FBDB" w14:textId="5CF70855" w:rsidR="003C1BA4" w:rsidRPr="0078572B" w:rsidRDefault="00C007AE" w:rsidP="00FB070C">
            <w:pPr>
              <w:rPr>
                <w:rFonts w:ascii="Open Sans" w:eastAsia="Open Sans" w:hAnsi="Open Sans" w:cs="Open Sans"/>
                <w:b/>
              </w:rPr>
            </w:pPr>
            <w:r>
              <w:rPr>
                <w:rFonts w:ascii="Open Sans" w:eastAsia="Open Sans" w:hAnsi="Open Sans" w:cs="Open Sans"/>
                <w:b/>
              </w:rPr>
              <w:t xml:space="preserve">My </w:t>
            </w:r>
            <w:r w:rsidR="00FB070C">
              <w:rPr>
                <w:rFonts w:ascii="Open Sans" w:eastAsia="Open Sans" w:hAnsi="Open Sans" w:cs="Open Sans"/>
                <w:b/>
              </w:rPr>
              <w:t xml:space="preserve">GitHub Projects </w:t>
            </w:r>
          </w:p>
          <w:p w14:paraId="16E5A6E6" w14:textId="020B5159" w:rsidR="0078572B" w:rsidRPr="0078572B" w:rsidRDefault="0078572B" w:rsidP="0078572B">
            <w:pPr>
              <w:rPr>
                <w:rFonts w:ascii="Open Sans" w:hAnsi="Open Sans" w:cs="Open Sans"/>
                <w:sz w:val="16"/>
                <w:szCs w:val="16"/>
              </w:rPr>
            </w:pPr>
            <w:bookmarkStart w:id="47" w:name="_Hlk195696056"/>
            <w:r w:rsidRPr="000539E4">
              <w:rPr>
                <w:rFonts w:ascii="Open Sans" w:hAnsi="Open Sans" w:cs="Open Sans"/>
                <w:sz w:val="16"/>
                <w:szCs w:val="16"/>
              </w:rPr>
              <w:t>Check out my suite of over a dozen, totally free, open source, enterprise-level</w:t>
            </w:r>
            <w:r>
              <w:rPr>
                <w:rFonts w:ascii="Open Sans" w:hAnsi="Open Sans" w:cs="Open Sans"/>
                <w:sz w:val="16"/>
                <w:szCs w:val="16"/>
              </w:rPr>
              <w:t xml:space="preserve"> Projects</w:t>
            </w:r>
            <w:r>
              <w:rPr>
                <w:rFonts w:ascii="Open Sans" w:hAnsi="Open Sans" w:cs="Open Sans"/>
                <w:sz w:val="16"/>
                <w:szCs w:val="16"/>
              </w:rPr>
              <w:t>!</w:t>
            </w:r>
            <w:r w:rsidRPr="000539E4">
              <w:rPr>
                <w:rFonts w:ascii="Open Sans" w:hAnsi="Open Sans" w:cs="Open Sans"/>
                <w:sz w:val="16"/>
                <w:szCs w:val="16"/>
              </w:rPr>
              <w:t xml:space="preserve"> </w:t>
            </w:r>
          </w:p>
          <w:bookmarkEnd w:id="47"/>
          <w:p w14:paraId="1BE74D93" w14:textId="0C0780D2" w:rsidR="00B548DB" w:rsidRPr="00B548DB" w:rsidRDefault="00B548DB" w:rsidP="00B548DB">
            <w:pPr>
              <w:numPr>
                <w:ilvl w:val="0"/>
                <w:numId w:val="9"/>
              </w:numPr>
              <w:shd w:val="clear" w:color="auto" w:fill="FFFFFF"/>
              <w:spacing w:afterAutospacing="1" w:line="240" w:lineRule="auto"/>
              <w:rPr>
                <w:rFonts w:ascii="Open Sans" w:eastAsia="Times New Roman" w:hAnsi="Open Sans" w:cs="Open Sans"/>
                <w:color w:val="1F2328"/>
                <w:sz w:val="16"/>
                <w:szCs w:val="16"/>
              </w:rPr>
            </w:pPr>
            <w:r>
              <w:fldChar w:fldCharType="begin"/>
            </w:r>
            <w:r>
              <w:instrText>HYPERLINK "https://github.com/JasonSilvestri/JSopX.BridgeTooFar/tree/master/JSopX.BridgeTooFar/DocsOpenX/OpenProjects" \l "jsopxopenprojectx"</w:instrText>
            </w:r>
            <w:r>
              <w:fldChar w:fldCharType="separate"/>
            </w:r>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OpenProjectX</w:t>
            </w:r>
            <w:r>
              <w:fldChar w:fldCharType="end"/>
            </w:r>
          </w:p>
          <w:p w14:paraId="1397B348"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2" w:anchor="jsopxangular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AngularCore</w:t>
              </w:r>
            </w:hyperlink>
          </w:p>
          <w:p w14:paraId="3DC59172"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3" w:anchor="jsopxreac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ReactCore</w:t>
              </w:r>
            </w:hyperlink>
          </w:p>
          <w:p w14:paraId="5F699668"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4" w:anchor="jsopxvue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VueCore</w:t>
              </w:r>
            </w:hyperlink>
          </w:p>
          <w:p w14:paraId="70BC055F"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5" w:anchor="jsopxaspne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AspNetCore</w:t>
              </w:r>
            </w:hyperlink>
          </w:p>
          <w:p w14:paraId="7826F56F"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6" w:anchor="jsopxblazorserver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BlazorServerCore</w:t>
              </w:r>
            </w:hyperlink>
          </w:p>
          <w:p w14:paraId="09A2A122"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7" w:anchor="jsopxmauihybridnetcore"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MauiHybridNetCore</w:t>
              </w:r>
            </w:hyperlink>
          </w:p>
          <w:p w14:paraId="3F0C47EE"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8" w:anchor="jsopxbridgetoofar"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BridgeTooFar</w:t>
              </w:r>
            </w:hyperlink>
          </w:p>
          <w:p w14:paraId="5530403D"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19" w:anchor="jsopxclasslibrary"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ClassLibrary</w:t>
              </w:r>
            </w:hyperlink>
          </w:p>
          <w:p w14:paraId="371D48A4"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20" w:anchor="jsopxwebapi"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WebAPI</w:t>
              </w:r>
            </w:hyperlink>
          </w:p>
          <w:p w14:paraId="7978854E"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21" w:anchor="jsopxsharedresource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SharedResources</w:t>
              </w:r>
            </w:hyperlink>
          </w:p>
          <w:p w14:paraId="1F9EF75A"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22" w:anchor="jsopxrclxasset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RCLxAssets</w:t>
              </w:r>
            </w:hyperlink>
          </w:p>
          <w:p w14:paraId="3083EE78" w14:textId="77777777" w:rsidR="00B548DB" w:rsidRPr="00B548DB" w:rsidRDefault="00B548DB" w:rsidP="00B548DB">
            <w:pPr>
              <w:numPr>
                <w:ilvl w:val="0"/>
                <w:numId w:val="9"/>
              </w:numPr>
              <w:shd w:val="clear" w:color="auto" w:fill="FFFFFF"/>
              <w:spacing w:afterAutospacing="1" w:line="240" w:lineRule="auto"/>
              <w:rPr>
                <w:rFonts w:ascii="Open Sans" w:hAnsi="Open Sans" w:cs="Open Sans"/>
                <w:color w:val="1F2328"/>
                <w:sz w:val="16"/>
                <w:szCs w:val="16"/>
              </w:rPr>
            </w:pPr>
            <w:hyperlink r:id="rId23" w:anchor="jsopxrclxproper"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RCLxProper</w:t>
              </w:r>
            </w:hyperlink>
          </w:p>
          <w:p w14:paraId="6FFA18A6" w14:textId="122E3CC6" w:rsidR="00FB070C" w:rsidRPr="00B548DB" w:rsidRDefault="00B548DB" w:rsidP="00FB070C">
            <w:pPr>
              <w:numPr>
                <w:ilvl w:val="0"/>
                <w:numId w:val="9"/>
              </w:numPr>
              <w:shd w:val="clear" w:color="auto" w:fill="FFFFFF"/>
              <w:spacing w:afterAutospacing="1" w:line="240" w:lineRule="auto"/>
              <w:rPr>
                <w:rFonts w:ascii="Open Sans" w:hAnsi="Open Sans" w:cs="Open Sans"/>
                <w:color w:val="1F2328"/>
                <w:sz w:val="16"/>
                <w:szCs w:val="16"/>
              </w:rPr>
            </w:pPr>
            <w:hyperlink r:id="rId24" w:anchor="jsopxrclxcomponents" w:history="1">
              <w:r w:rsidRPr="00B548DB">
                <w:rPr>
                  <w:rStyle w:val="HTMLCode"/>
                  <w:rFonts w:ascii="Open Sans" w:eastAsiaTheme="minorEastAsia" w:hAnsi="Open Sans" w:cs="Open Sans"/>
                  <w:color w:val="0969DA"/>
                  <w:sz w:val="16"/>
                  <w:szCs w:val="16"/>
                  <w:u w:val="single"/>
                </w:rPr>
                <w:t>JSopX.</w:t>
              </w:r>
              <w:r w:rsidRPr="00B548DB">
                <w:rPr>
                  <w:rStyle w:val="Hyperlink"/>
                  <w:rFonts w:ascii="Open Sans" w:hAnsi="Open Sans" w:cs="Open Sans"/>
                  <w:color w:val="0969DA"/>
                  <w:sz w:val="16"/>
                  <w:szCs w:val="16"/>
                </w:rPr>
                <w:t>RCLxComponents</w:t>
              </w:r>
            </w:hyperlink>
          </w:p>
          <w:p w14:paraId="7C2D19B2" w14:textId="3181FBC3" w:rsidR="00FB070C" w:rsidRDefault="00C007AE" w:rsidP="00FB070C">
            <w:pPr>
              <w:rPr>
                <w:rFonts w:ascii="Open Sans" w:eastAsia="Open Sans" w:hAnsi="Open Sans" w:cs="Open Sans"/>
                <w:b/>
              </w:rPr>
            </w:pPr>
            <w:r>
              <w:rPr>
                <w:rFonts w:ascii="Open Sans" w:eastAsia="Open Sans" w:hAnsi="Open Sans" w:cs="Open Sans"/>
                <w:b/>
              </w:rPr>
              <w:t xml:space="preserve">My GitHub </w:t>
            </w:r>
            <w:r w:rsidR="00FB070C">
              <w:rPr>
                <w:rFonts w:ascii="Open Sans" w:eastAsia="Open Sans" w:hAnsi="Open Sans" w:cs="Open Sans"/>
                <w:b/>
              </w:rPr>
              <w:t>Technology</w:t>
            </w:r>
          </w:p>
          <w:p w14:paraId="51BACA6B" w14:textId="74E900C8" w:rsidR="00B769DC" w:rsidRPr="00B769DC" w:rsidRDefault="00CB2FCF" w:rsidP="00FB070C">
            <w:pPr>
              <w:rPr>
                <w:rFonts w:ascii="Open Sans" w:hAnsi="Open Sans" w:cs="Open Sans"/>
                <w:sz w:val="16"/>
                <w:szCs w:val="16"/>
              </w:rPr>
            </w:pPr>
            <w:r>
              <w:rPr>
                <w:rFonts w:ascii="Open Sans" w:hAnsi="Open Sans" w:cs="Open Sans"/>
                <w:sz w:val="16"/>
                <w:szCs w:val="16"/>
              </w:rPr>
              <w:t xml:space="preserve">I </w:t>
            </w:r>
            <w:r w:rsidR="00AC6865">
              <w:rPr>
                <w:rFonts w:ascii="Open Sans" w:hAnsi="Open Sans" w:cs="Open Sans"/>
                <w:sz w:val="16"/>
                <w:szCs w:val="16"/>
              </w:rPr>
              <w:t xml:space="preserve">update </w:t>
            </w:r>
            <w:r>
              <w:rPr>
                <w:rFonts w:ascii="Open Sans" w:hAnsi="Open Sans" w:cs="Open Sans"/>
                <w:sz w:val="16"/>
                <w:szCs w:val="16"/>
              </w:rPr>
              <w:t>GitHub with the latest Technolog</w:t>
            </w:r>
            <w:r w:rsidR="00AC6865">
              <w:rPr>
                <w:rFonts w:ascii="Open Sans" w:hAnsi="Open Sans" w:cs="Open Sans"/>
                <w:sz w:val="16"/>
                <w:szCs w:val="16"/>
              </w:rPr>
              <w:t>y versions in my projects</w:t>
            </w:r>
            <w:r w:rsidR="00B769DC">
              <w:rPr>
                <w:rFonts w:ascii="Open Sans" w:hAnsi="Open Sans" w:cs="Open Sans"/>
                <w:sz w:val="16"/>
                <w:szCs w:val="16"/>
              </w:rPr>
              <w:t>!</w:t>
            </w:r>
            <w:r w:rsidR="00B769DC" w:rsidRPr="000539E4">
              <w:rPr>
                <w:rFonts w:ascii="Open Sans" w:hAnsi="Open Sans" w:cs="Open Sans"/>
                <w:sz w:val="16"/>
                <w:szCs w:val="16"/>
              </w:rPr>
              <w:t xml:space="preserve"> </w:t>
            </w:r>
          </w:p>
          <w:p w14:paraId="693FBE7E" w14:textId="6F3AEE34" w:rsidR="00FB070C" w:rsidRPr="008C2DCB" w:rsidRDefault="00FB070C" w:rsidP="00B548DB">
            <w:pPr>
              <w:pStyle w:val="ListParagraph"/>
              <w:numPr>
                <w:ilvl w:val="0"/>
                <w:numId w:val="9"/>
              </w:numPr>
              <w:rPr>
                <w:rFonts w:eastAsia="Open Sans" w:cs="Open Sans"/>
                <w:szCs w:val="16"/>
              </w:rPr>
            </w:pPr>
            <w:hyperlink r:id="rId25" w:history="1">
              <w:r w:rsidRPr="003E7C94">
                <w:rPr>
                  <w:rStyle w:val="Hyperlink"/>
                  <w:rFonts w:eastAsia="Open Sans" w:cs="Open Sans"/>
                  <w:szCs w:val="16"/>
                </w:rPr>
                <w:t xml:space="preserve">Visual Studio (v </w:t>
              </w:r>
              <w:r w:rsidR="000B7434">
                <w:rPr>
                  <w:rStyle w:val="Hyperlink"/>
                  <w:rFonts w:eastAsia="Open Sans" w:cs="Open Sans"/>
                  <w:szCs w:val="16"/>
                </w:rPr>
                <w:t>17.13.6</w:t>
              </w:r>
              <w:r w:rsidRPr="003E7C94">
                <w:rPr>
                  <w:rStyle w:val="Hyperlink"/>
                  <w:rFonts w:eastAsia="Open Sans" w:cs="Open Sans"/>
                  <w:szCs w:val="16"/>
                </w:rPr>
                <w:t>)</w:t>
              </w:r>
            </w:hyperlink>
          </w:p>
          <w:p w14:paraId="4D7BD94A" w14:textId="5BBDAD19" w:rsidR="00FB070C" w:rsidRPr="008C2DCB" w:rsidRDefault="00FB070C" w:rsidP="00B548DB">
            <w:pPr>
              <w:pStyle w:val="ListParagraph"/>
              <w:numPr>
                <w:ilvl w:val="0"/>
                <w:numId w:val="9"/>
              </w:numPr>
              <w:rPr>
                <w:rFonts w:eastAsia="Open Sans" w:cs="Open Sans"/>
                <w:szCs w:val="16"/>
              </w:rPr>
            </w:pPr>
            <w:hyperlink r:id="rId26" w:history="1">
              <w:r w:rsidRPr="003E7C94">
                <w:rPr>
                  <w:rStyle w:val="Hyperlink"/>
                  <w:rFonts w:eastAsia="Open Sans" w:cs="Open Sans"/>
                  <w:szCs w:val="16"/>
                </w:rPr>
                <w:t>.NET Framework (v 9.0.1)</w:t>
              </w:r>
            </w:hyperlink>
          </w:p>
          <w:p w14:paraId="234BCCD8" w14:textId="00290D2D" w:rsidR="00FB070C" w:rsidRPr="008C2DCB" w:rsidRDefault="00FB070C" w:rsidP="00B548DB">
            <w:pPr>
              <w:pStyle w:val="ListParagraph"/>
              <w:numPr>
                <w:ilvl w:val="0"/>
                <w:numId w:val="9"/>
              </w:numPr>
              <w:rPr>
                <w:rFonts w:eastAsia="Open Sans" w:cs="Open Sans"/>
                <w:szCs w:val="16"/>
              </w:rPr>
            </w:pPr>
            <w:hyperlink r:id="rId27" w:history="1">
              <w:r w:rsidRPr="003E7C94">
                <w:rPr>
                  <w:rStyle w:val="Hyperlink"/>
                  <w:rFonts w:eastAsia="Open Sans" w:cs="Open Sans"/>
                  <w:szCs w:val="16"/>
                </w:rPr>
                <w:t>ASP.NET Core (v 9.0.1)</w:t>
              </w:r>
            </w:hyperlink>
          </w:p>
          <w:p w14:paraId="2DFE2F98" w14:textId="5C02C59B" w:rsidR="00FB070C" w:rsidRPr="008C2DCB" w:rsidRDefault="00FB070C" w:rsidP="00B548DB">
            <w:pPr>
              <w:pStyle w:val="ListParagraph"/>
              <w:numPr>
                <w:ilvl w:val="0"/>
                <w:numId w:val="9"/>
              </w:numPr>
              <w:rPr>
                <w:rFonts w:eastAsia="Open Sans" w:cs="Open Sans"/>
                <w:szCs w:val="16"/>
              </w:rPr>
            </w:pPr>
            <w:hyperlink r:id="rId28" w:history="1">
              <w:r w:rsidRPr="003E7C94">
                <w:rPr>
                  <w:rStyle w:val="Hyperlink"/>
                  <w:rFonts w:eastAsia="Open Sans" w:cs="Open Sans"/>
                  <w:szCs w:val="16"/>
                </w:rPr>
                <w:t>.NET Core Blazor (v 9.0.1)</w:t>
              </w:r>
            </w:hyperlink>
          </w:p>
          <w:p w14:paraId="0B74ABBF" w14:textId="69BFD525" w:rsidR="00FB070C" w:rsidRPr="008C2DCB" w:rsidRDefault="00FB070C" w:rsidP="00B548DB">
            <w:pPr>
              <w:pStyle w:val="ListParagraph"/>
              <w:numPr>
                <w:ilvl w:val="0"/>
                <w:numId w:val="9"/>
              </w:numPr>
              <w:rPr>
                <w:rFonts w:eastAsia="Open Sans" w:cs="Open Sans"/>
                <w:szCs w:val="16"/>
              </w:rPr>
            </w:pPr>
            <w:hyperlink r:id="rId29" w:history="1">
              <w:r w:rsidRPr="003E7C94">
                <w:rPr>
                  <w:rStyle w:val="Hyperlink"/>
                  <w:rFonts w:eastAsia="Open Sans" w:cs="Open Sans"/>
                  <w:szCs w:val="16"/>
                </w:rPr>
                <w:t>.Net Maui Hybrid (v 9.0.1)</w:t>
              </w:r>
            </w:hyperlink>
          </w:p>
          <w:p w14:paraId="15ED637B" w14:textId="1BA9EDA7" w:rsidR="00FB070C" w:rsidRPr="008C2DCB" w:rsidRDefault="00FB070C" w:rsidP="00B548DB">
            <w:pPr>
              <w:pStyle w:val="ListParagraph"/>
              <w:numPr>
                <w:ilvl w:val="0"/>
                <w:numId w:val="9"/>
              </w:numPr>
              <w:rPr>
                <w:rFonts w:eastAsia="Open Sans" w:cs="Open Sans"/>
                <w:szCs w:val="16"/>
              </w:rPr>
            </w:pPr>
            <w:hyperlink r:id="rId30" w:history="1">
              <w:r w:rsidRPr="003E7C94">
                <w:rPr>
                  <w:rStyle w:val="Hyperlink"/>
                  <w:rFonts w:eastAsia="Open Sans" w:cs="Open Sans"/>
                  <w:szCs w:val="16"/>
                </w:rPr>
                <w:t>Node (v 20.14.0)</w:t>
              </w:r>
            </w:hyperlink>
          </w:p>
          <w:p w14:paraId="4F0E15C9" w14:textId="7519B38F" w:rsidR="00FB070C" w:rsidRPr="008C2DCB" w:rsidRDefault="00FB070C" w:rsidP="00B548DB">
            <w:pPr>
              <w:pStyle w:val="ListParagraph"/>
              <w:numPr>
                <w:ilvl w:val="0"/>
                <w:numId w:val="9"/>
              </w:numPr>
              <w:rPr>
                <w:rFonts w:eastAsia="Open Sans" w:cs="Open Sans"/>
                <w:szCs w:val="16"/>
              </w:rPr>
            </w:pPr>
            <w:hyperlink r:id="rId31" w:history="1">
              <w:proofErr w:type="spellStart"/>
              <w:r w:rsidRPr="00570232">
                <w:rPr>
                  <w:rStyle w:val="Hyperlink"/>
                  <w:rFonts w:eastAsia="Open Sans" w:cs="Open Sans"/>
                  <w:szCs w:val="16"/>
                </w:rPr>
                <w:t>npm</w:t>
              </w:r>
              <w:proofErr w:type="spellEnd"/>
              <w:r w:rsidRPr="00570232">
                <w:rPr>
                  <w:rStyle w:val="Hyperlink"/>
                  <w:rFonts w:eastAsia="Open Sans" w:cs="Open Sans"/>
                  <w:szCs w:val="16"/>
                </w:rPr>
                <w:t xml:space="preserve"> (v 10.8.1)</w:t>
              </w:r>
            </w:hyperlink>
          </w:p>
          <w:p w14:paraId="6A66B162" w14:textId="016B620C" w:rsidR="00FB070C" w:rsidRPr="008C2DCB" w:rsidRDefault="00FB070C" w:rsidP="00B548DB">
            <w:pPr>
              <w:pStyle w:val="ListParagraph"/>
              <w:numPr>
                <w:ilvl w:val="0"/>
                <w:numId w:val="9"/>
              </w:numPr>
              <w:rPr>
                <w:rFonts w:eastAsia="Open Sans" w:cs="Open Sans"/>
                <w:szCs w:val="16"/>
              </w:rPr>
            </w:pPr>
            <w:hyperlink r:id="rId32" w:history="1">
              <w:r w:rsidRPr="0071249C">
                <w:rPr>
                  <w:rStyle w:val="Hyperlink"/>
                  <w:rFonts w:eastAsia="Open Sans" w:cs="Open Sans"/>
                  <w:szCs w:val="16"/>
                </w:rPr>
                <w:t>Angular CLI (v 18.0.3)</w:t>
              </w:r>
            </w:hyperlink>
          </w:p>
          <w:p w14:paraId="00AFF5FD" w14:textId="12E418D9" w:rsidR="00FB070C" w:rsidRPr="008C2DCB" w:rsidRDefault="00FB070C" w:rsidP="00B548DB">
            <w:pPr>
              <w:pStyle w:val="ListParagraph"/>
              <w:numPr>
                <w:ilvl w:val="0"/>
                <w:numId w:val="9"/>
              </w:numPr>
              <w:rPr>
                <w:rFonts w:eastAsia="Open Sans" w:cs="Open Sans"/>
                <w:szCs w:val="16"/>
              </w:rPr>
            </w:pPr>
            <w:hyperlink r:id="rId33" w:history="1">
              <w:r w:rsidRPr="00CE06D3">
                <w:rPr>
                  <w:rStyle w:val="Hyperlink"/>
                  <w:rFonts w:eastAsia="Open Sans" w:cs="Open Sans"/>
                  <w:szCs w:val="16"/>
                </w:rPr>
                <w:t>React (v 18.2.0)</w:t>
              </w:r>
            </w:hyperlink>
          </w:p>
          <w:p w14:paraId="797CA846" w14:textId="5064787E" w:rsidR="00FB070C" w:rsidRDefault="00FB070C" w:rsidP="00B548DB">
            <w:pPr>
              <w:pStyle w:val="ListParagraph"/>
              <w:numPr>
                <w:ilvl w:val="0"/>
                <w:numId w:val="9"/>
              </w:numPr>
              <w:rPr>
                <w:rFonts w:eastAsia="Open Sans" w:cs="Open Sans"/>
                <w:szCs w:val="16"/>
              </w:rPr>
            </w:pPr>
            <w:hyperlink r:id="rId34" w:history="1">
              <w:r w:rsidRPr="00AF463C">
                <w:rPr>
                  <w:rStyle w:val="Hyperlink"/>
                  <w:rFonts w:eastAsia="Open Sans" w:cs="Open Sans"/>
                  <w:szCs w:val="16"/>
                </w:rPr>
                <w:t>Vue (v 3.4.21)</w:t>
              </w:r>
            </w:hyperlink>
          </w:p>
          <w:p w14:paraId="3E507C91" w14:textId="2E903391" w:rsidR="00FB070C" w:rsidRDefault="00FB070C" w:rsidP="00B548DB">
            <w:pPr>
              <w:pStyle w:val="ListParagraph"/>
              <w:numPr>
                <w:ilvl w:val="0"/>
                <w:numId w:val="9"/>
              </w:numPr>
              <w:rPr>
                <w:rFonts w:eastAsia="Open Sans" w:cs="Open Sans"/>
                <w:szCs w:val="16"/>
              </w:rPr>
            </w:pPr>
            <w:hyperlink r:id="rId35" w:history="1">
              <w:r w:rsidRPr="00AF463C">
                <w:rPr>
                  <w:rStyle w:val="Hyperlink"/>
                  <w:rFonts w:eastAsia="Open Sans" w:cs="Open Sans"/>
                  <w:szCs w:val="16"/>
                </w:rPr>
                <w:t>Vite (v 5.2.8)</w:t>
              </w:r>
            </w:hyperlink>
          </w:p>
          <w:p w14:paraId="30C7A4B6" w14:textId="22DE1287" w:rsidR="00FB070C" w:rsidRDefault="00FB070C" w:rsidP="00B548DB">
            <w:pPr>
              <w:pStyle w:val="ListParagraph"/>
              <w:numPr>
                <w:ilvl w:val="0"/>
                <w:numId w:val="9"/>
              </w:numPr>
              <w:rPr>
                <w:rFonts w:eastAsia="Open Sans" w:cs="Open Sans"/>
                <w:szCs w:val="16"/>
              </w:rPr>
            </w:pPr>
            <w:hyperlink r:id="rId36" w:history="1">
              <w:r w:rsidRPr="00AF463C">
                <w:rPr>
                  <w:rStyle w:val="Hyperlink"/>
                  <w:rFonts w:eastAsia="Open Sans" w:cs="Open Sans"/>
                  <w:szCs w:val="16"/>
                </w:rPr>
                <w:t>Bash (v 5.x+)</w:t>
              </w:r>
            </w:hyperlink>
          </w:p>
          <w:p w14:paraId="4645FA72" w14:textId="4C720EFC" w:rsidR="00036711" w:rsidRPr="00CB2FCF" w:rsidRDefault="00FB070C" w:rsidP="009B70EA">
            <w:pPr>
              <w:pStyle w:val="ListParagraph"/>
              <w:numPr>
                <w:ilvl w:val="0"/>
                <w:numId w:val="9"/>
              </w:numPr>
              <w:rPr>
                <w:rFonts w:eastAsia="Open Sans" w:cs="Open Sans"/>
                <w:szCs w:val="16"/>
              </w:rPr>
            </w:pPr>
            <w:hyperlink r:id="rId37" w:history="1">
              <w:r w:rsidRPr="00A31330">
                <w:rPr>
                  <w:rStyle w:val="Hyperlink"/>
                  <w:rFonts w:eastAsia="Open Sans" w:cs="Open Sans"/>
                  <w:szCs w:val="16"/>
                </w:rPr>
                <w:t>Power shell (v 7.x+)</w:t>
              </w:r>
            </w:hyperlink>
          </w:p>
        </w:tc>
      </w:tr>
    </w:tbl>
    <w:p w14:paraId="02100781" w14:textId="39AFE102" w:rsidR="00E21950" w:rsidRPr="00E21950" w:rsidRDefault="00E21950" w:rsidP="00CB2FCF">
      <w:pPr>
        <w:tabs>
          <w:tab w:val="left" w:pos="972"/>
        </w:tabs>
      </w:pPr>
    </w:p>
    <w:sectPr w:rsidR="00E21950" w:rsidRPr="00E21950" w:rsidSect="00626556">
      <w:headerReference w:type="default" r:id="rId38"/>
      <w:footerReference w:type="default" r:id="rId39"/>
      <w:footerReference w:type="first" r:id="rId40"/>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8116" w14:textId="77777777" w:rsidR="00E77C7E" w:rsidRDefault="00E77C7E" w:rsidP="001F3E20">
      <w:r>
        <w:separator/>
      </w:r>
    </w:p>
    <w:p w14:paraId="37D31DE2" w14:textId="77777777" w:rsidR="00E77C7E" w:rsidRDefault="00E77C7E" w:rsidP="001F3E20"/>
    <w:p w14:paraId="392E285D" w14:textId="77777777" w:rsidR="00E77C7E" w:rsidRDefault="00E77C7E" w:rsidP="001F3E20"/>
  </w:endnote>
  <w:endnote w:type="continuationSeparator" w:id="0">
    <w:p w14:paraId="3FAECAF6" w14:textId="77777777" w:rsidR="00E77C7E" w:rsidRDefault="00E77C7E" w:rsidP="001F3E20">
      <w:r>
        <w:continuationSeparator/>
      </w:r>
    </w:p>
    <w:p w14:paraId="2FAD05CD" w14:textId="77777777" w:rsidR="00E77C7E" w:rsidRDefault="00E77C7E" w:rsidP="001F3E20"/>
    <w:p w14:paraId="1BC4596C" w14:textId="77777777" w:rsidR="00E77C7E" w:rsidRDefault="00E77C7E" w:rsidP="001F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FA139C7" w14:textId="77777777" w:rsidTr="005667E8">
      <w:trPr>
        <w:trHeight w:val="730"/>
      </w:trPr>
      <w:tc>
        <w:tcPr>
          <w:tcW w:w="12258" w:type="dxa"/>
          <w:tcBorders>
            <w:top w:val="nil"/>
            <w:left w:val="nil"/>
            <w:bottom w:val="nil"/>
            <w:right w:val="nil"/>
          </w:tcBorders>
          <w:shd w:val="clear" w:color="auto" w:fill="282828"/>
          <w:vAlign w:val="center"/>
        </w:tcPr>
        <w:p w14:paraId="05F6943A" w14:textId="35B5769C" w:rsidR="004B7E44" w:rsidRPr="00AB7D26" w:rsidRDefault="00E132A6" w:rsidP="00462355">
          <w:pPr>
            <w:pStyle w:val="Footer"/>
          </w:pPr>
          <w:r w:rsidRPr="00F158DD">
            <w:rPr>
              <w:sz w:val="22"/>
            </w:rPr>
            <w:t xml:space="preserve">Copyright © </w:t>
          </w:r>
          <w:r w:rsidR="00017345">
            <w:rPr>
              <w:sz w:val="22"/>
            </w:rPr>
            <w:fldChar w:fldCharType="begin"/>
          </w:r>
          <w:r w:rsidR="00017345">
            <w:rPr>
              <w:sz w:val="22"/>
            </w:rPr>
            <w:instrText xml:space="preserve"> DATE  \@ "yyyy"  \* MERGEFORMAT </w:instrText>
          </w:r>
          <w:r w:rsidR="00017345">
            <w:rPr>
              <w:sz w:val="22"/>
            </w:rPr>
            <w:fldChar w:fldCharType="separate"/>
          </w:r>
          <w:r w:rsidR="00364A7E">
            <w:rPr>
              <w:noProof/>
              <w:sz w:val="22"/>
            </w:rPr>
            <w:t>2025</w:t>
          </w:r>
          <w:r w:rsidR="00017345">
            <w:rPr>
              <w:sz w:val="22"/>
            </w:rPr>
            <w:fldChar w:fldCharType="end"/>
          </w:r>
          <w:r w:rsidRPr="00F158DD">
            <w:rPr>
              <w:sz w:val="22"/>
            </w:rPr>
            <w:t xml:space="preserve"> All Rights Reserved by Jason Silvestri: </w:t>
          </w:r>
          <w:hyperlink r:id="rId1" w:history="1">
            <w:r w:rsidR="00853415" w:rsidRPr="00F86F2C">
              <w:rPr>
                <w:rStyle w:val="Hyperlink"/>
                <w:color w:val="E6E7E8" w:themeColor="background2"/>
                <w:sz w:val="22"/>
                <w:u w:val="none"/>
              </w:rPr>
              <w:t>j</w:t>
            </w:r>
            <w:r w:rsidR="00821F20" w:rsidRPr="00F86F2C">
              <w:rPr>
                <w:rStyle w:val="Hyperlink"/>
                <w:color w:val="E6E7E8" w:themeColor="background2"/>
                <w:sz w:val="22"/>
                <w:u w:val="none"/>
              </w:rPr>
              <w:t>S</w:t>
            </w:r>
            <w:r w:rsidR="00853415" w:rsidRPr="00F86F2C">
              <w:rPr>
                <w:rStyle w:val="Hyperlink"/>
                <w:color w:val="E6E7E8" w:themeColor="background2"/>
                <w:sz w:val="22"/>
                <w:u w:val="none"/>
              </w:rPr>
              <w:t>ilvestri.com</w:t>
            </w:r>
          </w:hyperlink>
          <w:r w:rsidR="009A290B" w:rsidRPr="009A290B">
            <w:t xml:space="preserve"> </w:t>
          </w:r>
          <w:r w:rsidR="000225C9">
            <w:t>BETA v</w:t>
          </w:r>
          <w:r w:rsidR="00237832" w:rsidRPr="00F158DD">
            <w:rPr>
              <w:sz w:val="22"/>
            </w:rPr>
            <w:t xml:space="preserve"> </w:t>
          </w:r>
          <w:r w:rsidR="00237832">
            <w:rPr>
              <w:sz w:val="22"/>
            </w:rPr>
            <w:fldChar w:fldCharType="begin"/>
          </w:r>
          <w:r w:rsidR="00237832">
            <w:rPr>
              <w:sz w:val="22"/>
            </w:rPr>
            <w:instrText xml:space="preserve"> DATE  \@ "yyyy"  \* MERGEFORMAT </w:instrText>
          </w:r>
          <w:r w:rsidR="00237832">
            <w:rPr>
              <w:sz w:val="22"/>
            </w:rPr>
            <w:fldChar w:fldCharType="separate"/>
          </w:r>
          <w:r w:rsidR="00364A7E">
            <w:rPr>
              <w:noProof/>
              <w:sz w:val="22"/>
            </w:rPr>
            <w:t>2025</w:t>
          </w:r>
          <w:r w:rsidR="00237832">
            <w:rPr>
              <w:sz w:val="22"/>
            </w:rPr>
            <w:fldChar w:fldCharType="end"/>
          </w:r>
          <w:r w:rsidR="009A290B" w:rsidRPr="009A290B">
            <w:t xml:space="preserve">                </w:t>
          </w:r>
          <w:r w:rsidR="009A290B">
            <w:t xml:space="preserve">                                         </w:t>
          </w:r>
          <w:r w:rsidR="009A290B" w:rsidRPr="009A290B">
            <w:t xml:space="preserve"> </w:t>
          </w:r>
          <w:hyperlink w:anchor="_EXPERIENCE" w:history="1">
            <w:r w:rsidR="009A290B" w:rsidRPr="00FB7E4E">
              <w:rPr>
                <w:rStyle w:val="Hyperlink"/>
                <w:color w:val="D9D9D9" w:themeColor="background1" w:themeShade="D9"/>
                <w:u w:val="none"/>
              </w:rPr>
              <w:t xml:space="preserve">  </w:t>
            </w:r>
            <w:r w:rsidR="009A290B" w:rsidRPr="00FB7E4E">
              <w:rPr>
                <w:rStyle w:val="Hyperlink"/>
                <w:color w:val="D9D9D9" w:themeColor="background1" w:themeShade="D9"/>
                <w:sz w:val="22"/>
                <w:u w:val="none"/>
              </w:rPr>
              <w:t>T</w:t>
            </w:r>
            <w:r w:rsidR="00AB58CE" w:rsidRPr="00FB7E4E">
              <w:rPr>
                <w:rStyle w:val="Hyperlink"/>
                <w:color w:val="D9D9D9" w:themeColor="background1" w:themeShade="D9"/>
                <w:sz w:val="22"/>
                <w:u w:val="none"/>
              </w:rPr>
              <w:t>OP</w:t>
            </w:r>
            <w:r w:rsidR="001B5039" w:rsidRPr="00FB7E4E">
              <w:rPr>
                <w:rStyle w:val="Hyperlink"/>
                <w:color w:val="D9D9D9" w:themeColor="background1" w:themeShade="D9"/>
                <w:sz w:val="22"/>
                <w:u w:val="none"/>
              </w:rPr>
              <w:t xml:space="preserve"> </w:t>
            </w:r>
            <w:r w:rsidR="001B5039" w:rsidRPr="00FB7E4E">
              <w:rPr>
                <w:rStyle w:val="Hyperlink"/>
                <w:rFonts w:ascii="FontAwesome" w:hAnsi="FontAwesome"/>
                <w:color w:val="D9D9D9" w:themeColor="background1" w:themeShade="D9"/>
                <w:sz w:val="22"/>
                <w:u w:val="none"/>
              </w:rPr>
              <w:t></w:t>
            </w:r>
          </w:hyperlink>
          <w:r w:rsidR="001B5039" w:rsidRPr="00FB7E4E">
            <w:rPr>
              <w:color w:val="D9D9D9" w:themeColor="background1" w:themeShade="D9"/>
              <w:sz w:val="22"/>
            </w:rPr>
            <w:t xml:space="preserve"> </w:t>
          </w:r>
        </w:p>
      </w:tc>
    </w:tr>
  </w:tbl>
  <w:p w14:paraId="5414591A" w14:textId="77777777" w:rsidR="008664D2" w:rsidRDefault="008664D2" w:rsidP="001F3E20"/>
  <w:p w14:paraId="2676B208" w14:textId="77777777" w:rsidR="008664D2" w:rsidRDefault="008664D2" w:rsidP="001F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7603E1A5" w14:textId="77777777" w:rsidR="005A718F" w:rsidRDefault="005A718F" w:rsidP="001F3E20">
        <w:pPr>
          <w:pStyle w:val="Footer"/>
        </w:pPr>
        <w:r>
          <w:fldChar w:fldCharType="begin"/>
        </w:r>
        <w:r>
          <w:instrText xml:space="preserve"> PAGE   \* MERGEFORMAT </w:instrText>
        </w:r>
        <w:r>
          <w:fldChar w:fldCharType="separate"/>
        </w:r>
        <w:r w:rsidR="009120E9">
          <w:rPr>
            <w:noProof/>
          </w:rPr>
          <w:t>1</w:t>
        </w:r>
        <w:r>
          <w:rPr>
            <w:noProof/>
          </w:rPr>
          <w:fldChar w:fldCharType="end"/>
        </w:r>
      </w:p>
    </w:sdtContent>
  </w:sdt>
  <w:p w14:paraId="0270CD99" w14:textId="77777777" w:rsidR="008664D2" w:rsidRDefault="008664D2" w:rsidP="001F3E20"/>
  <w:p w14:paraId="415645B9" w14:textId="77777777" w:rsidR="008664D2" w:rsidRDefault="008664D2" w:rsidP="001F3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05EF" w14:textId="77777777" w:rsidR="00E77C7E" w:rsidRDefault="00E77C7E" w:rsidP="001F3E20">
      <w:r>
        <w:separator/>
      </w:r>
    </w:p>
    <w:p w14:paraId="02AF6BA2" w14:textId="77777777" w:rsidR="00E77C7E" w:rsidRDefault="00E77C7E" w:rsidP="001F3E20"/>
    <w:p w14:paraId="1EC0D61C" w14:textId="77777777" w:rsidR="00E77C7E" w:rsidRDefault="00E77C7E" w:rsidP="001F3E20"/>
  </w:footnote>
  <w:footnote w:type="continuationSeparator" w:id="0">
    <w:p w14:paraId="1F8A8189" w14:textId="77777777" w:rsidR="00E77C7E" w:rsidRDefault="00E77C7E" w:rsidP="001F3E20">
      <w:r>
        <w:continuationSeparator/>
      </w:r>
    </w:p>
    <w:p w14:paraId="1F9819D2" w14:textId="77777777" w:rsidR="00E77C7E" w:rsidRDefault="00E77C7E" w:rsidP="001F3E20"/>
    <w:p w14:paraId="292357D8" w14:textId="77777777" w:rsidR="00E77C7E" w:rsidRDefault="00E77C7E" w:rsidP="001F3E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A9D43E2" w14:textId="77777777" w:rsidTr="00A51F08">
      <w:trPr>
        <w:trHeight w:val="585"/>
      </w:trPr>
      <w:tc>
        <w:tcPr>
          <w:tcW w:w="12210" w:type="dxa"/>
          <w:tcBorders>
            <w:top w:val="nil"/>
            <w:left w:val="nil"/>
            <w:bottom w:val="nil"/>
            <w:right w:val="nil"/>
          </w:tcBorders>
        </w:tcPr>
        <w:p w14:paraId="2F4664FE" w14:textId="77777777" w:rsidR="004B7E44" w:rsidRDefault="004B7E44" w:rsidP="001F3E20">
          <w:pPr>
            <w:pStyle w:val="Header"/>
          </w:pPr>
          <w:r>
            <w:rPr>
              <w:noProof/>
            </w:rPr>
            <mc:AlternateContent>
              <mc:Choice Requires="wps">
                <w:drawing>
                  <wp:inline distT="0" distB="0" distL="0" distR="0" wp14:anchorId="66632AD6" wp14:editId="2286DFC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34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32AD6"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" fillcolor="#3498db" stroked="f" strokeweight="2pt">
                    <v:textbox>
                      <w:txbxContent>
                        <w:p w14:paraId="6D461E2D" w14:textId="77777777" w:rsidR="004B7E44" w:rsidRPr="004B7E44" w:rsidRDefault="004B7E44" w:rsidP="001F3E20">
                          <w:r w:rsidRPr="004B7E44">
                            <w:fldChar w:fldCharType="begin"/>
                          </w:r>
                          <w:r w:rsidRPr="004B7E44">
                            <w:instrText xml:space="preserve"> PAGE  \* Arabic  \* MERGEFORMAT </w:instrText>
                          </w:r>
                          <w:r w:rsidRPr="004B7E44">
                            <w:fldChar w:fldCharType="separate"/>
                          </w:r>
                          <w:r w:rsidR="009120E9">
                            <w:rPr>
                              <w:noProof/>
                            </w:rPr>
                            <w:t>2</w:t>
                          </w:r>
                          <w:r w:rsidRPr="004B7E44">
                            <w:fldChar w:fldCharType="end"/>
                          </w:r>
                        </w:p>
                      </w:txbxContent>
                    </v:textbox>
                    <w10:anchorlock/>
                  </v:rect>
                </w:pict>
              </mc:Fallback>
            </mc:AlternateContent>
          </w:r>
        </w:p>
      </w:tc>
    </w:tr>
  </w:tbl>
  <w:p w14:paraId="389E5129" w14:textId="77777777" w:rsidR="008664D2" w:rsidRDefault="008664D2" w:rsidP="00587D5E">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04605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6055888" o:spid="_x0000_i1025" type="#_x0000_t75" style="width:5pt;height:5pt;visibility:visible;mso-wrap-style:square">
            <v:imagedata r:id="rId1" o:title=""/>
          </v:shape>
        </w:pict>
      </mc:Choice>
      <mc:Fallback>
        <w:drawing>
          <wp:inline distT="0" distB="0" distL="0" distR="0" wp14:anchorId="14D6BA70" wp14:editId="0CBB08FF">
            <wp:extent cx="63500" cy="63500"/>
            <wp:effectExtent l="0" t="0" r="0" b="0"/>
            <wp:docPr id="1816055888" name="Picture 181605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464C4F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5495A"/>
    <w:multiLevelType w:val="hybridMultilevel"/>
    <w:tmpl w:val="66C60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15D04"/>
    <w:multiLevelType w:val="hybridMultilevel"/>
    <w:tmpl w:val="4F3AE67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070F9"/>
    <w:multiLevelType w:val="hybridMultilevel"/>
    <w:tmpl w:val="1714D3F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54E08"/>
    <w:multiLevelType w:val="hybridMultilevel"/>
    <w:tmpl w:val="AA06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59CC"/>
    <w:multiLevelType w:val="hybridMultilevel"/>
    <w:tmpl w:val="7884C5CE"/>
    <w:lvl w:ilvl="0" w:tplc="584A8A6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125AE1"/>
    <w:multiLevelType w:val="hybridMultilevel"/>
    <w:tmpl w:val="70026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D4898"/>
    <w:multiLevelType w:val="hybridMultilevel"/>
    <w:tmpl w:val="BA7A6A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2372FF"/>
    <w:multiLevelType w:val="hybridMultilevel"/>
    <w:tmpl w:val="95D237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8B5947"/>
    <w:multiLevelType w:val="multilevel"/>
    <w:tmpl w:val="8E9C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E23AD3"/>
    <w:multiLevelType w:val="hybridMultilevel"/>
    <w:tmpl w:val="F0C66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19706265">
    <w:abstractNumId w:val="3"/>
  </w:num>
  <w:num w:numId="2" w16cid:durableId="661549902">
    <w:abstractNumId w:val="1"/>
  </w:num>
  <w:num w:numId="3" w16cid:durableId="1191916468">
    <w:abstractNumId w:val="8"/>
  </w:num>
  <w:num w:numId="4" w16cid:durableId="1634943038">
    <w:abstractNumId w:val="7"/>
  </w:num>
  <w:num w:numId="5" w16cid:durableId="1044208346">
    <w:abstractNumId w:val="4"/>
  </w:num>
  <w:num w:numId="6" w16cid:durableId="2145544323">
    <w:abstractNumId w:val="6"/>
  </w:num>
  <w:num w:numId="7" w16cid:durableId="443117255">
    <w:abstractNumId w:val="0"/>
  </w:num>
  <w:num w:numId="8" w16cid:durableId="76026301">
    <w:abstractNumId w:val="5"/>
  </w:num>
  <w:num w:numId="9" w16cid:durableId="1155410302">
    <w:abstractNumId w:val="2"/>
  </w:num>
  <w:num w:numId="10" w16cid:durableId="2031447917">
    <w:abstractNumId w:val="10"/>
  </w:num>
  <w:num w:numId="11" w16cid:durableId="20595520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1NLS0NDUwNTU3MDJX0lEKTi0uzszPAykwNqsFAI5Fw8QtAAAA"/>
  </w:docVars>
  <w:rsids>
    <w:rsidRoot w:val="008556D7"/>
    <w:rsid w:val="000009CB"/>
    <w:rsid w:val="00000A58"/>
    <w:rsid w:val="00000B08"/>
    <w:rsid w:val="00000D6A"/>
    <w:rsid w:val="00000D7A"/>
    <w:rsid w:val="0000115E"/>
    <w:rsid w:val="00002C01"/>
    <w:rsid w:val="00004896"/>
    <w:rsid w:val="00004B07"/>
    <w:rsid w:val="000051E4"/>
    <w:rsid w:val="000056A8"/>
    <w:rsid w:val="000056CD"/>
    <w:rsid w:val="000056ED"/>
    <w:rsid w:val="0000581D"/>
    <w:rsid w:val="000067B4"/>
    <w:rsid w:val="00006B3C"/>
    <w:rsid w:val="00007B6A"/>
    <w:rsid w:val="00010931"/>
    <w:rsid w:val="00011905"/>
    <w:rsid w:val="00012E13"/>
    <w:rsid w:val="00012F26"/>
    <w:rsid w:val="00013167"/>
    <w:rsid w:val="000136AB"/>
    <w:rsid w:val="00013986"/>
    <w:rsid w:val="0001443E"/>
    <w:rsid w:val="0001459A"/>
    <w:rsid w:val="00016FCE"/>
    <w:rsid w:val="00017345"/>
    <w:rsid w:val="00017409"/>
    <w:rsid w:val="00017A71"/>
    <w:rsid w:val="00017A93"/>
    <w:rsid w:val="00020357"/>
    <w:rsid w:val="00020880"/>
    <w:rsid w:val="00021743"/>
    <w:rsid w:val="00022010"/>
    <w:rsid w:val="000225C9"/>
    <w:rsid w:val="00022A8F"/>
    <w:rsid w:val="000231C8"/>
    <w:rsid w:val="000233C7"/>
    <w:rsid w:val="00023C55"/>
    <w:rsid w:val="000242B3"/>
    <w:rsid w:val="00025CB0"/>
    <w:rsid w:val="00026ADD"/>
    <w:rsid w:val="000276B4"/>
    <w:rsid w:val="00027CDF"/>
    <w:rsid w:val="00030110"/>
    <w:rsid w:val="000308BA"/>
    <w:rsid w:val="00031FB0"/>
    <w:rsid w:val="00032F53"/>
    <w:rsid w:val="00033050"/>
    <w:rsid w:val="000335F0"/>
    <w:rsid w:val="000348F5"/>
    <w:rsid w:val="00034DD0"/>
    <w:rsid w:val="0003526D"/>
    <w:rsid w:val="00035AB2"/>
    <w:rsid w:val="00035D0B"/>
    <w:rsid w:val="000362B2"/>
    <w:rsid w:val="00036445"/>
    <w:rsid w:val="00036700"/>
    <w:rsid w:val="00036711"/>
    <w:rsid w:val="00036A00"/>
    <w:rsid w:val="00036B40"/>
    <w:rsid w:val="00036EA2"/>
    <w:rsid w:val="00036FE4"/>
    <w:rsid w:val="00041038"/>
    <w:rsid w:val="00041BC8"/>
    <w:rsid w:val="0004226A"/>
    <w:rsid w:val="000426CC"/>
    <w:rsid w:val="00042DFA"/>
    <w:rsid w:val="000437CC"/>
    <w:rsid w:val="00044A25"/>
    <w:rsid w:val="00044B20"/>
    <w:rsid w:val="000457FF"/>
    <w:rsid w:val="000460DC"/>
    <w:rsid w:val="000473AB"/>
    <w:rsid w:val="00051414"/>
    <w:rsid w:val="000519EC"/>
    <w:rsid w:val="00051F48"/>
    <w:rsid w:val="00052887"/>
    <w:rsid w:val="0005294D"/>
    <w:rsid w:val="00052FE9"/>
    <w:rsid w:val="0005324C"/>
    <w:rsid w:val="0005377D"/>
    <w:rsid w:val="000539E4"/>
    <w:rsid w:val="00053F41"/>
    <w:rsid w:val="000540E2"/>
    <w:rsid w:val="000542DF"/>
    <w:rsid w:val="000543AC"/>
    <w:rsid w:val="0005508A"/>
    <w:rsid w:val="00055CCB"/>
    <w:rsid w:val="00056006"/>
    <w:rsid w:val="00056532"/>
    <w:rsid w:val="00060306"/>
    <w:rsid w:val="000609EA"/>
    <w:rsid w:val="00061197"/>
    <w:rsid w:val="000617AE"/>
    <w:rsid w:val="00062642"/>
    <w:rsid w:val="0006369E"/>
    <w:rsid w:val="00064072"/>
    <w:rsid w:val="00064B84"/>
    <w:rsid w:val="0006542D"/>
    <w:rsid w:val="0006569E"/>
    <w:rsid w:val="000665C1"/>
    <w:rsid w:val="0006673A"/>
    <w:rsid w:val="000672BD"/>
    <w:rsid w:val="000672E2"/>
    <w:rsid w:val="0006771A"/>
    <w:rsid w:val="00067DB6"/>
    <w:rsid w:val="00073FDF"/>
    <w:rsid w:val="00074129"/>
    <w:rsid w:val="00074542"/>
    <w:rsid w:val="0007463D"/>
    <w:rsid w:val="00074D5C"/>
    <w:rsid w:val="00074DFD"/>
    <w:rsid w:val="00074E56"/>
    <w:rsid w:val="00074FAB"/>
    <w:rsid w:val="000754BB"/>
    <w:rsid w:val="00075678"/>
    <w:rsid w:val="0007569D"/>
    <w:rsid w:val="00076825"/>
    <w:rsid w:val="0007691E"/>
    <w:rsid w:val="00076B15"/>
    <w:rsid w:val="00076EC1"/>
    <w:rsid w:val="0008108B"/>
    <w:rsid w:val="00081300"/>
    <w:rsid w:val="000814BA"/>
    <w:rsid w:val="000817FB"/>
    <w:rsid w:val="00081D9B"/>
    <w:rsid w:val="00081DD7"/>
    <w:rsid w:val="00082AF7"/>
    <w:rsid w:val="00082E44"/>
    <w:rsid w:val="0008318E"/>
    <w:rsid w:val="0008348F"/>
    <w:rsid w:val="00084658"/>
    <w:rsid w:val="00084F93"/>
    <w:rsid w:val="00085DC2"/>
    <w:rsid w:val="000864D0"/>
    <w:rsid w:val="000879E4"/>
    <w:rsid w:val="00087B9B"/>
    <w:rsid w:val="00090C87"/>
    <w:rsid w:val="00092052"/>
    <w:rsid w:val="000922FE"/>
    <w:rsid w:val="00092AC3"/>
    <w:rsid w:val="00094439"/>
    <w:rsid w:val="00094623"/>
    <w:rsid w:val="00094FFB"/>
    <w:rsid w:val="00095CD3"/>
    <w:rsid w:val="00096820"/>
    <w:rsid w:val="000973C4"/>
    <w:rsid w:val="000A036E"/>
    <w:rsid w:val="000A0D43"/>
    <w:rsid w:val="000A0D51"/>
    <w:rsid w:val="000A1B94"/>
    <w:rsid w:val="000A320C"/>
    <w:rsid w:val="000A3341"/>
    <w:rsid w:val="000A379F"/>
    <w:rsid w:val="000A41B3"/>
    <w:rsid w:val="000A47B8"/>
    <w:rsid w:val="000A5849"/>
    <w:rsid w:val="000A63A3"/>
    <w:rsid w:val="000A7642"/>
    <w:rsid w:val="000A77B5"/>
    <w:rsid w:val="000B022A"/>
    <w:rsid w:val="000B027B"/>
    <w:rsid w:val="000B0288"/>
    <w:rsid w:val="000B1A25"/>
    <w:rsid w:val="000B1B16"/>
    <w:rsid w:val="000B2F07"/>
    <w:rsid w:val="000B4BCE"/>
    <w:rsid w:val="000B4C37"/>
    <w:rsid w:val="000B51DA"/>
    <w:rsid w:val="000B6877"/>
    <w:rsid w:val="000B6EE7"/>
    <w:rsid w:val="000B7434"/>
    <w:rsid w:val="000B763F"/>
    <w:rsid w:val="000B773B"/>
    <w:rsid w:val="000B780F"/>
    <w:rsid w:val="000B7B05"/>
    <w:rsid w:val="000C090E"/>
    <w:rsid w:val="000C0A5F"/>
    <w:rsid w:val="000C0D1C"/>
    <w:rsid w:val="000C1E37"/>
    <w:rsid w:val="000C24B6"/>
    <w:rsid w:val="000C2D22"/>
    <w:rsid w:val="000C2E9F"/>
    <w:rsid w:val="000C534B"/>
    <w:rsid w:val="000C5AA1"/>
    <w:rsid w:val="000C615E"/>
    <w:rsid w:val="000C63DA"/>
    <w:rsid w:val="000C6CD7"/>
    <w:rsid w:val="000C77DA"/>
    <w:rsid w:val="000C7CD1"/>
    <w:rsid w:val="000D0A45"/>
    <w:rsid w:val="000D1842"/>
    <w:rsid w:val="000D3FC9"/>
    <w:rsid w:val="000D41A8"/>
    <w:rsid w:val="000D4B32"/>
    <w:rsid w:val="000D6445"/>
    <w:rsid w:val="000D6544"/>
    <w:rsid w:val="000D6BD1"/>
    <w:rsid w:val="000D6FE2"/>
    <w:rsid w:val="000E0A97"/>
    <w:rsid w:val="000E4441"/>
    <w:rsid w:val="000E5E18"/>
    <w:rsid w:val="000E6041"/>
    <w:rsid w:val="000E616F"/>
    <w:rsid w:val="000E6205"/>
    <w:rsid w:val="000E73AB"/>
    <w:rsid w:val="000F076E"/>
    <w:rsid w:val="000F0E9B"/>
    <w:rsid w:val="000F3214"/>
    <w:rsid w:val="000F39E6"/>
    <w:rsid w:val="000F4DC0"/>
    <w:rsid w:val="000F54AC"/>
    <w:rsid w:val="000F5C28"/>
    <w:rsid w:val="000F6412"/>
    <w:rsid w:val="000F760D"/>
    <w:rsid w:val="000F7D35"/>
    <w:rsid w:val="00100E21"/>
    <w:rsid w:val="0010188B"/>
    <w:rsid w:val="00101FB6"/>
    <w:rsid w:val="00102C0A"/>
    <w:rsid w:val="00102E29"/>
    <w:rsid w:val="001039C7"/>
    <w:rsid w:val="001039F2"/>
    <w:rsid w:val="001045DD"/>
    <w:rsid w:val="00104D08"/>
    <w:rsid w:val="00104E86"/>
    <w:rsid w:val="001063CD"/>
    <w:rsid w:val="00106C44"/>
    <w:rsid w:val="001073DB"/>
    <w:rsid w:val="00107A64"/>
    <w:rsid w:val="0011036C"/>
    <w:rsid w:val="00110F63"/>
    <w:rsid w:val="00112070"/>
    <w:rsid w:val="001123D7"/>
    <w:rsid w:val="001129F3"/>
    <w:rsid w:val="0011348D"/>
    <w:rsid w:val="0011520B"/>
    <w:rsid w:val="001153EA"/>
    <w:rsid w:val="00117212"/>
    <w:rsid w:val="001174BE"/>
    <w:rsid w:val="00117808"/>
    <w:rsid w:val="00117C6E"/>
    <w:rsid w:val="00120A48"/>
    <w:rsid w:val="00121D10"/>
    <w:rsid w:val="00122066"/>
    <w:rsid w:val="00122792"/>
    <w:rsid w:val="001247EA"/>
    <w:rsid w:val="00124B91"/>
    <w:rsid w:val="00125955"/>
    <w:rsid w:val="00126FA5"/>
    <w:rsid w:val="001279A3"/>
    <w:rsid w:val="0013017B"/>
    <w:rsid w:val="00130FC1"/>
    <w:rsid w:val="00131B9C"/>
    <w:rsid w:val="001323EB"/>
    <w:rsid w:val="001325C6"/>
    <w:rsid w:val="00132886"/>
    <w:rsid w:val="00132BD0"/>
    <w:rsid w:val="00133335"/>
    <w:rsid w:val="001340D8"/>
    <w:rsid w:val="00134270"/>
    <w:rsid w:val="001351DC"/>
    <w:rsid w:val="00135D0B"/>
    <w:rsid w:val="001365B8"/>
    <w:rsid w:val="00137758"/>
    <w:rsid w:val="001378D7"/>
    <w:rsid w:val="00140115"/>
    <w:rsid w:val="00140BCA"/>
    <w:rsid w:val="00141F6B"/>
    <w:rsid w:val="001426EC"/>
    <w:rsid w:val="0014342B"/>
    <w:rsid w:val="00144A52"/>
    <w:rsid w:val="00144BC4"/>
    <w:rsid w:val="00145386"/>
    <w:rsid w:val="00145F58"/>
    <w:rsid w:val="00146B72"/>
    <w:rsid w:val="00147392"/>
    <w:rsid w:val="001504C0"/>
    <w:rsid w:val="001508B6"/>
    <w:rsid w:val="00150F9B"/>
    <w:rsid w:val="001511CE"/>
    <w:rsid w:val="001517E8"/>
    <w:rsid w:val="00151D75"/>
    <w:rsid w:val="00152045"/>
    <w:rsid w:val="00152F09"/>
    <w:rsid w:val="001533DD"/>
    <w:rsid w:val="00154632"/>
    <w:rsid w:val="00154AD9"/>
    <w:rsid w:val="0015518C"/>
    <w:rsid w:val="0015519C"/>
    <w:rsid w:val="0015554A"/>
    <w:rsid w:val="001559AA"/>
    <w:rsid w:val="00155EB1"/>
    <w:rsid w:val="00156763"/>
    <w:rsid w:val="00156B9A"/>
    <w:rsid w:val="001575AE"/>
    <w:rsid w:val="00157F9D"/>
    <w:rsid w:val="001601A8"/>
    <w:rsid w:val="001603D3"/>
    <w:rsid w:val="00164014"/>
    <w:rsid w:val="00166C7D"/>
    <w:rsid w:val="00167379"/>
    <w:rsid w:val="0016770A"/>
    <w:rsid w:val="00167BE1"/>
    <w:rsid w:val="0017008F"/>
    <w:rsid w:val="00170121"/>
    <w:rsid w:val="00170284"/>
    <w:rsid w:val="00172C15"/>
    <w:rsid w:val="00173876"/>
    <w:rsid w:val="00175C0D"/>
    <w:rsid w:val="001765A2"/>
    <w:rsid w:val="00176852"/>
    <w:rsid w:val="00182483"/>
    <w:rsid w:val="001824D7"/>
    <w:rsid w:val="00182E9C"/>
    <w:rsid w:val="00183EE0"/>
    <w:rsid w:val="00184461"/>
    <w:rsid w:val="001861F4"/>
    <w:rsid w:val="00186202"/>
    <w:rsid w:val="00187FDC"/>
    <w:rsid w:val="00190371"/>
    <w:rsid w:val="001906FE"/>
    <w:rsid w:val="0019098A"/>
    <w:rsid w:val="00190EB3"/>
    <w:rsid w:val="00191255"/>
    <w:rsid w:val="001920F0"/>
    <w:rsid w:val="001928CC"/>
    <w:rsid w:val="00193638"/>
    <w:rsid w:val="001939C6"/>
    <w:rsid w:val="00193A3B"/>
    <w:rsid w:val="00193EF3"/>
    <w:rsid w:val="001946A6"/>
    <w:rsid w:val="00194B9E"/>
    <w:rsid w:val="001954E5"/>
    <w:rsid w:val="00195694"/>
    <w:rsid w:val="0019597E"/>
    <w:rsid w:val="00195CBB"/>
    <w:rsid w:val="0019699C"/>
    <w:rsid w:val="00196BA2"/>
    <w:rsid w:val="001971E7"/>
    <w:rsid w:val="001979D4"/>
    <w:rsid w:val="001A0CC3"/>
    <w:rsid w:val="001A2D94"/>
    <w:rsid w:val="001A326D"/>
    <w:rsid w:val="001A32A2"/>
    <w:rsid w:val="001A3742"/>
    <w:rsid w:val="001A37E8"/>
    <w:rsid w:val="001A39F4"/>
    <w:rsid w:val="001A3DC1"/>
    <w:rsid w:val="001A43F8"/>
    <w:rsid w:val="001A5253"/>
    <w:rsid w:val="001A631C"/>
    <w:rsid w:val="001A636D"/>
    <w:rsid w:val="001A664C"/>
    <w:rsid w:val="001A6ADC"/>
    <w:rsid w:val="001A6C31"/>
    <w:rsid w:val="001A700B"/>
    <w:rsid w:val="001B0804"/>
    <w:rsid w:val="001B0CB0"/>
    <w:rsid w:val="001B1DFC"/>
    <w:rsid w:val="001B220F"/>
    <w:rsid w:val="001B28B1"/>
    <w:rsid w:val="001B49FB"/>
    <w:rsid w:val="001B5039"/>
    <w:rsid w:val="001B512F"/>
    <w:rsid w:val="001B5B52"/>
    <w:rsid w:val="001B6DA1"/>
    <w:rsid w:val="001B6E77"/>
    <w:rsid w:val="001C08FC"/>
    <w:rsid w:val="001C0D3B"/>
    <w:rsid w:val="001C0DDB"/>
    <w:rsid w:val="001C0E18"/>
    <w:rsid w:val="001C3936"/>
    <w:rsid w:val="001C5AB7"/>
    <w:rsid w:val="001C66DE"/>
    <w:rsid w:val="001D029B"/>
    <w:rsid w:val="001D0515"/>
    <w:rsid w:val="001D0E91"/>
    <w:rsid w:val="001D14F8"/>
    <w:rsid w:val="001D1B68"/>
    <w:rsid w:val="001D24F2"/>
    <w:rsid w:val="001D3065"/>
    <w:rsid w:val="001D33F2"/>
    <w:rsid w:val="001D3E4C"/>
    <w:rsid w:val="001D59D2"/>
    <w:rsid w:val="001D5AE2"/>
    <w:rsid w:val="001D6911"/>
    <w:rsid w:val="001D6D64"/>
    <w:rsid w:val="001D6F53"/>
    <w:rsid w:val="001D7074"/>
    <w:rsid w:val="001D72D3"/>
    <w:rsid w:val="001D776D"/>
    <w:rsid w:val="001D7BDF"/>
    <w:rsid w:val="001E021F"/>
    <w:rsid w:val="001E133D"/>
    <w:rsid w:val="001E16F8"/>
    <w:rsid w:val="001E1AD7"/>
    <w:rsid w:val="001E1DEF"/>
    <w:rsid w:val="001E2A23"/>
    <w:rsid w:val="001E3DFC"/>
    <w:rsid w:val="001E46CC"/>
    <w:rsid w:val="001E497C"/>
    <w:rsid w:val="001E5319"/>
    <w:rsid w:val="001E69B0"/>
    <w:rsid w:val="001E7448"/>
    <w:rsid w:val="001E7ED6"/>
    <w:rsid w:val="001E7F45"/>
    <w:rsid w:val="001F0BC8"/>
    <w:rsid w:val="001F1843"/>
    <w:rsid w:val="001F2FEB"/>
    <w:rsid w:val="001F3E20"/>
    <w:rsid w:val="001F3ED0"/>
    <w:rsid w:val="001F40F8"/>
    <w:rsid w:val="001F4466"/>
    <w:rsid w:val="001F4881"/>
    <w:rsid w:val="001F4A98"/>
    <w:rsid w:val="001F4C80"/>
    <w:rsid w:val="001F504B"/>
    <w:rsid w:val="001F511B"/>
    <w:rsid w:val="001F5287"/>
    <w:rsid w:val="001F53BB"/>
    <w:rsid w:val="001F55C1"/>
    <w:rsid w:val="001F7204"/>
    <w:rsid w:val="001F72F6"/>
    <w:rsid w:val="001F758B"/>
    <w:rsid w:val="00200EE8"/>
    <w:rsid w:val="002029D1"/>
    <w:rsid w:val="0020315C"/>
    <w:rsid w:val="00203D18"/>
    <w:rsid w:val="00204703"/>
    <w:rsid w:val="00204FA1"/>
    <w:rsid w:val="002055B9"/>
    <w:rsid w:val="0020564A"/>
    <w:rsid w:val="00205745"/>
    <w:rsid w:val="00205750"/>
    <w:rsid w:val="002066E0"/>
    <w:rsid w:val="0021043D"/>
    <w:rsid w:val="0021049E"/>
    <w:rsid w:val="00210684"/>
    <w:rsid w:val="00210BC7"/>
    <w:rsid w:val="00211010"/>
    <w:rsid w:val="002129D5"/>
    <w:rsid w:val="00213638"/>
    <w:rsid w:val="002136D0"/>
    <w:rsid w:val="00213D0C"/>
    <w:rsid w:val="00215612"/>
    <w:rsid w:val="00216AFC"/>
    <w:rsid w:val="00217024"/>
    <w:rsid w:val="0021777C"/>
    <w:rsid w:val="00217C1E"/>
    <w:rsid w:val="00220A54"/>
    <w:rsid w:val="00220C89"/>
    <w:rsid w:val="002212C0"/>
    <w:rsid w:val="0022183E"/>
    <w:rsid w:val="0022198C"/>
    <w:rsid w:val="00221BA6"/>
    <w:rsid w:val="00221E92"/>
    <w:rsid w:val="00221F4C"/>
    <w:rsid w:val="00222368"/>
    <w:rsid w:val="002226F4"/>
    <w:rsid w:val="002253BA"/>
    <w:rsid w:val="002258AA"/>
    <w:rsid w:val="00225D1F"/>
    <w:rsid w:val="00225E42"/>
    <w:rsid w:val="00225F2B"/>
    <w:rsid w:val="002267A0"/>
    <w:rsid w:val="00226A53"/>
    <w:rsid w:val="00226B44"/>
    <w:rsid w:val="002273F7"/>
    <w:rsid w:val="00230946"/>
    <w:rsid w:val="00231CA7"/>
    <w:rsid w:val="00231E5F"/>
    <w:rsid w:val="00232F66"/>
    <w:rsid w:val="002338E7"/>
    <w:rsid w:val="0023405C"/>
    <w:rsid w:val="002343AA"/>
    <w:rsid w:val="00234DCF"/>
    <w:rsid w:val="00236687"/>
    <w:rsid w:val="00236D44"/>
    <w:rsid w:val="00237832"/>
    <w:rsid w:val="002400BB"/>
    <w:rsid w:val="00240EBF"/>
    <w:rsid w:val="00241634"/>
    <w:rsid w:val="00241E24"/>
    <w:rsid w:val="002424BE"/>
    <w:rsid w:val="002426A6"/>
    <w:rsid w:val="00242B38"/>
    <w:rsid w:val="00242FEF"/>
    <w:rsid w:val="002431C0"/>
    <w:rsid w:val="00243A2B"/>
    <w:rsid w:val="00243BB4"/>
    <w:rsid w:val="0024428A"/>
    <w:rsid w:val="002444FA"/>
    <w:rsid w:val="00245091"/>
    <w:rsid w:val="0024561A"/>
    <w:rsid w:val="00245715"/>
    <w:rsid w:val="00245A12"/>
    <w:rsid w:val="00246189"/>
    <w:rsid w:val="00246F2C"/>
    <w:rsid w:val="00247CF8"/>
    <w:rsid w:val="00250244"/>
    <w:rsid w:val="0025056F"/>
    <w:rsid w:val="002510AE"/>
    <w:rsid w:val="002518E2"/>
    <w:rsid w:val="00251CEA"/>
    <w:rsid w:val="00252153"/>
    <w:rsid w:val="002526E7"/>
    <w:rsid w:val="00252CF6"/>
    <w:rsid w:val="00254648"/>
    <w:rsid w:val="002546AC"/>
    <w:rsid w:val="002548F9"/>
    <w:rsid w:val="00254AFE"/>
    <w:rsid w:val="00255ED3"/>
    <w:rsid w:val="0025616C"/>
    <w:rsid w:val="002563E3"/>
    <w:rsid w:val="002569D7"/>
    <w:rsid w:val="002574A4"/>
    <w:rsid w:val="00257D50"/>
    <w:rsid w:val="00257FDB"/>
    <w:rsid w:val="002635F5"/>
    <w:rsid w:val="00263FA0"/>
    <w:rsid w:val="00264984"/>
    <w:rsid w:val="00265F9D"/>
    <w:rsid w:val="00266F7E"/>
    <w:rsid w:val="002671B2"/>
    <w:rsid w:val="00267D51"/>
    <w:rsid w:val="00270010"/>
    <w:rsid w:val="0027068F"/>
    <w:rsid w:val="00270F1D"/>
    <w:rsid w:val="00271EE7"/>
    <w:rsid w:val="002725E3"/>
    <w:rsid w:val="00272AEC"/>
    <w:rsid w:val="00272FF6"/>
    <w:rsid w:val="00274EB2"/>
    <w:rsid w:val="002754F0"/>
    <w:rsid w:val="002755B6"/>
    <w:rsid w:val="00275D89"/>
    <w:rsid w:val="00276A6F"/>
    <w:rsid w:val="00276D6D"/>
    <w:rsid w:val="00277525"/>
    <w:rsid w:val="00277793"/>
    <w:rsid w:val="00280021"/>
    <w:rsid w:val="00280FB1"/>
    <w:rsid w:val="0028150F"/>
    <w:rsid w:val="00282028"/>
    <w:rsid w:val="002836D3"/>
    <w:rsid w:val="00283AFF"/>
    <w:rsid w:val="002843E8"/>
    <w:rsid w:val="00284D56"/>
    <w:rsid w:val="00284F01"/>
    <w:rsid w:val="002855A3"/>
    <w:rsid w:val="0028585B"/>
    <w:rsid w:val="00285912"/>
    <w:rsid w:val="00285B32"/>
    <w:rsid w:val="00285BBB"/>
    <w:rsid w:val="00287AF3"/>
    <w:rsid w:val="0029169B"/>
    <w:rsid w:val="002918B6"/>
    <w:rsid w:val="00291E0D"/>
    <w:rsid w:val="00291FF4"/>
    <w:rsid w:val="0029203F"/>
    <w:rsid w:val="00293A56"/>
    <w:rsid w:val="00293B83"/>
    <w:rsid w:val="00293CFB"/>
    <w:rsid w:val="00294957"/>
    <w:rsid w:val="00295EC3"/>
    <w:rsid w:val="00295FAD"/>
    <w:rsid w:val="002962CF"/>
    <w:rsid w:val="0029641E"/>
    <w:rsid w:val="00297676"/>
    <w:rsid w:val="002976E0"/>
    <w:rsid w:val="002978F0"/>
    <w:rsid w:val="002979C9"/>
    <w:rsid w:val="002A06F3"/>
    <w:rsid w:val="002A0D66"/>
    <w:rsid w:val="002A15AE"/>
    <w:rsid w:val="002A1747"/>
    <w:rsid w:val="002A19C4"/>
    <w:rsid w:val="002A4353"/>
    <w:rsid w:val="002A77B1"/>
    <w:rsid w:val="002A7B62"/>
    <w:rsid w:val="002B03DC"/>
    <w:rsid w:val="002B04AC"/>
    <w:rsid w:val="002B056F"/>
    <w:rsid w:val="002B1AA3"/>
    <w:rsid w:val="002B1BF7"/>
    <w:rsid w:val="002B1D25"/>
    <w:rsid w:val="002B34FB"/>
    <w:rsid w:val="002B36D1"/>
    <w:rsid w:val="002B3D1E"/>
    <w:rsid w:val="002B44F2"/>
    <w:rsid w:val="002B45B1"/>
    <w:rsid w:val="002B4B42"/>
    <w:rsid w:val="002B5648"/>
    <w:rsid w:val="002B5FC4"/>
    <w:rsid w:val="002B6CDC"/>
    <w:rsid w:val="002B6D81"/>
    <w:rsid w:val="002B711A"/>
    <w:rsid w:val="002B769D"/>
    <w:rsid w:val="002C005C"/>
    <w:rsid w:val="002C0676"/>
    <w:rsid w:val="002C0B5F"/>
    <w:rsid w:val="002C10ED"/>
    <w:rsid w:val="002C1A52"/>
    <w:rsid w:val="002C39F9"/>
    <w:rsid w:val="002C4D80"/>
    <w:rsid w:val="002C55D0"/>
    <w:rsid w:val="002C735F"/>
    <w:rsid w:val="002C7D66"/>
    <w:rsid w:val="002D14E4"/>
    <w:rsid w:val="002D14EF"/>
    <w:rsid w:val="002D1A52"/>
    <w:rsid w:val="002D1ACE"/>
    <w:rsid w:val="002D1EF8"/>
    <w:rsid w:val="002D25E1"/>
    <w:rsid w:val="002D2C79"/>
    <w:rsid w:val="002D34C2"/>
    <w:rsid w:val="002D3AE6"/>
    <w:rsid w:val="002D403B"/>
    <w:rsid w:val="002D4311"/>
    <w:rsid w:val="002D4492"/>
    <w:rsid w:val="002D4CAA"/>
    <w:rsid w:val="002D518D"/>
    <w:rsid w:val="002D5343"/>
    <w:rsid w:val="002D55E1"/>
    <w:rsid w:val="002D6A23"/>
    <w:rsid w:val="002D6C4C"/>
    <w:rsid w:val="002D6F56"/>
    <w:rsid w:val="002D7DB5"/>
    <w:rsid w:val="002D7FF5"/>
    <w:rsid w:val="002E012B"/>
    <w:rsid w:val="002E06F5"/>
    <w:rsid w:val="002E0912"/>
    <w:rsid w:val="002E0980"/>
    <w:rsid w:val="002E0EB2"/>
    <w:rsid w:val="002E27BC"/>
    <w:rsid w:val="002E2D3E"/>
    <w:rsid w:val="002E2F38"/>
    <w:rsid w:val="002E30CE"/>
    <w:rsid w:val="002E4204"/>
    <w:rsid w:val="002E59FA"/>
    <w:rsid w:val="002E5BF7"/>
    <w:rsid w:val="002F03EE"/>
    <w:rsid w:val="002F07BE"/>
    <w:rsid w:val="002F113F"/>
    <w:rsid w:val="002F1464"/>
    <w:rsid w:val="002F17D3"/>
    <w:rsid w:val="002F1973"/>
    <w:rsid w:val="002F219E"/>
    <w:rsid w:val="002F2665"/>
    <w:rsid w:val="002F2C9D"/>
    <w:rsid w:val="002F3371"/>
    <w:rsid w:val="002F3858"/>
    <w:rsid w:val="002F3B8A"/>
    <w:rsid w:val="002F41E2"/>
    <w:rsid w:val="002F6316"/>
    <w:rsid w:val="002F6795"/>
    <w:rsid w:val="002F6E98"/>
    <w:rsid w:val="002F6F5A"/>
    <w:rsid w:val="002F7A56"/>
    <w:rsid w:val="002F7CC1"/>
    <w:rsid w:val="003001E0"/>
    <w:rsid w:val="00301BF7"/>
    <w:rsid w:val="00301EA2"/>
    <w:rsid w:val="003021E0"/>
    <w:rsid w:val="00302B6F"/>
    <w:rsid w:val="00303C8E"/>
    <w:rsid w:val="003054AA"/>
    <w:rsid w:val="00305C1D"/>
    <w:rsid w:val="00305CDF"/>
    <w:rsid w:val="00305EBB"/>
    <w:rsid w:val="003060DB"/>
    <w:rsid w:val="003062DB"/>
    <w:rsid w:val="00307613"/>
    <w:rsid w:val="0031002D"/>
    <w:rsid w:val="0031033B"/>
    <w:rsid w:val="0031066E"/>
    <w:rsid w:val="003115E3"/>
    <w:rsid w:val="00312712"/>
    <w:rsid w:val="00313F0E"/>
    <w:rsid w:val="00314348"/>
    <w:rsid w:val="00314F89"/>
    <w:rsid w:val="003160B4"/>
    <w:rsid w:val="003171D5"/>
    <w:rsid w:val="0031769D"/>
    <w:rsid w:val="00320BDA"/>
    <w:rsid w:val="0032138C"/>
    <w:rsid w:val="00322499"/>
    <w:rsid w:val="0032311E"/>
    <w:rsid w:val="00323354"/>
    <w:rsid w:val="003237D0"/>
    <w:rsid w:val="0032431D"/>
    <w:rsid w:val="003251E7"/>
    <w:rsid w:val="003252AC"/>
    <w:rsid w:val="003273B2"/>
    <w:rsid w:val="00327727"/>
    <w:rsid w:val="00327A29"/>
    <w:rsid w:val="00327E18"/>
    <w:rsid w:val="00330E58"/>
    <w:rsid w:val="0033141B"/>
    <w:rsid w:val="00331925"/>
    <w:rsid w:val="003321CB"/>
    <w:rsid w:val="00332A30"/>
    <w:rsid w:val="00333AB5"/>
    <w:rsid w:val="0033402F"/>
    <w:rsid w:val="003345E4"/>
    <w:rsid w:val="00334EE6"/>
    <w:rsid w:val="003357AD"/>
    <w:rsid w:val="00336950"/>
    <w:rsid w:val="00336A10"/>
    <w:rsid w:val="00336D50"/>
    <w:rsid w:val="00336F11"/>
    <w:rsid w:val="00340EEB"/>
    <w:rsid w:val="003418A4"/>
    <w:rsid w:val="003418CD"/>
    <w:rsid w:val="00341A5A"/>
    <w:rsid w:val="003452B8"/>
    <w:rsid w:val="00346E63"/>
    <w:rsid w:val="00347A70"/>
    <w:rsid w:val="00347B07"/>
    <w:rsid w:val="00350F3C"/>
    <w:rsid w:val="003529F0"/>
    <w:rsid w:val="00352B24"/>
    <w:rsid w:val="00352C5D"/>
    <w:rsid w:val="00352FD1"/>
    <w:rsid w:val="00353C60"/>
    <w:rsid w:val="00353C90"/>
    <w:rsid w:val="003540CD"/>
    <w:rsid w:val="00354672"/>
    <w:rsid w:val="00354A1E"/>
    <w:rsid w:val="00355127"/>
    <w:rsid w:val="00355768"/>
    <w:rsid w:val="003567EE"/>
    <w:rsid w:val="00356A5D"/>
    <w:rsid w:val="00356F3B"/>
    <w:rsid w:val="00356FBE"/>
    <w:rsid w:val="003570AB"/>
    <w:rsid w:val="003573D7"/>
    <w:rsid w:val="0036110D"/>
    <w:rsid w:val="0036173D"/>
    <w:rsid w:val="0036179D"/>
    <w:rsid w:val="00361EF7"/>
    <w:rsid w:val="00363AE3"/>
    <w:rsid w:val="00363BD8"/>
    <w:rsid w:val="003642AF"/>
    <w:rsid w:val="00364A32"/>
    <w:rsid w:val="00364A7E"/>
    <w:rsid w:val="00364C2D"/>
    <w:rsid w:val="00365965"/>
    <w:rsid w:val="00366564"/>
    <w:rsid w:val="003675B7"/>
    <w:rsid w:val="00367721"/>
    <w:rsid w:val="0037144D"/>
    <w:rsid w:val="00372587"/>
    <w:rsid w:val="003725CB"/>
    <w:rsid w:val="0037342A"/>
    <w:rsid w:val="00373BCC"/>
    <w:rsid w:val="00374B66"/>
    <w:rsid w:val="00374B99"/>
    <w:rsid w:val="0037575B"/>
    <w:rsid w:val="00376D18"/>
    <w:rsid w:val="00376E51"/>
    <w:rsid w:val="0037702F"/>
    <w:rsid w:val="00377208"/>
    <w:rsid w:val="003773DF"/>
    <w:rsid w:val="00380317"/>
    <w:rsid w:val="00381318"/>
    <w:rsid w:val="00381590"/>
    <w:rsid w:val="00381720"/>
    <w:rsid w:val="00382FFB"/>
    <w:rsid w:val="00383BB9"/>
    <w:rsid w:val="003848AF"/>
    <w:rsid w:val="00384B6D"/>
    <w:rsid w:val="00384B7A"/>
    <w:rsid w:val="003851A1"/>
    <w:rsid w:val="0038526E"/>
    <w:rsid w:val="00385780"/>
    <w:rsid w:val="00385CCF"/>
    <w:rsid w:val="003868D8"/>
    <w:rsid w:val="00386FBB"/>
    <w:rsid w:val="00387659"/>
    <w:rsid w:val="0038789F"/>
    <w:rsid w:val="00390833"/>
    <w:rsid w:val="003908E2"/>
    <w:rsid w:val="00391972"/>
    <w:rsid w:val="00391B9A"/>
    <w:rsid w:val="00391C8C"/>
    <w:rsid w:val="003926C5"/>
    <w:rsid w:val="00392C71"/>
    <w:rsid w:val="00392F56"/>
    <w:rsid w:val="00393919"/>
    <w:rsid w:val="00393A24"/>
    <w:rsid w:val="00393A2F"/>
    <w:rsid w:val="003941B0"/>
    <w:rsid w:val="0039428B"/>
    <w:rsid w:val="003945FB"/>
    <w:rsid w:val="00394EBC"/>
    <w:rsid w:val="00395473"/>
    <w:rsid w:val="003959C7"/>
    <w:rsid w:val="00396FD7"/>
    <w:rsid w:val="003971CC"/>
    <w:rsid w:val="00397E1D"/>
    <w:rsid w:val="003A1251"/>
    <w:rsid w:val="003A1E46"/>
    <w:rsid w:val="003A261B"/>
    <w:rsid w:val="003A287E"/>
    <w:rsid w:val="003A2CD4"/>
    <w:rsid w:val="003A633A"/>
    <w:rsid w:val="003A6925"/>
    <w:rsid w:val="003A6A2E"/>
    <w:rsid w:val="003A6AB7"/>
    <w:rsid w:val="003A7D9C"/>
    <w:rsid w:val="003B000C"/>
    <w:rsid w:val="003B07C8"/>
    <w:rsid w:val="003B261A"/>
    <w:rsid w:val="003B28DB"/>
    <w:rsid w:val="003B3425"/>
    <w:rsid w:val="003B37C6"/>
    <w:rsid w:val="003B61E9"/>
    <w:rsid w:val="003B7E74"/>
    <w:rsid w:val="003C011F"/>
    <w:rsid w:val="003C091D"/>
    <w:rsid w:val="003C1BA4"/>
    <w:rsid w:val="003C2D5A"/>
    <w:rsid w:val="003C44A1"/>
    <w:rsid w:val="003C4A97"/>
    <w:rsid w:val="003C4EB8"/>
    <w:rsid w:val="003C5710"/>
    <w:rsid w:val="003C5829"/>
    <w:rsid w:val="003C594C"/>
    <w:rsid w:val="003C5987"/>
    <w:rsid w:val="003C78AE"/>
    <w:rsid w:val="003D0411"/>
    <w:rsid w:val="003D071B"/>
    <w:rsid w:val="003D165D"/>
    <w:rsid w:val="003D177B"/>
    <w:rsid w:val="003D183E"/>
    <w:rsid w:val="003D3213"/>
    <w:rsid w:val="003D3BD8"/>
    <w:rsid w:val="003D3C25"/>
    <w:rsid w:val="003D44C6"/>
    <w:rsid w:val="003D460D"/>
    <w:rsid w:val="003D503A"/>
    <w:rsid w:val="003D52C7"/>
    <w:rsid w:val="003D5606"/>
    <w:rsid w:val="003D63F1"/>
    <w:rsid w:val="003D6998"/>
    <w:rsid w:val="003D6D9D"/>
    <w:rsid w:val="003D7C1C"/>
    <w:rsid w:val="003D7C4A"/>
    <w:rsid w:val="003D7E3F"/>
    <w:rsid w:val="003E032B"/>
    <w:rsid w:val="003E2BA3"/>
    <w:rsid w:val="003E32E1"/>
    <w:rsid w:val="003E3DCF"/>
    <w:rsid w:val="003E458D"/>
    <w:rsid w:val="003E483C"/>
    <w:rsid w:val="003E6182"/>
    <w:rsid w:val="003E6A53"/>
    <w:rsid w:val="003E7C94"/>
    <w:rsid w:val="003E7FC6"/>
    <w:rsid w:val="003F0A1E"/>
    <w:rsid w:val="003F0AD9"/>
    <w:rsid w:val="003F11A7"/>
    <w:rsid w:val="003F2BDF"/>
    <w:rsid w:val="003F2F7D"/>
    <w:rsid w:val="003F3430"/>
    <w:rsid w:val="003F35AC"/>
    <w:rsid w:val="003F38C7"/>
    <w:rsid w:val="003F3ADF"/>
    <w:rsid w:val="003F55B8"/>
    <w:rsid w:val="003F63A2"/>
    <w:rsid w:val="003F7C1E"/>
    <w:rsid w:val="00400E6C"/>
    <w:rsid w:val="004011CA"/>
    <w:rsid w:val="0040161A"/>
    <w:rsid w:val="00402968"/>
    <w:rsid w:val="00403C6F"/>
    <w:rsid w:val="004040C7"/>
    <w:rsid w:val="0040451F"/>
    <w:rsid w:val="004046F7"/>
    <w:rsid w:val="00405CC6"/>
    <w:rsid w:val="00405E77"/>
    <w:rsid w:val="004067F2"/>
    <w:rsid w:val="00407C03"/>
    <w:rsid w:val="004103B0"/>
    <w:rsid w:val="004106E6"/>
    <w:rsid w:val="004114BD"/>
    <w:rsid w:val="00411631"/>
    <w:rsid w:val="004120E5"/>
    <w:rsid w:val="00412267"/>
    <w:rsid w:val="00412520"/>
    <w:rsid w:val="004125F8"/>
    <w:rsid w:val="00413F7D"/>
    <w:rsid w:val="0041443A"/>
    <w:rsid w:val="0041484A"/>
    <w:rsid w:val="00414D0C"/>
    <w:rsid w:val="004152F8"/>
    <w:rsid w:val="00415534"/>
    <w:rsid w:val="00415B4E"/>
    <w:rsid w:val="00415BDF"/>
    <w:rsid w:val="0041616B"/>
    <w:rsid w:val="00417D85"/>
    <w:rsid w:val="0042009D"/>
    <w:rsid w:val="0042009F"/>
    <w:rsid w:val="00420561"/>
    <w:rsid w:val="004207A5"/>
    <w:rsid w:val="00420FFC"/>
    <w:rsid w:val="00421209"/>
    <w:rsid w:val="00421F6A"/>
    <w:rsid w:val="00422B6A"/>
    <w:rsid w:val="00422CA0"/>
    <w:rsid w:val="00422F39"/>
    <w:rsid w:val="004232BA"/>
    <w:rsid w:val="00423751"/>
    <w:rsid w:val="00423931"/>
    <w:rsid w:val="0042398E"/>
    <w:rsid w:val="004239DD"/>
    <w:rsid w:val="004256B3"/>
    <w:rsid w:val="00425ED0"/>
    <w:rsid w:val="004275B2"/>
    <w:rsid w:val="00427FA1"/>
    <w:rsid w:val="004323CD"/>
    <w:rsid w:val="00432938"/>
    <w:rsid w:val="00434E3F"/>
    <w:rsid w:val="00440C9E"/>
    <w:rsid w:val="004411A4"/>
    <w:rsid w:val="00441590"/>
    <w:rsid w:val="004417E0"/>
    <w:rsid w:val="00441F6A"/>
    <w:rsid w:val="00442495"/>
    <w:rsid w:val="00445EE5"/>
    <w:rsid w:val="0044681B"/>
    <w:rsid w:val="00447B57"/>
    <w:rsid w:val="0045022B"/>
    <w:rsid w:val="00452139"/>
    <w:rsid w:val="0045237E"/>
    <w:rsid w:val="00452E52"/>
    <w:rsid w:val="00453229"/>
    <w:rsid w:val="004536D9"/>
    <w:rsid w:val="004568C0"/>
    <w:rsid w:val="00457898"/>
    <w:rsid w:val="00457D91"/>
    <w:rsid w:val="0046053A"/>
    <w:rsid w:val="004606E9"/>
    <w:rsid w:val="004616DF"/>
    <w:rsid w:val="00461FEF"/>
    <w:rsid w:val="00462355"/>
    <w:rsid w:val="004632F0"/>
    <w:rsid w:val="0046335D"/>
    <w:rsid w:val="00463462"/>
    <w:rsid w:val="00463A65"/>
    <w:rsid w:val="00463CD0"/>
    <w:rsid w:val="004654B5"/>
    <w:rsid w:val="00467C59"/>
    <w:rsid w:val="004701CE"/>
    <w:rsid w:val="00471851"/>
    <w:rsid w:val="00471B20"/>
    <w:rsid w:val="004726F7"/>
    <w:rsid w:val="00472B53"/>
    <w:rsid w:val="00473356"/>
    <w:rsid w:val="00474C32"/>
    <w:rsid w:val="00476096"/>
    <w:rsid w:val="00476E5F"/>
    <w:rsid w:val="00481C3B"/>
    <w:rsid w:val="0048291C"/>
    <w:rsid w:val="00483107"/>
    <w:rsid w:val="00483A78"/>
    <w:rsid w:val="004842F0"/>
    <w:rsid w:val="00484610"/>
    <w:rsid w:val="00484E06"/>
    <w:rsid w:val="00486388"/>
    <w:rsid w:val="00486645"/>
    <w:rsid w:val="00486E54"/>
    <w:rsid w:val="00486FFF"/>
    <w:rsid w:val="00487087"/>
    <w:rsid w:val="00487238"/>
    <w:rsid w:val="00487668"/>
    <w:rsid w:val="00487740"/>
    <w:rsid w:val="0048775B"/>
    <w:rsid w:val="004877E4"/>
    <w:rsid w:val="004879D5"/>
    <w:rsid w:val="004905C8"/>
    <w:rsid w:val="00490ECB"/>
    <w:rsid w:val="00491BBF"/>
    <w:rsid w:val="00492415"/>
    <w:rsid w:val="00493100"/>
    <w:rsid w:val="00493215"/>
    <w:rsid w:val="0049388B"/>
    <w:rsid w:val="00493CB0"/>
    <w:rsid w:val="00494067"/>
    <w:rsid w:val="00494581"/>
    <w:rsid w:val="004956BF"/>
    <w:rsid w:val="004968B8"/>
    <w:rsid w:val="004969C2"/>
    <w:rsid w:val="00496B33"/>
    <w:rsid w:val="004972B9"/>
    <w:rsid w:val="00497538"/>
    <w:rsid w:val="0049784A"/>
    <w:rsid w:val="004A15A4"/>
    <w:rsid w:val="004A24B0"/>
    <w:rsid w:val="004A277D"/>
    <w:rsid w:val="004A431D"/>
    <w:rsid w:val="004A4D81"/>
    <w:rsid w:val="004A5523"/>
    <w:rsid w:val="004A56E3"/>
    <w:rsid w:val="004A619D"/>
    <w:rsid w:val="004A634E"/>
    <w:rsid w:val="004A65E0"/>
    <w:rsid w:val="004A6CC7"/>
    <w:rsid w:val="004A71A6"/>
    <w:rsid w:val="004A7DB7"/>
    <w:rsid w:val="004A7E7E"/>
    <w:rsid w:val="004B0525"/>
    <w:rsid w:val="004B139D"/>
    <w:rsid w:val="004B198C"/>
    <w:rsid w:val="004B3045"/>
    <w:rsid w:val="004B319A"/>
    <w:rsid w:val="004B40A4"/>
    <w:rsid w:val="004B44A5"/>
    <w:rsid w:val="004B4F6B"/>
    <w:rsid w:val="004B58E9"/>
    <w:rsid w:val="004B5902"/>
    <w:rsid w:val="004B6F45"/>
    <w:rsid w:val="004B760C"/>
    <w:rsid w:val="004B7E44"/>
    <w:rsid w:val="004C0EA6"/>
    <w:rsid w:val="004C1BBF"/>
    <w:rsid w:val="004C1F64"/>
    <w:rsid w:val="004C2062"/>
    <w:rsid w:val="004C216B"/>
    <w:rsid w:val="004C2257"/>
    <w:rsid w:val="004C257F"/>
    <w:rsid w:val="004C444D"/>
    <w:rsid w:val="004C5718"/>
    <w:rsid w:val="004C6164"/>
    <w:rsid w:val="004C6B85"/>
    <w:rsid w:val="004C6F21"/>
    <w:rsid w:val="004C765B"/>
    <w:rsid w:val="004C7864"/>
    <w:rsid w:val="004D0B75"/>
    <w:rsid w:val="004D2B14"/>
    <w:rsid w:val="004D3E32"/>
    <w:rsid w:val="004D4231"/>
    <w:rsid w:val="004D4B43"/>
    <w:rsid w:val="004D517D"/>
    <w:rsid w:val="004D5252"/>
    <w:rsid w:val="004D5357"/>
    <w:rsid w:val="004D56E6"/>
    <w:rsid w:val="004D61F4"/>
    <w:rsid w:val="004D6BF6"/>
    <w:rsid w:val="004D6FA1"/>
    <w:rsid w:val="004E0231"/>
    <w:rsid w:val="004E0834"/>
    <w:rsid w:val="004E0C2E"/>
    <w:rsid w:val="004E10BD"/>
    <w:rsid w:val="004E2769"/>
    <w:rsid w:val="004E45BD"/>
    <w:rsid w:val="004E48E3"/>
    <w:rsid w:val="004E4DE6"/>
    <w:rsid w:val="004E5B18"/>
    <w:rsid w:val="004E6805"/>
    <w:rsid w:val="004F17E2"/>
    <w:rsid w:val="004F1D35"/>
    <w:rsid w:val="004F2B86"/>
    <w:rsid w:val="004F40C7"/>
    <w:rsid w:val="004F412C"/>
    <w:rsid w:val="004F524D"/>
    <w:rsid w:val="004F5664"/>
    <w:rsid w:val="004F5CC4"/>
    <w:rsid w:val="004F656B"/>
    <w:rsid w:val="004F661E"/>
    <w:rsid w:val="004F67CB"/>
    <w:rsid w:val="004F6B27"/>
    <w:rsid w:val="004F6DF3"/>
    <w:rsid w:val="004F78BD"/>
    <w:rsid w:val="004F7B1D"/>
    <w:rsid w:val="005002FB"/>
    <w:rsid w:val="005003DB"/>
    <w:rsid w:val="005010D2"/>
    <w:rsid w:val="00501D0A"/>
    <w:rsid w:val="00502339"/>
    <w:rsid w:val="0050267E"/>
    <w:rsid w:val="005026AA"/>
    <w:rsid w:val="005031BF"/>
    <w:rsid w:val="00503744"/>
    <w:rsid w:val="00503C8C"/>
    <w:rsid w:val="00503CEA"/>
    <w:rsid w:val="005049F9"/>
    <w:rsid w:val="00505754"/>
    <w:rsid w:val="00506620"/>
    <w:rsid w:val="00506826"/>
    <w:rsid w:val="00506B4A"/>
    <w:rsid w:val="00506E04"/>
    <w:rsid w:val="00506E3F"/>
    <w:rsid w:val="00506E8F"/>
    <w:rsid w:val="00507C82"/>
    <w:rsid w:val="00510A7D"/>
    <w:rsid w:val="00511206"/>
    <w:rsid w:val="00511EC7"/>
    <w:rsid w:val="00511FB9"/>
    <w:rsid w:val="00512843"/>
    <w:rsid w:val="00513244"/>
    <w:rsid w:val="0051368F"/>
    <w:rsid w:val="005139ED"/>
    <w:rsid w:val="00513A40"/>
    <w:rsid w:val="005142AD"/>
    <w:rsid w:val="005154D4"/>
    <w:rsid w:val="00515A95"/>
    <w:rsid w:val="00515F69"/>
    <w:rsid w:val="00516626"/>
    <w:rsid w:val="00516886"/>
    <w:rsid w:val="00516C80"/>
    <w:rsid w:val="00517BBB"/>
    <w:rsid w:val="00517F92"/>
    <w:rsid w:val="00520188"/>
    <w:rsid w:val="00520DA5"/>
    <w:rsid w:val="0052130F"/>
    <w:rsid w:val="0052172A"/>
    <w:rsid w:val="00522EF2"/>
    <w:rsid w:val="005238B8"/>
    <w:rsid w:val="00523FD7"/>
    <w:rsid w:val="00524020"/>
    <w:rsid w:val="00524626"/>
    <w:rsid w:val="00525F6E"/>
    <w:rsid w:val="00526B62"/>
    <w:rsid w:val="00527590"/>
    <w:rsid w:val="0053063B"/>
    <w:rsid w:val="00530CD5"/>
    <w:rsid w:val="00530F9E"/>
    <w:rsid w:val="005316E0"/>
    <w:rsid w:val="00531D92"/>
    <w:rsid w:val="005321C2"/>
    <w:rsid w:val="00532394"/>
    <w:rsid w:val="0053285F"/>
    <w:rsid w:val="00533B17"/>
    <w:rsid w:val="005347D5"/>
    <w:rsid w:val="00535311"/>
    <w:rsid w:val="005354AF"/>
    <w:rsid w:val="00536003"/>
    <w:rsid w:val="00536846"/>
    <w:rsid w:val="005377FB"/>
    <w:rsid w:val="00540106"/>
    <w:rsid w:val="00542AAC"/>
    <w:rsid w:val="00542BE5"/>
    <w:rsid w:val="00543ACF"/>
    <w:rsid w:val="00543B02"/>
    <w:rsid w:val="00543C58"/>
    <w:rsid w:val="00543EA6"/>
    <w:rsid w:val="00543FDE"/>
    <w:rsid w:val="005445EA"/>
    <w:rsid w:val="00544A7A"/>
    <w:rsid w:val="005450C0"/>
    <w:rsid w:val="00546A0C"/>
    <w:rsid w:val="00547A14"/>
    <w:rsid w:val="00550DAD"/>
    <w:rsid w:val="005513A7"/>
    <w:rsid w:val="00552468"/>
    <w:rsid w:val="00552881"/>
    <w:rsid w:val="00552971"/>
    <w:rsid w:val="005534E6"/>
    <w:rsid w:val="00554390"/>
    <w:rsid w:val="005547E7"/>
    <w:rsid w:val="00555EB5"/>
    <w:rsid w:val="00556DC0"/>
    <w:rsid w:val="0055711E"/>
    <w:rsid w:val="00557D34"/>
    <w:rsid w:val="00560190"/>
    <w:rsid w:val="005602C6"/>
    <w:rsid w:val="005622DC"/>
    <w:rsid w:val="0056282E"/>
    <w:rsid w:val="005629E2"/>
    <w:rsid w:val="00563109"/>
    <w:rsid w:val="00563148"/>
    <w:rsid w:val="0056342B"/>
    <w:rsid w:val="0056469C"/>
    <w:rsid w:val="005646EC"/>
    <w:rsid w:val="00566740"/>
    <w:rsid w:val="005667E8"/>
    <w:rsid w:val="00566874"/>
    <w:rsid w:val="00570232"/>
    <w:rsid w:val="00570F6F"/>
    <w:rsid w:val="005718A5"/>
    <w:rsid w:val="00572E02"/>
    <w:rsid w:val="0057416A"/>
    <w:rsid w:val="00574777"/>
    <w:rsid w:val="00574D49"/>
    <w:rsid w:val="00575984"/>
    <w:rsid w:val="00575C35"/>
    <w:rsid w:val="00575F77"/>
    <w:rsid w:val="00577F29"/>
    <w:rsid w:val="00577F31"/>
    <w:rsid w:val="00580C5F"/>
    <w:rsid w:val="00581156"/>
    <w:rsid w:val="00583998"/>
    <w:rsid w:val="00584860"/>
    <w:rsid w:val="00584FB2"/>
    <w:rsid w:val="005850C7"/>
    <w:rsid w:val="005850D7"/>
    <w:rsid w:val="00587BD9"/>
    <w:rsid w:val="00587D5E"/>
    <w:rsid w:val="00587FAE"/>
    <w:rsid w:val="0059078A"/>
    <w:rsid w:val="005907D1"/>
    <w:rsid w:val="0059096E"/>
    <w:rsid w:val="00590F80"/>
    <w:rsid w:val="005915A1"/>
    <w:rsid w:val="00591BD5"/>
    <w:rsid w:val="00591CD0"/>
    <w:rsid w:val="0059269C"/>
    <w:rsid w:val="005929B0"/>
    <w:rsid w:val="00593518"/>
    <w:rsid w:val="00593C99"/>
    <w:rsid w:val="00593EC2"/>
    <w:rsid w:val="00594D8A"/>
    <w:rsid w:val="00595DD5"/>
    <w:rsid w:val="005960F4"/>
    <w:rsid w:val="005974F7"/>
    <w:rsid w:val="00597F37"/>
    <w:rsid w:val="005A09D6"/>
    <w:rsid w:val="005A11C1"/>
    <w:rsid w:val="005A1218"/>
    <w:rsid w:val="005A242A"/>
    <w:rsid w:val="005A26B2"/>
    <w:rsid w:val="005A2760"/>
    <w:rsid w:val="005A2B4D"/>
    <w:rsid w:val="005A41D9"/>
    <w:rsid w:val="005A4413"/>
    <w:rsid w:val="005A444E"/>
    <w:rsid w:val="005A4A95"/>
    <w:rsid w:val="005A4BBE"/>
    <w:rsid w:val="005A563E"/>
    <w:rsid w:val="005A5814"/>
    <w:rsid w:val="005A5C02"/>
    <w:rsid w:val="005A70BD"/>
    <w:rsid w:val="005A718F"/>
    <w:rsid w:val="005A7839"/>
    <w:rsid w:val="005A7A4D"/>
    <w:rsid w:val="005B106A"/>
    <w:rsid w:val="005B1300"/>
    <w:rsid w:val="005B24D9"/>
    <w:rsid w:val="005B2825"/>
    <w:rsid w:val="005B29F1"/>
    <w:rsid w:val="005B3E9B"/>
    <w:rsid w:val="005B42B9"/>
    <w:rsid w:val="005B5A91"/>
    <w:rsid w:val="005B5AC0"/>
    <w:rsid w:val="005B5D63"/>
    <w:rsid w:val="005B6353"/>
    <w:rsid w:val="005B656F"/>
    <w:rsid w:val="005B6B9A"/>
    <w:rsid w:val="005B7975"/>
    <w:rsid w:val="005B79B6"/>
    <w:rsid w:val="005B7E7F"/>
    <w:rsid w:val="005C07E3"/>
    <w:rsid w:val="005C0A35"/>
    <w:rsid w:val="005C22E9"/>
    <w:rsid w:val="005C3BE2"/>
    <w:rsid w:val="005C43BF"/>
    <w:rsid w:val="005C47CD"/>
    <w:rsid w:val="005C4E43"/>
    <w:rsid w:val="005C5A02"/>
    <w:rsid w:val="005C6007"/>
    <w:rsid w:val="005C62FF"/>
    <w:rsid w:val="005C6927"/>
    <w:rsid w:val="005C72E1"/>
    <w:rsid w:val="005C749D"/>
    <w:rsid w:val="005D0233"/>
    <w:rsid w:val="005D0A4D"/>
    <w:rsid w:val="005D0CAB"/>
    <w:rsid w:val="005D0F13"/>
    <w:rsid w:val="005D120E"/>
    <w:rsid w:val="005D13D2"/>
    <w:rsid w:val="005D1489"/>
    <w:rsid w:val="005D176C"/>
    <w:rsid w:val="005D30F2"/>
    <w:rsid w:val="005D3220"/>
    <w:rsid w:val="005D4205"/>
    <w:rsid w:val="005D442B"/>
    <w:rsid w:val="005D4CEE"/>
    <w:rsid w:val="005D5864"/>
    <w:rsid w:val="005D5AF8"/>
    <w:rsid w:val="005D6BB8"/>
    <w:rsid w:val="005E0615"/>
    <w:rsid w:val="005E3A78"/>
    <w:rsid w:val="005E3CA9"/>
    <w:rsid w:val="005E444E"/>
    <w:rsid w:val="005E53F2"/>
    <w:rsid w:val="005E66F8"/>
    <w:rsid w:val="005E753A"/>
    <w:rsid w:val="005F0331"/>
    <w:rsid w:val="005F0EDB"/>
    <w:rsid w:val="005F1E07"/>
    <w:rsid w:val="005F2DF0"/>
    <w:rsid w:val="005F340F"/>
    <w:rsid w:val="005F4010"/>
    <w:rsid w:val="005F4182"/>
    <w:rsid w:val="005F4325"/>
    <w:rsid w:val="005F4AF6"/>
    <w:rsid w:val="005F5482"/>
    <w:rsid w:val="005F5D42"/>
    <w:rsid w:val="005F6245"/>
    <w:rsid w:val="005F64FA"/>
    <w:rsid w:val="005F6DC0"/>
    <w:rsid w:val="005F725F"/>
    <w:rsid w:val="005F739D"/>
    <w:rsid w:val="005F7AC5"/>
    <w:rsid w:val="006015F8"/>
    <w:rsid w:val="00601A88"/>
    <w:rsid w:val="00601B72"/>
    <w:rsid w:val="00601F85"/>
    <w:rsid w:val="00602035"/>
    <w:rsid w:val="006024B2"/>
    <w:rsid w:val="0060268C"/>
    <w:rsid w:val="006035B8"/>
    <w:rsid w:val="00603E05"/>
    <w:rsid w:val="00604947"/>
    <w:rsid w:val="0060650E"/>
    <w:rsid w:val="00606A23"/>
    <w:rsid w:val="00606DAC"/>
    <w:rsid w:val="00607556"/>
    <w:rsid w:val="0061197C"/>
    <w:rsid w:val="00613CC7"/>
    <w:rsid w:val="00615AC2"/>
    <w:rsid w:val="00615C8E"/>
    <w:rsid w:val="0061615A"/>
    <w:rsid w:val="006173A9"/>
    <w:rsid w:val="00617472"/>
    <w:rsid w:val="0061764B"/>
    <w:rsid w:val="0061776B"/>
    <w:rsid w:val="00617F17"/>
    <w:rsid w:val="00620298"/>
    <w:rsid w:val="006216B3"/>
    <w:rsid w:val="006217F1"/>
    <w:rsid w:val="006218BA"/>
    <w:rsid w:val="00622126"/>
    <w:rsid w:val="00622CC4"/>
    <w:rsid w:val="00622FB5"/>
    <w:rsid w:val="00623412"/>
    <w:rsid w:val="00623CFD"/>
    <w:rsid w:val="00624009"/>
    <w:rsid w:val="00624BE0"/>
    <w:rsid w:val="00624D4E"/>
    <w:rsid w:val="006251C8"/>
    <w:rsid w:val="006256A8"/>
    <w:rsid w:val="006256DF"/>
    <w:rsid w:val="00625B12"/>
    <w:rsid w:val="00625EEA"/>
    <w:rsid w:val="006260D9"/>
    <w:rsid w:val="00626556"/>
    <w:rsid w:val="006267F9"/>
    <w:rsid w:val="006308FE"/>
    <w:rsid w:val="00630B00"/>
    <w:rsid w:val="00630F0B"/>
    <w:rsid w:val="00631EF7"/>
    <w:rsid w:val="00632D8E"/>
    <w:rsid w:val="0063323E"/>
    <w:rsid w:val="0063450B"/>
    <w:rsid w:val="00635081"/>
    <w:rsid w:val="00635964"/>
    <w:rsid w:val="00635C25"/>
    <w:rsid w:val="006360FF"/>
    <w:rsid w:val="006367F1"/>
    <w:rsid w:val="00637B1B"/>
    <w:rsid w:val="006407FC"/>
    <w:rsid w:val="006417D6"/>
    <w:rsid w:val="00642CD7"/>
    <w:rsid w:val="00643F61"/>
    <w:rsid w:val="00644A67"/>
    <w:rsid w:val="00644E5C"/>
    <w:rsid w:val="00644E67"/>
    <w:rsid w:val="006452D1"/>
    <w:rsid w:val="00647011"/>
    <w:rsid w:val="0064711E"/>
    <w:rsid w:val="00647CEE"/>
    <w:rsid w:val="006500ED"/>
    <w:rsid w:val="00650661"/>
    <w:rsid w:val="0065145B"/>
    <w:rsid w:val="00651534"/>
    <w:rsid w:val="00651D62"/>
    <w:rsid w:val="00652A94"/>
    <w:rsid w:val="00652B9E"/>
    <w:rsid w:val="0065341F"/>
    <w:rsid w:val="006546C5"/>
    <w:rsid w:val="00654ADA"/>
    <w:rsid w:val="0065566E"/>
    <w:rsid w:val="006564FC"/>
    <w:rsid w:val="006566A5"/>
    <w:rsid w:val="00657B0C"/>
    <w:rsid w:val="00660887"/>
    <w:rsid w:val="00660A8D"/>
    <w:rsid w:val="0066127A"/>
    <w:rsid w:val="006641C2"/>
    <w:rsid w:val="00664318"/>
    <w:rsid w:val="00664A9D"/>
    <w:rsid w:val="00664E8C"/>
    <w:rsid w:val="00665F18"/>
    <w:rsid w:val="00670363"/>
    <w:rsid w:val="00671B29"/>
    <w:rsid w:val="00671F00"/>
    <w:rsid w:val="0067320E"/>
    <w:rsid w:val="006747FA"/>
    <w:rsid w:val="0067489B"/>
    <w:rsid w:val="006748B6"/>
    <w:rsid w:val="00675650"/>
    <w:rsid w:val="00675D0E"/>
    <w:rsid w:val="00675DF9"/>
    <w:rsid w:val="0067616E"/>
    <w:rsid w:val="006761A8"/>
    <w:rsid w:val="006763D1"/>
    <w:rsid w:val="0067703E"/>
    <w:rsid w:val="006770EE"/>
    <w:rsid w:val="006774C8"/>
    <w:rsid w:val="00680357"/>
    <w:rsid w:val="00680A90"/>
    <w:rsid w:val="00681162"/>
    <w:rsid w:val="00681EE2"/>
    <w:rsid w:val="0068393F"/>
    <w:rsid w:val="00683CD1"/>
    <w:rsid w:val="00683D85"/>
    <w:rsid w:val="006840A0"/>
    <w:rsid w:val="00684DD4"/>
    <w:rsid w:val="00684DF2"/>
    <w:rsid w:val="00685178"/>
    <w:rsid w:val="00685A9B"/>
    <w:rsid w:val="0068685E"/>
    <w:rsid w:val="00687C90"/>
    <w:rsid w:val="00687F9A"/>
    <w:rsid w:val="00690985"/>
    <w:rsid w:val="00690C40"/>
    <w:rsid w:val="0069154E"/>
    <w:rsid w:val="00691591"/>
    <w:rsid w:val="0069383A"/>
    <w:rsid w:val="00694A79"/>
    <w:rsid w:val="00694E92"/>
    <w:rsid w:val="00695889"/>
    <w:rsid w:val="006974C8"/>
    <w:rsid w:val="006A09EC"/>
    <w:rsid w:val="006A0B7E"/>
    <w:rsid w:val="006A0CFF"/>
    <w:rsid w:val="006A1233"/>
    <w:rsid w:val="006A20D7"/>
    <w:rsid w:val="006A21AB"/>
    <w:rsid w:val="006A243D"/>
    <w:rsid w:val="006A3527"/>
    <w:rsid w:val="006A3CE7"/>
    <w:rsid w:val="006A434F"/>
    <w:rsid w:val="006A4521"/>
    <w:rsid w:val="006A4589"/>
    <w:rsid w:val="006A4622"/>
    <w:rsid w:val="006A4BAE"/>
    <w:rsid w:val="006A4F33"/>
    <w:rsid w:val="006A56A6"/>
    <w:rsid w:val="006A5B28"/>
    <w:rsid w:val="006A5BFF"/>
    <w:rsid w:val="006A62DB"/>
    <w:rsid w:val="006A63D9"/>
    <w:rsid w:val="006A693D"/>
    <w:rsid w:val="006A6DBB"/>
    <w:rsid w:val="006A7594"/>
    <w:rsid w:val="006B04EC"/>
    <w:rsid w:val="006B065D"/>
    <w:rsid w:val="006B0E8F"/>
    <w:rsid w:val="006B11B8"/>
    <w:rsid w:val="006B2294"/>
    <w:rsid w:val="006B2510"/>
    <w:rsid w:val="006B2BE4"/>
    <w:rsid w:val="006B2C94"/>
    <w:rsid w:val="006B2F68"/>
    <w:rsid w:val="006B373C"/>
    <w:rsid w:val="006B3859"/>
    <w:rsid w:val="006B3A7A"/>
    <w:rsid w:val="006B40E5"/>
    <w:rsid w:val="006B5A4D"/>
    <w:rsid w:val="006B632E"/>
    <w:rsid w:val="006C01E6"/>
    <w:rsid w:val="006C0A70"/>
    <w:rsid w:val="006C1392"/>
    <w:rsid w:val="006C233C"/>
    <w:rsid w:val="006C26D0"/>
    <w:rsid w:val="006C2EDD"/>
    <w:rsid w:val="006C3699"/>
    <w:rsid w:val="006C59C8"/>
    <w:rsid w:val="006C5C98"/>
    <w:rsid w:val="006C684A"/>
    <w:rsid w:val="006C6A36"/>
    <w:rsid w:val="006C6C9A"/>
    <w:rsid w:val="006C6D82"/>
    <w:rsid w:val="006C6D96"/>
    <w:rsid w:val="006C7303"/>
    <w:rsid w:val="006C7610"/>
    <w:rsid w:val="006C7C0C"/>
    <w:rsid w:val="006C7E79"/>
    <w:rsid w:val="006D07B8"/>
    <w:rsid w:val="006D10FC"/>
    <w:rsid w:val="006D13A8"/>
    <w:rsid w:val="006D18A9"/>
    <w:rsid w:val="006D194D"/>
    <w:rsid w:val="006D2101"/>
    <w:rsid w:val="006D2AAF"/>
    <w:rsid w:val="006D2F4C"/>
    <w:rsid w:val="006D3D50"/>
    <w:rsid w:val="006D4C41"/>
    <w:rsid w:val="006D4DB8"/>
    <w:rsid w:val="006D5280"/>
    <w:rsid w:val="006D55C7"/>
    <w:rsid w:val="006D73E7"/>
    <w:rsid w:val="006D7AB2"/>
    <w:rsid w:val="006E08F2"/>
    <w:rsid w:val="006E18AB"/>
    <w:rsid w:val="006E2B53"/>
    <w:rsid w:val="006E385D"/>
    <w:rsid w:val="006E436A"/>
    <w:rsid w:val="006E46C0"/>
    <w:rsid w:val="006E4721"/>
    <w:rsid w:val="006E565F"/>
    <w:rsid w:val="006E6CBB"/>
    <w:rsid w:val="006E70A7"/>
    <w:rsid w:val="006E71B6"/>
    <w:rsid w:val="006E76F4"/>
    <w:rsid w:val="006F0AA8"/>
    <w:rsid w:val="006F0C92"/>
    <w:rsid w:val="006F129E"/>
    <w:rsid w:val="006F16E8"/>
    <w:rsid w:val="006F3052"/>
    <w:rsid w:val="006F58BE"/>
    <w:rsid w:val="006F6A10"/>
    <w:rsid w:val="006F6C79"/>
    <w:rsid w:val="006F6F56"/>
    <w:rsid w:val="006F754D"/>
    <w:rsid w:val="006F788C"/>
    <w:rsid w:val="006F7B75"/>
    <w:rsid w:val="006F7F9C"/>
    <w:rsid w:val="0070049C"/>
    <w:rsid w:val="00700C5A"/>
    <w:rsid w:val="007012D5"/>
    <w:rsid w:val="00701D29"/>
    <w:rsid w:val="007021E5"/>
    <w:rsid w:val="00702D19"/>
    <w:rsid w:val="00702DC1"/>
    <w:rsid w:val="00702F23"/>
    <w:rsid w:val="00704B22"/>
    <w:rsid w:val="00704FFE"/>
    <w:rsid w:val="0070624A"/>
    <w:rsid w:val="00706CA3"/>
    <w:rsid w:val="00707D31"/>
    <w:rsid w:val="00707FF7"/>
    <w:rsid w:val="0071011E"/>
    <w:rsid w:val="007106F5"/>
    <w:rsid w:val="007109FC"/>
    <w:rsid w:val="00711163"/>
    <w:rsid w:val="0071217B"/>
    <w:rsid w:val="0071249C"/>
    <w:rsid w:val="0071251D"/>
    <w:rsid w:val="00713056"/>
    <w:rsid w:val="007135A0"/>
    <w:rsid w:val="00714A3D"/>
    <w:rsid w:val="00714E01"/>
    <w:rsid w:val="00715038"/>
    <w:rsid w:val="0071607D"/>
    <w:rsid w:val="007176F9"/>
    <w:rsid w:val="007211FB"/>
    <w:rsid w:val="0072136C"/>
    <w:rsid w:val="00721EA9"/>
    <w:rsid w:val="00722D63"/>
    <w:rsid w:val="00723FEF"/>
    <w:rsid w:val="007241E4"/>
    <w:rsid w:val="007242EF"/>
    <w:rsid w:val="00724502"/>
    <w:rsid w:val="007249F3"/>
    <w:rsid w:val="00724E5F"/>
    <w:rsid w:val="00725126"/>
    <w:rsid w:val="00725B46"/>
    <w:rsid w:val="007317FD"/>
    <w:rsid w:val="00732CE5"/>
    <w:rsid w:val="00733314"/>
    <w:rsid w:val="0073443C"/>
    <w:rsid w:val="0073490F"/>
    <w:rsid w:val="00734D4F"/>
    <w:rsid w:val="0073588B"/>
    <w:rsid w:val="0073596C"/>
    <w:rsid w:val="00735E91"/>
    <w:rsid w:val="0073647A"/>
    <w:rsid w:val="00737A0B"/>
    <w:rsid w:val="00740187"/>
    <w:rsid w:val="00740EFA"/>
    <w:rsid w:val="0074167F"/>
    <w:rsid w:val="007419FD"/>
    <w:rsid w:val="0074242B"/>
    <w:rsid w:val="007428FD"/>
    <w:rsid w:val="00743F80"/>
    <w:rsid w:val="0074425A"/>
    <w:rsid w:val="0074427D"/>
    <w:rsid w:val="007443CB"/>
    <w:rsid w:val="007449EF"/>
    <w:rsid w:val="00745DFE"/>
    <w:rsid w:val="00747118"/>
    <w:rsid w:val="00747A15"/>
    <w:rsid w:val="007516CF"/>
    <w:rsid w:val="007525C3"/>
    <w:rsid w:val="00753085"/>
    <w:rsid w:val="007536DB"/>
    <w:rsid w:val="007545AE"/>
    <w:rsid w:val="00754B7F"/>
    <w:rsid w:val="00754D36"/>
    <w:rsid w:val="007553D7"/>
    <w:rsid w:val="007565E9"/>
    <w:rsid w:val="007568EF"/>
    <w:rsid w:val="00756C19"/>
    <w:rsid w:val="007617A8"/>
    <w:rsid w:val="007642C0"/>
    <w:rsid w:val="0076510C"/>
    <w:rsid w:val="007656F1"/>
    <w:rsid w:val="00765BA3"/>
    <w:rsid w:val="00765CC3"/>
    <w:rsid w:val="0076744C"/>
    <w:rsid w:val="007675A2"/>
    <w:rsid w:val="00770108"/>
    <w:rsid w:val="00770199"/>
    <w:rsid w:val="0077058F"/>
    <w:rsid w:val="0077088C"/>
    <w:rsid w:val="00771B26"/>
    <w:rsid w:val="00771FBB"/>
    <w:rsid w:val="007726EC"/>
    <w:rsid w:val="00773A00"/>
    <w:rsid w:val="00774C8C"/>
    <w:rsid w:val="0077565E"/>
    <w:rsid w:val="00775A0A"/>
    <w:rsid w:val="00777F1A"/>
    <w:rsid w:val="007826B2"/>
    <w:rsid w:val="0078398B"/>
    <w:rsid w:val="00784829"/>
    <w:rsid w:val="0078519F"/>
    <w:rsid w:val="0078572B"/>
    <w:rsid w:val="00785745"/>
    <w:rsid w:val="007863AE"/>
    <w:rsid w:val="00786E12"/>
    <w:rsid w:val="00786FD9"/>
    <w:rsid w:val="00790039"/>
    <w:rsid w:val="0079053B"/>
    <w:rsid w:val="00790919"/>
    <w:rsid w:val="007909CE"/>
    <w:rsid w:val="007913E2"/>
    <w:rsid w:val="00791A48"/>
    <w:rsid w:val="00791A88"/>
    <w:rsid w:val="00793BC8"/>
    <w:rsid w:val="007947AA"/>
    <w:rsid w:val="00794C5C"/>
    <w:rsid w:val="00795119"/>
    <w:rsid w:val="00796FBB"/>
    <w:rsid w:val="00797DA6"/>
    <w:rsid w:val="007A0866"/>
    <w:rsid w:val="007A0D47"/>
    <w:rsid w:val="007A282A"/>
    <w:rsid w:val="007A313C"/>
    <w:rsid w:val="007A4A1B"/>
    <w:rsid w:val="007A4C88"/>
    <w:rsid w:val="007A4E95"/>
    <w:rsid w:val="007A614B"/>
    <w:rsid w:val="007A68F8"/>
    <w:rsid w:val="007A7866"/>
    <w:rsid w:val="007A7A7B"/>
    <w:rsid w:val="007A7CD9"/>
    <w:rsid w:val="007B089D"/>
    <w:rsid w:val="007B09ED"/>
    <w:rsid w:val="007B0B25"/>
    <w:rsid w:val="007B250B"/>
    <w:rsid w:val="007B2889"/>
    <w:rsid w:val="007B2BAA"/>
    <w:rsid w:val="007B3287"/>
    <w:rsid w:val="007B37AA"/>
    <w:rsid w:val="007B3930"/>
    <w:rsid w:val="007B42A8"/>
    <w:rsid w:val="007B5066"/>
    <w:rsid w:val="007B579C"/>
    <w:rsid w:val="007B5A64"/>
    <w:rsid w:val="007B77B3"/>
    <w:rsid w:val="007B7848"/>
    <w:rsid w:val="007B7DE6"/>
    <w:rsid w:val="007C00E7"/>
    <w:rsid w:val="007C043D"/>
    <w:rsid w:val="007C0527"/>
    <w:rsid w:val="007C10B1"/>
    <w:rsid w:val="007C1A47"/>
    <w:rsid w:val="007C44FA"/>
    <w:rsid w:val="007C450E"/>
    <w:rsid w:val="007C45EC"/>
    <w:rsid w:val="007C4A10"/>
    <w:rsid w:val="007C4A79"/>
    <w:rsid w:val="007C4BC8"/>
    <w:rsid w:val="007C4BCB"/>
    <w:rsid w:val="007C6DED"/>
    <w:rsid w:val="007C793B"/>
    <w:rsid w:val="007D0614"/>
    <w:rsid w:val="007D0E6C"/>
    <w:rsid w:val="007D11A2"/>
    <w:rsid w:val="007D16FD"/>
    <w:rsid w:val="007D18EE"/>
    <w:rsid w:val="007D1998"/>
    <w:rsid w:val="007D1CAE"/>
    <w:rsid w:val="007D3302"/>
    <w:rsid w:val="007D36F6"/>
    <w:rsid w:val="007D4428"/>
    <w:rsid w:val="007D44C2"/>
    <w:rsid w:val="007D5AC6"/>
    <w:rsid w:val="007D6681"/>
    <w:rsid w:val="007D702C"/>
    <w:rsid w:val="007D70E1"/>
    <w:rsid w:val="007E00D5"/>
    <w:rsid w:val="007E0C37"/>
    <w:rsid w:val="007E1513"/>
    <w:rsid w:val="007E1B07"/>
    <w:rsid w:val="007E1C0F"/>
    <w:rsid w:val="007E2A71"/>
    <w:rsid w:val="007E370A"/>
    <w:rsid w:val="007E3BA0"/>
    <w:rsid w:val="007E5266"/>
    <w:rsid w:val="007E54DC"/>
    <w:rsid w:val="007E588E"/>
    <w:rsid w:val="007E5961"/>
    <w:rsid w:val="007E60DF"/>
    <w:rsid w:val="007E6B30"/>
    <w:rsid w:val="007E6F29"/>
    <w:rsid w:val="007E6FF7"/>
    <w:rsid w:val="007E7FA2"/>
    <w:rsid w:val="007F07BF"/>
    <w:rsid w:val="007F0820"/>
    <w:rsid w:val="007F1114"/>
    <w:rsid w:val="007F19AC"/>
    <w:rsid w:val="007F29B9"/>
    <w:rsid w:val="007F34B3"/>
    <w:rsid w:val="007F407C"/>
    <w:rsid w:val="007F45E6"/>
    <w:rsid w:val="007F4CF5"/>
    <w:rsid w:val="007F4EFE"/>
    <w:rsid w:val="007F7DC9"/>
    <w:rsid w:val="00800137"/>
    <w:rsid w:val="008011B5"/>
    <w:rsid w:val="008012F9"/>
    <w:rsid w:val="00801615"/>
    <w:rsid w:val="008018FC"/>
    <w:rsid w:val="00803CC7"/>
    <w:rsid w:val="00803E3D"/>
    <w:rsid w:val="00804BC5"/>
    <w:rsid w:val="00805749"/>
    <w:rsid w:val="0080700C"/>
    <w:rsid w:val="00807520"/>
    <w:rsid w:val="008078EB"/>
    <w:rsid w:val="00807F30"/>
    <w:rsid w:val="008104D6"/>
    <w:rsid w:val="008112C7"/>
    <w:rsid w:val="00812A07"/>
    <w:rsid w:val="00812C01"/>
    <w:rsid w:val="00813086"/>
    <w:rsid w:val="0081318E"/>
    <w:rsid w:val="00814172"/>
    <w:rsid w:val="008142D2"/>
    <w:rsid w:val="008144A2"/>
    <w:rsid w:val="008144F6"/>
    <w:rsid w:val="00814CCD"/>
    <w:rsid w:val="0081602E"/>
    <w:rsid w:val="0081692B"/>
    <w:rsid w:val="00816AEC"/>
    <w:rsid w:val="00821F20"/>
    <w:rsid w:val="0082264F"/>
    <w:rsid w:val="00823D6F"/>
    <w:rsid w:val="008241C0"/>
    <w:rsid w:val="00824657"/>
    <w:rsid w:val="00824B80"/>
    <w:rsid w:val="00825689"/>
    <w:rsid w:val="0082642D"/>
    <w:rsid w:val="008272C0"/>
    <w:rsid w:val="00827F4D"/>
    <w:rsid w:val="00830AF0"/>
    <w:rsid w:val="0083108C"/>
    <w:rsid w:val="008311BE"/>
    <w:rsid w:val="008321CD"/>
    <w:rsid w:val="00832500"/>
    <w:rsid w:val="00833A73"/>
    <w:rsid w:val="00834112"/>
    <w:rsid w:val="008350F6"/>
    <w:rsid w:val="008354C3"/>
    <w:rsid w:val="00835855"/>
    <w:rsid w:val="00835F5F"/>
    <w:rsid w:val="00837BAA"/>
    <w:rsid w:val="00840F2F"/>
    <w:rsid w:val="00841033"/>
    <w:rsid w:val="00841232"/>
    <w:rsid w:val="008416F0"/>
    <w:rsid w:val="00842CB9"/>
    <w:rsid w:val="00842CD9"/>
    <w:rsid w:val="00842FFD"/>
    <w:rsid w:val="008432C6"/>
    <w:rsid w:val="008438C2"/>
    <w:rsid w:val="00843D3B"/>
    <w:rsid w:val="0084441B"/>
    <w:rsid w:val="00845712"/>
    <w:rsid w:val="008458FB"/>
    <w:rsid w:val="00847923"/>
    <w:rsid w:val="00847D6B"/>
    <w:rsid w:val="00851039"/>
    <w:rsid w:val="0085145B"/>
    <w:rsid w:val="00851EE8"/>
    <w:rsid w:val="00852669"/>
    <w:rsid w:val="00853415"/>
    <w:rsid w:val="00853C9C"/>
    <w:rsid w:val="00854276"/>
    <w:rsid w:val="008546B9"/>
    <w:rsid w:val="00854A4B"/>
    <w:rsid w:val="00855385"/>
    <w:rsid w:val="008556D7"/>
    <w:rsid w:val="008570F5"/>
    <w:rsid w:val="00860357"/>
    <w:rsid w:val="00860903"/>
    <w:rsid w:val="008615E2"/>
    <w:rsid w:val="00861D19"/>
    <w:rsid w:val="008628FC"/>
    <w:rsid w:val="00863011"/>
    <w:rsid w:val="00863406"/>
    <w:rsid w:val="00864017"/>
    <w:rsid w:val="00864CC0"/>
    <w:rsid w:val="00865E57"/>
    <w:rsid w:val="008664D2"/>
    <w:rsid w:val="0086689D"/>
    <w:rsid w:val="00867D3C"/>
    <w:rsid w:val="00870231"/>
    <w:rsid w:val="00870412"/>
    <w:rsid w:val="00870801"/>
    <w:rsid w:val="00872544"/>
    <w:rsid w:val="00872597"/>
    <w:rsid w:val="00872FD3"/>
    <w:rsid w:val="008743FF"/>
    <w:rsid w:val="00874B94"/>
    <w:rsid w:val="00874C4F"/>
    <w:rsid w:val="00875120"/>
    <w:rsid w:val="008754E2"/>
    <w:rsid w:val="0087741C"/>
    <w:rsid w:val="00877A4F"/>
    <w:rsid w:val="00877CEE"/>
    <w:rsid w:val="00877E81"/>
    <w:rsid w:val="00880266"/>
    <w:rsid w:val="00880680"/>
    <w:rsid w:val="008809A2"/>
    <w:rsid w:val="00880A96"/>
    <w:rsid w:val="00880F50"/>
    <w:rsid w:val="00881CA7"/>
    <w:rsid w:val="00881D93"/>
    <w:rsid w:val="00883977"/>
    <w:rsid w:val="00883DA0"/>
    <w:rsid w:val="00884117"/>
    <w:rsid w:val="008847D9"/>
    <w:rsid w:val="0088484D"/>
    <w:rsid w:val="00884D23"/>
    <w:rsid w:val="008854A1"/>
    <w:rsid w:val="0088571B"/>
    <w:rsid w:val="00885D74"/>
    <w:rsid w:val="00886CA5"/>
    <w:rsid w:val="008871BE"/>
    <w:rsid w:val="00887416"/>
    <w:rsid w:val="00887465"/>
    <w:rsid w:val="0089007D"/>
    <w:rsid w:val="00890B31"/>
    <w:rsid w:val="00891B08"/>
    <w:rsid w:val="008926E9"/>
    <w:rsid w:val="00892B1E"/>
    <w:rsid w:val="0089380A"/>
    <w:rsid w:val="008938F2"/>
    <w:rsid w:val="00893B46"/>
    <w:rsid w:val="00893BD6"/>
    <w:rsid w:val="008940CE"/>
    <w:rsid w:val="008959FB"/>
    <w:rsid w:val="00897CE7"/>
    <w:rsid w:val="008A00BC"/>
    <w:rsid w:val="008A0311"/>
    <w:rsid w:val="008A0335"/>
    <w:rsid w:val="008A13EB"/>
    <w:rsid w:val="008A1901"/>
    <w:rsid w:val="008A2AEC"/>
    <w:rsid w:val="008A2BDD"/>
    <w:rsid w:val="008A2CFC"/>
    <w:rsid w:val="008A33C6"/>
    <w:rsid w:val="008A35EE"/>
    <w:rsid w:val="008A3D45"/>
    <w:rsid w:val="008A439A"/>
    <w:rsid w:val="008A51B7"/>
    <w:rsid w:val="008A535D"/>
    <w:rsid w:val="008A57B5"/>
    <w:rsid w:val="008A58DE"/>
    <w:rsid w:val="008B024F"/>
    <w:rsid w:val="008B173C"/>
    <w:rsid w:val="008B28FF"/>
    <w:rsid w:val="008B2991"/>
    <w:rsid w:val="008B29AA"/>
    <w:rsid w:val="008B33BC"/>
    <w:rsid w:val="008B3CAE"/>
    <w:rsid w:val="008B496B"/>
    <w:rsid w:val="008B4B27"/>
    <w:rsid w:val="008B4C8D"/>
    <w:rsid w:val="008B4CBD"/>
    <w:rsid w:val="008B50AC"/>
    <w:rsid w:val="008B55D4"/>
    <w:rsid w:val="008B581D"/>
    <w:rsid w:val="008B5C65"/>
    <w:rsid w:val="008B61C2"/>
    <w:rsid w:val="008B72DE"/>
    <w:rsid w:val="008C187A"/>
    <w:rsid w:val="008C1C0A"/>
    <w:rsid w:val="008C2D62"/>
    <w:rsid w:val="008C2D72"/>
    <w:rsid w:val="008C2DCB"/>
    <w:rsid w:val="008C3CD7"/>
    <w:rsid w:val="008C4386"/>
    <w:rsid w:val="008C493A"/>
    <w:rsid w:val="008C6463"/>
    <w:rsid w:val="008C799A"/>
    <w:rsid w:val="008C7DE5"/>
    <w:rsid w:val="008D0353"/>
    <w:rsid w:val="008D0F25"/>
    <w:rsid w:val="008D26F2"/>
    <w:rsid w:val="008D3C56"/>
    <w:rsid w:val="008D4233"/>
    <w:rsid w:val="008D42E1"/>
    <w:rsid w:val="008D4386"/>
    <w:rsid w:val="008D4AA5"/>
    <w:rsid w:val="008D6434"/>
    <w:rsid w:val="008D6E9D"/>
    <w:rsid w:val="008D711B"/>
    <w:rsid w:val="008D7D77"/>
    <w:rsid w:val="008E1067"/>
    <w:rsid w:val="008E122C"/>
    <w:rsid w:val="008E1782"/>
    <w:rsid w:val="008E192C"/>
    <w:rsid w:val="008E1EE7"/>
    <w:rsid w:val="008E55BC"/>
    <w:rsid w:val="008E582A"/>
    <w:rsid w:val="008E59BA"/>
    <w:rsid w:val="008E6B2A"/>
    <w:rsid w:val="008E7F25"/>
    <w:rsid w:val="008F0FD4"/>
    <w:rsid w:val="008F16FD"/>
    <w:rsid w:val="008F18F4"/>
    <w:rsid w:val="008F1997"/>
    <w:rsid w:val="008F20AD"/>
    <w:rsid w:val="008F2DD9"/>
    <w:rsid w:val="008F31E9"/>
    <w:rsid w:val="008F38D9"/>
    <w:rsid w:val="008F3A7C"/>
    <w:rsid w:val="008F3F33"/>
    <w:rsid w:val="008F3F37"/>
    <w:rsid w:val="008F58D6"/>
    <w:rsid w:val="008F5B22"/>
    <w:rsid w:val="008F6A50"/>
    <w:rsid w:val="008F6E81"/>
    <w:rsid w:val="008F7687"/>
    <w:rsid w:val="009009B5"/>
    <w:rsid w:val="00901343"/>
    <w:rsid w:val="009015F2"/>
    <w:rsid w:val="0090185F"/>
    <w:rsid w:val="00901AF5"/>
    <w:rsid w:val="0090265A"/>
    <w:rsid w:val="00902EDE"/>
    <w:rsid w:val="009048BC"/>
    <w:rsid w:val="00905EC1"/>
    <w:rsid w:val="00906825"/>
    <w:rsid w:val="00906C40"/>
    <w:rsid w:val="009101B5"/>
    <w:rsid w:val="00910400"/>
    <w:rsid w:val="009112B5"/>
    <w:rsid w:val="009120E9"/>
    <w:rsid w:val="00912693"/>
    <w:rsid w:val="009127FD"/>
    <w:rsid w:val="009128AB"/>
    <w:rsid w:val="009132EA"/>
    <w:rsid w:val="00913513"/>
    <w:rsid w:val="00913B54"/>
    <w:rsid w:val="009148CB"/>
    <w:rsid w:val="00914AD0"/>
    <w:rsid w:val="00914EA1"/>
    <w:rsid w:val="00915140"/>
    <w:rsid w:val="009167DF"/>
    <w:rsid w:val="00917330"/>
    <w:rsid w:val="00917352"/>
    <w:rsid w:val="009179A0"/>
    <w:rsid w:val="00917C37"/>
    <w:rsid w:val="00917FC7"/>
    <w:rsid w:val="009207D3"/>
    <w:rsid w:val="009221B9"/>
    <w:rsid w:val="00923579"/>
    <w:rsid w:val="00925E30"/>
    <w:rsid w:val="00926C40"/>
    <w:rsid w:val="00926DA6"/>
    <w:rsid w:val="00926EBA"/>
    <w:rsid w:val="00927B3E"/>
    <w:rsid w:val="00927B71"/>
    <w:rsid w:val="00932D66"/>
    <w:rsid w:val="00933247"/>
    <w:rsid w:val="00933DC8"/>
    <w:rsid w:val="00933F99"/>
    <w:rsid w:val="009348E3"/>
    <w:rsid w:val="00936104"/>
    <w:rsid w:val="0093744C"/>
    <w:rsid w:val="00937962"/>
    <w:rsid w:val="00940735"/>
    <w:rsid w:val="00940794"/>
    <w:rsid w:val="009408C6"/>
    <w:rsid w:val="00940D91"/>
    <w:rsid w:val="00940EFF"/>
    <w:rsid w:val="00941DAD"/>
    <w:rsid w:val="00942814"/>
    <w:rsid w:val="0094331B"/>
    <w:rsid w:val="00943356"/>
    <w:rsid w:val="00943DB7"/>
    <w:rsid w:val="00944246"/>
    <w:rsid w:val="00944459"/>
    <w:rsid w:val="0094559D"/>
    <w:rsid w:val="00945900"/>
    <w:rsid w:val="00946471"/>
    <w:rsid w:val="00946E2A"/>
    <w:rsid w:val="00950E5C"/>
    <w:rsid w:val="00951B18"/>
    <w:rsid w:val="00952414"/>
    <w:rsid w:val="009526D0"/>
    <w:rsid w:val="0095333C"/>
    <w:rsid w:val="009535DF"/>
    <w:rsid w:val="00953CEF"/>
    <w:rsid w:val="00953D83"/>
    <w:rsid w:val="009541DD"/>
    <w:rsid w:val="00955888"/>
    <w:rsid w:val="00955AFD"/>
    <w:rsid w:val="00956584"/>
    <w:rsid w:val="00956C37"/>
    <w:rsid w:val="009574DB"/>
    <w:rsid w:val="0095769E"/>
    <w:rsid w:val="00957E42"/>
    <w:rsid w:val="00960CFA"/>
    <w:rsid w:val="00961A89"/>
    <w:rsid w:val="00961BBC"/>
    <w:rsid w:val="00961DAF"/>
    <w:rsid w:val="00962D23"/>
    <w:rsid w:val="00963414"/>
    <w:rsid w:val="0096456F"/>
    <w:rsid w:val="00964D38"/>
    <w:rsid w:val="00964FC7"/>
    <w:rsid w:val="009663C0"/>
    <w:rsid w:val="0096752A"/>
    <w:rsid w:val="00967606"/>
    <w:rsid w:val="009701D0"/>
    <w:rsid w:val="0097048C"/>
    <w:rsid w:val="00970770"/>
    <w:rsid w:val="00970C8E"/>
    <w:rsid w:val="00970FE1"/>
    <w:rsid w:val="00971BD3"/>
    <w:rsid w:val="00972793"/>
    <w:rsid w:val="00972FC3"/>
    <w:rsid w:val="0097329C"/>
    <w:rsid w:val="00973EB9"/>
    <w:rsid w:val="00974447"/>
    <w:rsid w:val="009746ED"/>
    <w:rsid w:val="00974962"/>
    <w:rsid w:val="00974A66"/>
    <w:rsid w:val="009750F3"/>
    <w:rsid w:val="009750F7"/>
    <w:rsid w:val="00977441"/>
    <w:rsid w:val="00977D30"/>
    <w:rsid w:val="00977ED0"/>
    <w:rsid w:val="00980E62"/>
    <w:rsid w:val="00980F68"/>
    <w:rsid w:val="00981620"/>
    <w:rsid w:val="00981B42"/>
    <w:rsid w:val="00981F0A"/>
    <w:rsid w:val="0098369D"/>
    <w:rsid w:val="00984D7C"/>
    <w:rsid w:val="00984EB6"/>
    <w:rsid w:val="009852A3"/>
    <w:rsid w:val="009853EC"/>
    <w:rsid w:val="00985415"/>
    <w:rsid w:val="00985AFE"/>
    <w:rsid w:val="00985CB7"/>
    <w:rsid w:val="00986D78"/>
    <w:rsid w:val="00990604"/>
    <w:rsid w:val="00990C01"/>
    <w:rsid w:val="00991068"/>
    <w:rsid w:val="0099167B"/>
    <w:rsid w:val="00991684"/>
    <w:rsid w:val="00991C58"/>
    <w:rsid w:val="00991E21"/>
    <w:rsid w:val="00991E37"/>
    <w:rsid w:val="00992614"/>
    <w:rsid w:val="00992EDD"/>
    <w:rsid w:val="009931C5"/>
    <w:rsid w:val="00993760"/>
    <w:rsid w:val="009939D4"/>
    <w:rsid w:val="009941B7"/>
    <w:rsid w:val="00995C41"/>
    <w:rsid w:val="009975AC"/>
    <w:rsid w:val="009979D1"/>
    <w:rsid w:val="009A14E5"/>
    <w:rsid w:val="009A290B"/>
    <w:rsid w:val="009A2E88"/>
    <w:rsid w:val="009A3262"/>
    <w:rsid w:val="009A430A"/>
    <w:rsid w:val="009A4515"/>
    <w:rsid w:val="009A4B0B"/>
    <w:rsid w:val="009A4B8B"/>
    <w:rsid w:val="009A4C2B"/>
    <w:rsid w:val="009A51B8"/>
    <w:rsid w:val="009A61DF"/>
    <w:rsid w:val="009A62E9"/>
    <w:rsid w:val="009A6EF0"/>
    <w:rsid w:val="009B020B"/>
    <w:rsid w:val="009B02A9"/>
    <w:rsid w:val="009B1751"/>
    <w:rsid w:val="009B1F64"/>
    <w:rsid w:val="009B2B93"/>
    <w:rsid w:val="009B3176"/>
    <w:rsid w:val="009B3750"/>
    <w:rsid w:val="009B3859"/>
    <w:rsid w:val="009B3E86"/>
    <w:rsid w:val="009B461E"/>
    <w:rsid w:val="009B594E"/>
    <w:rsid w:val="009B6975"/>
    <w:rsid w:val="009B6AEA"/>
    <w:rsid w:val="009B70EA"/>
    <w:rsid w:val="009B726E"/>
    <w:rsid w:val="009B7766"/>
    <w:rsid w:val="009C0B2F"/>
    <w:rsid w:val="009C1801"/>
    <w:rsid w:val="009C26E1"/>
    <w:rsid w:val="009C3763"/>
    <w:rsid w:val="009C396C"/>
    <w:rsid w:val="009C49D8"/>
    <w:rsid w:val="009C54C7"/>
    <w:rsid w:val="009C5DFE"/>
    <w:rsid w:val="009C66DA"/>
    <w:rsid w:val="009C7090"/>
    <w:rsid w:val="009C783F"/>
    <w:rsid w:val="009C796E"/>
    <w:rsid w:val="009D0C0A"/>
    <w:rsid w:val="009D0C2E"/>
    <w:rsid w:val="009D17CC"/>
    <w:rsid w:val="009D4952"/>
    <w:rsid w:val="009D5C3E"/>
    <w:rsid w:val="009D5E2E"/>
    <w:rsid w:val="009D7098"/>
    <w:rsid w:val="009D7818"/>
    <w:rsid w:val="009D78F8"/>
    <w:rsid w:val="009E0623"/>
    <w:rsid w:val="009E1141"/>
    <w:rsid w:val="009E1553"/>
    <w:rsid w:val="009E23E2"/>
    <w:rsid w:val="009E286C"/>
    <w:rsid w:val="009E36FB"/>
    <w:rsid w:val="009E3A3B"/>
    <w:rsid w:val="009E3BF3"/>
    <w:rsid w:val="009E3D03"/>
    <w:rsid w:val="009E458B"/>
    <w:rsid w:val="009E4B3A"/>
    <w:rsid w:val="009E57B8"/>
    <w:rsid w:val="009E5BE4"/>
    <w:rsid w:val="009E652A"/>
    <w:rsid w:val="009E6743"/>
    <w:rsid w:val="009E6A26"/>
    <w:rsid w:val="009E7DE7"/>
    <w:rsid w:val="009E7E68"/>
    <w:rsid w:val="009F07E2"/>
    <w:rsid w:val="009F12C9"/>
    <w:rsid w:val="009F1508"/>
    <w:rsid w:val="009F169E"/>
    <w:rsid w:val="009F1EE9"/>
    <w:rsid w:val="009F272E"/>
    <w:rsid w:val="009F3339"/>
    <w:rsid w:val="009F3CBA"/>
    <w:rsid w:val="009F4EA2"/>
    <w:rsid w:val="009F5688"/>
    <w:rsid w:val="009F67FC"/>
    <w:rsid w:val="009F731C"/>
    <w:rsid w:val="009F7456"/>
    <w:rsid w:val="00A00C48"/>
    <w:rsid w:val="00A00EF3"/>
    <w:rsid w:val="00A01135"/>
    <w:rsid w:val="00A0296E"/>
    <w:rsid w:val="00A032E4"/>
    <w:rsid w:val="00A03A96"/>
    <w:rsid w:val="00A0429A"/>
    <w:rsid w:val="00A0464D"/>
    <w:rsid w:val="00A04A0C"/>
    <w:rsid w:val="00A04A82"/>
    <w:rsid w:val="00A04B21"/>
    <w:rsid w:val="00A04F64"/>
    <w:rsid w:val="00A057F3"/>
    <w:rsid w:val="00A05FFB"/>
    <w:rsid w:val="00A06557"/>
    <w:rsid w:val="00A07022"/>
    <w:rsid w:val="00A07585"/>
    <w:rsid w:val="00A10808"/>
    <w:rsid w:val="00A10947"/>
    <w:rsid w:val="00A115C0"/>
    <w:rsid w:val="00A129D1"/>
    <w:rsid w:val="00A133DF"/>
    <w:rsid w:val="00A1346A"/>
    <w:rsid w:val="00A138C8"/>
    <w:rsid w:val="00A146E8"/>
    <w:rsid w:val="00A14A57"/>
    <w:rsid w:val="00A14A76"/>
    <w:rsid w:val="00A1509A"/>
    <w:rsid w:val="00A1552E"/>
    <w:rsid w:val="00A1566E"/>
    <w:rsid w:val="00A1636A"/>
    <w:rsid w:val="00A16618"/>
    <w:rsid w:val="00A17051"/>
    <w:rsid w:val="00A17143"/>
    <w:rsid w:val="00A17645"/>
    <w:rsid w:val="00A17AA7"/>
    <w:rsid w:val="00A20F1F"/>
    <w:rsid w:val="00A21635"/>
    <w:rsid w:val="00A23756"/>
    <w:rsid w:val="00A250BA"/>
    <w:rsid w:val="00A25474"/>
    <w:rsid w:val="00A263DB"/>
    <w:rsid w:val="00A273A6"/>
    <w:rsid w:val="00A2755F"/>
    <w:rsid w:val="00A306BC"/>
    <w:rsid w:val="00A30D2D"/>
    <w:rsid w:val="00A31259"/>
    <w:rsid w:val="00A31330"/>
    <w:rsid w:val="00A31646"/>
    <w:rsid w:val="00A33D34"/>
    <w:rsid w:val="00A34A77"/>
    <w:rsid w:val="00A3518C"/>
    <w:rsid w:val="00A353D9"/>
    <w:rsid w:val="00A35B50"/>
    <w:rsid w:val="00A363C3"/>
    <w:rsid w:val="00A364F9"/>
    <w:rsid w:val="00A36F2E"/>
    <w:rsid w:val="00A37A9C"/>
    <w:rsid w:val="00A37E15"/>
    <w:rsid w:val="00A4040E"/>
    <w:rsid w:val="00A40923"/>
    <w:rsid w:val="00A40CE5"/>
    <w:rsid w:val="00A41787"/>
    <w:rsid w:val="00A41BEE"/>
    <w:rsid w:val="00A4201D"/>
    <w:rsid w:val="00A45097"/>
    <w:rsid w:val="00A45147"/>
    <w:rsid w:val="00A46429"/>
    <w:rsid w:val="00A47F02"/>
    <w:rsid w:val="00A513E9"/>
    <w:rsid w:val="00A51F08"/>
    <w:rsid w:val="00A52A64"/>
    <w:rsid w:val="00A537AC"/>
    <w:rsid w:val="00A54BF3"/>
    <w:rsid w:val="00A54C55"/>
    <w:rsid w:val="00A550E2"/>
    <w:rsid w:val="00A554E1"/>
    <w:rsid w:val="00A55F4F"/>
    <w:rsid w:val="00A56286"/>
    <w:rsid w:val="00A601D9"/>
    <w:rsid w:val="00A603BD"/>
    <w:rsid w:val="00A6045F"/>
    <w:rsid w:val="00A61B66"/>
    <w:rsid w:val="00A6212F"/>
    <w:rsid w:val="00A621AE"/>
    <w:rsid w:val="00A62C13"/>
    <w:rsid w:val="00A63377"/>
    <w:rsid w:val="00A63744"/>
    <w:rsid w:val="00A63E8D"/>
    <w:rsid w:val="00A63FF3"/>
    <w:rsid w:val="00A653E7"/>
    <w:rsid w:val="00A67375"/>
    <w:rsid w:val="00A67617"/>
    <w:rsid w:val="00A67F76"/>
    <w:rsid w:val="00A704CE"/>
    <w:rsid w:val="00A7150C"/>
    <w:rsid w:val="00A722EB"/>
    <w:rsid w:val="00A7290C"/>
    <w:rsid w:val="00A73FC0"/>
    <w:rsid w:val="00A7456C"/>
    <w:rsid w:val="00A747CA"/>
    <w:rsid w:val="00A74E24"/>
    <w:rsid w:val="00A74F6E"/>
    <w:rsid w:val="00A76B2A"/>
    <w:rsid w:val="00A77279"/>
    <w:rsid w:val="00A77FB5"/>
    <w:rsid w:val="00A80202"/>
    <w:rsid w:val="00A80E25"/>
    <w:rsid w:val="00A81186"/>
    <w:rsid w:val="00A81566"/>
    <w:rsid w:val="00A821DC"/>
    <w:rsid w:val="00A82284"/>
    <w:rsid w:val="00A829D6"/>
    <w:rsid w:val="00A83251"/>
    <w:rsid w:val="00A832DA"/>
    <w:rsid w:val="00A83B09"/>
    <w:rsid w:val="00A84073"/>
    <w:rsid w:val="00A844DD"/>
    <w:rsid w:val="00A86507"/>
    <w:rsid w:val="00A93953"/>
    <w:rsid w:val="00A93D40"/>
    <w:rsid w:val="00A94652"/>
    <w:rsid w:val="00A9574F"/>
    <w:rsid w:val="00A95867"/>
    <w:rsid w:val="00A95EAC"/>
    <w:rsid w:val="00A967E5"/>
    <w:rsid w:val="00A96804"/>
    <w:rsid w:val="00A972BB"/>
    <w:rsid w:val="00A973D0"/>
    <w:rsid w:val="00A9748D"/>
    <w:rsid w:val="00A97BD1"/>
    <w:rsid w:val="00AA2166"/>
    <w:rsid w:val="00AA26E5"/>
    <w:rsid w:val="00AA2D9C"/>
    <w:rsid w:val="00AA38CF"/>
    <w:rsid w:val="00AA3C45"/>
    <w:rsid w:val="00AA4648"/>
    <w:rsid w:val="00AA47A5"/>
    <w:rsid w:val="00AA4A36"/>
    <w:rsid w:val="00AA6538"/>
    <w:rsid w:val="00AA701C"/>
    <w:rsid w:val="00AA7F85"/>
    <w:rsid w:val="00AB00F0"/>
    <w:rsid w:val="00AB0898"/>
    <w:rsid w:val="00AB0A31"/>
    <w:rsid w:val="00AB129D"/>
    <w:rsid w:val="00AB23EA"/>
    <w:rsid w:val="00AB2C12"/>
    <w:rsid w:val="00AB30B9"/>
    <w:rsid w:val="00AB3384"/>
    <w:rsid w:val="00AB4C60"/>
    <w:rsid w:val="00AB58CE"/>
    <w:rsid w:val="00AB5D9D"/>
    <w:rsid w:val="00AB7D26"/>
    <w:rsid w:val="00AB7D8C"/>
    <w:rsid w:val="00AC0160"/>
    <w:rsid w:val="00AC13F1"/>
    <w:rsid w:val="00AC1B21"/>
    <w:rsid w:val="00AC2BA9"/>
    <w:rsid w:val="00AC328D"/>
    <w:rsid w:val="00AC3F50"/>
    <w:rsid w:val="00AC4817"/>
    <w:rsid w:val="00AC4B8A"/>
    <w:rsid w:val="00AC5045"/>
    <w:rsid w:val="00AC5850"/>
    <w:rsid w:val="00AC58EE"/>
    <w:rsid w:val="00AC63AF"/>
    <w:rsid w:val="00AC6865"/>
    <w:rsid w:val="00AC7373"/>
    <w:rsid w:val="00AC7E60"/>
    <w:rsid w:val="00AD34B5"/>
    <w:rsid w:val="00AD4635"/>
    <w:rsid w:val="00AD47E7"/>
    <w:rsid w:val="00AD5810"/>
    <w:rsid w:val="00AD5D63"/>
    <w:rsid w:val="00AD5EF4"/>
    <w:rsid w:val="00AD618F"/>
    <w:rsid w:val="00AD6573"/>
    <w:rsid w:val="00AD764B"/>
    <w:rsid w:val="00AD7948"/>
    <w:rsid w:val="00AD7B4C"/>
    <w:rsid w:val="00AE081F"/>
    <w:rsid w:val="00AE0A14"/>
    <w:rsid w:val="00AE0B52"/>
    <w:rsid w:val="00AE0D37"/>
    <w:rsid w:val="00AE0E27"/>
    <w:rsid w:val="00AE1073"/>
    <w:rsid w:val="00AE10FD"/>
    <w:rsid w:val="00AE11F0"/>
    <w:rsid w:val="00AE1E68"/>
    <w:rsid w:val="00AE2398"/>
    <w:rsid w:val="00AE3835"/>
    <w:rsid w:val="00AE3B5B"/>
    <w:rsid w:val="00AE3E89"/>
    <w:rsid w:val="00AE4BBE"/>
    <w:rsid w:val="00AE5DD9"/>
    <w:rsid w:val="00AE655D"/>
    <w:rsid w:val="00AE75EB"/>
    <w:rsid w:val="00AE78E0"/>
    <w:rsid w:val="00AF1239"/>
    <w:rsid w:val="00AF1865"/>
    <w:rsid w:val="00AF189F"/>
    <w:rsid w:val="00AF1A74"/>
    <w:rsid w:val="00AF219B"/>
    <w:rsid w:val="00AF2A8F"/>
    <w:rsid w:val="00AF3604"/>
    <w:rsid w:val="00AF415D"/>
    <w:rsid w:val="00AF463C"/>
    <w:rsid w:val="00AF48E3"/>
    <w:rsid w:val="00AF4D13"/>
    <w:rsid w:val="00AF4E67"/>
    <w:rsid w:val="00AF5137"/>
    <w:rsid w:val="00AF54F9"/>
    <w:rsid w:val="00AF559A"/>
    <w:rsid w:val="00AF5787"/>
    <w:rsid w:val="00AF5885"/>
    <w:rsid w:val="00AF64BB"/>
    <w:rsid w:val="00AF7238"/>
    <w:rsid w:val="00AF76E2"/>
    <w:rsid w:val="00AF7B02"/>
    <w:rsid w:val="00B00714"/>
    <w:rsid w:val="00B00DB3"/>
    <w:rsid w:val="00B011DF"/>
    <w:rsid w:val="00B02AB1"/>
    <w:rsid w:val="00B02EC9"/>
    <w:rsid w:val="00B03E29"/>
    <w:rsid w:val="00B04CE5"/>
    <w:rsid w:val="00B0520D"/>
    <w:rsid w:val="00B053D0"/>
    <w:rsid w:val="00B06B91"/>
    <w:rsid w:val="00B06F60"/>
    <w:rsid w:val="00B104F6"/>
    <w:rsid w:val="00B11341"/>
    <w:rsid w:val="00B11D9F"/>
    <w:rsid w:val="00B122FB"/>
    <w:rsid w:val="00B12531"/>
    <w:rsid w:val="00B13275"/>
    <w:rsid w:val="00B13CF1"/>
    <w:rsid w:val="00B13F75"/>
    <w:rsid w:val="00B144D2"/>
    <w:rsid w:val="00B14E3B"/>
    <w:rsid w:val="00B153AD"/>
    <w:rsid w:val="00B17B04"/>
    <w:rsid w:val="00B204D6"/>
    <w:rsid w:val="00B207FA"/>
    <w:rsid w:val="00B20E09"/>
    <w:rsid w:val="00B212AB"/>
    <w:rsid w:val="00B226FB"/>
    <w:rsid w:val="00B22839"/>
    <w:rsid w:val="00B23110"/>
    <w:rsid w:val="00B238AD"/>
    <w:rsid w:val="00B24564"/>
    <w:rsid w:val="00B24FF1"/>
    <w:rsid w:val="00B257B5"/>
    <w:rsid w:val="00B26891"/>
    <w:rsid w:val="00B26F68"/>
    <w:rsid w:val="00B27738"/>
    <w:rsid w:val="00B27C57"/>
    <w:rsid w:val="00B30926"/>
    <w:rsid w:val="00B32840"/>
    <w:rsid w:val="00B32A5F"/>
    <w:rsid w:val="00B35BFD"/>
    <w:rsid w:val="00B360F7"/>
    <w:rsid w:val="00B374DE"/>
    <w:rsid w:val="00B37911"/>
    <w:rsid w:val="00B37E76"/>
    <w:rsid w:val="00B41231"/>
    <w:rsid w:val="00B41506"/>
    <w:rsid w:val="00B42A36"/>
    <w:rsid w:val="00B43BCC"/>
    <w:rsid w:val="00B43FCA"/>
    <w:rsid w:val="00B451BD"/>
    <w:rsid w:val="00B45249"/>
    <w:rsid w:val="00B454E8"/>
    <w:rsid w:val="00B4580A"/>
    <w:rsid w:val="00B45A94"/>
    <w:rsid w:val="00B45FA4"/>
    <w:rsid w:val="00B47C20"/>
    <w:rsid w:val="00B502BF"/>
    <w:rsid w:val="00B50F66"/>
    <w:rsid w:val="00B512B1"/>
    <w:rsid w:val="00B54589"/>
    <w:rsid w:val="00B548DB"/>
    <w:rsid w:val="00B55182"/>
    <w:rsid w:val="00B55B5D"/>
    <w:rsid w:val="00B560D5"/>
    <w:rsid w:val="00B56761"/>
    <w:rsid w:val="00B572B4"/>
    <w:rsid w:val="00B57622"/>
    <w:rsid w:val="00B602CA"/>
    <w:rsid w:val="00B60EB6"/>
    <w:rsid w:val="00B618D2"/>
    <w:rsid w:val="00B6193F"/>
    <w:rsid w:val="00B62046"/>
    <w:rsid w:val="00B62D22"/>
    <w:rsid w:val="00B6307D"/>
    <w:rsid w:val="00B644D6"/>
    <w:rsid w:val="00B66D9D"/>
    <w:rsid w:val="00B671DA"/>
    <w:rsid w:val="00B70E26"/>
    <w:rsid w:val="00B712EE"/>
    <w:rsid w:val="00B71A92"/>
    <w:rsid w:val="00B71B4F"/>
    <w:rsid w:val="00B72071"/>
    <w:rsid w:val="00B72491"/>
    <w:rsid w:val="00B741F8"/>
    <w:rsid w:val="00B74227"/>
    <w:rsid w:val="00B7450E"/>
    <w:rsid w:val="00B7560C"/>
    <w:rsid w:val="00B75C28"/>
    <w:rsid w:val="00B75ED5"/>
    <w:rsid w:val="00B760DA"/>
    <w:rsid w:val="00B76110"/>
    <w:rsid w:val="00B7698D"/>
    <w:rsid w:val="00B769DC"/>
    <w:rsid w:val="00B76B5A"/>
    <w:rsid w:val="00B77034"/>
    <w:rsid w:val="00B770C9"/>
    <w:rsid w:val="00B77739"/>
    <w:rsid w:val="00B777DB"/>
    <w:rsid w:val="00B80110"/>
    <w:rsid w:val="00B80208"/>
    <w:rsid w:val="00B80A6F"/>
    <w:rsid w:val="00B80FD6"/>
    <w:rsid w:val="00B827AC"/>
    <w:rsid w:val="00B82E86"/>
    <w:rsid w:val="00B83C90"/>
    <w:rsid w:val="00B84CBD"/>
    <w:rsid w:val="00B8520D"/>
    <w:rsid w:val="00B86158"/>
    <w:rsid w:val="00B86629"/>
    <w:rsid w:val="00B867B8"/>
    <w:rsid w:val="00B87615"/>
    <w:rsid w:val="00B87D61"/>
    <w:rsid w:val="00B9021B"/>
    <w:rsid w:val="00B90B23"/>
    <w:rsid w:val="00B91B49"/>
    <w:rsid w:val="00B92FF2"/>
    <w:rsid w:val="00B9305B"/>
    <w:rsid w:val="00B93190"/>
    <w:rsid w:val="00B93656"/>
    <w:rsid w:val="00B9373D"/>
    <w:rsid w:val="00B93E38"/>
    <w:rsid w:val="00B95502"/>
    <w:rsid w:val="00B9595A"/>
    <w:rsid w:val="00B95B07"/>
    <w:rsid w:val="00B95E13"/>
    <w:rsid w:val="00B95EF2"/>
    <w:rsid w:val="00B9616A"/>
    <w:rsid w:val="00B9670F"/>
    <w:rsid w:val="00B97C4C"/>
    <w:rsid w:val="00B97F24"/>
    <w:rsid w:val="00BA04A4"/>
    <w:rsid w:val="00BA0587"/>
    <w:rsid w:val="00BA1546"/>
    <w:rsid w:val="00BA1823"/>
    <w:rsid w:val="00BA1EEF"/>
    <w:rsid w:val="00BA239A"/>
    <w:rsid w:val="00BA266A"/>
    <w:rsid w:val="00BA276E"/>
    <w:rsid w:val="00BA2BD0"/>
    <w:rsid w:val="00BA2F77"/>
    <w:rsid w:val="00BA371B"/>
    <w:rsid w:val="00BA389E"/>
    <w:rsid w:val="00BA3ED5"/>
    <w:rsid w:val="00BA455C"/>
    <w:rsid w:val="00BA4AB9"/>
    <w:rsid w:val="00BA4C8D"/>
    <w:rsid w:val="00BA5C16"/>
    <w:rsid w:val="00BA5E4E"/>
    <w:rsid w:val="00BA5FCE"/>
    <w:rsid w:val="00BA778A"/>
    <w:rsid w:val="00BB0B9C"/>
    <w:rsid w:val="00BB14B7"/>
    <w:rsid w:val="00BB18F3"/>
    <w:rsid w:val="00BB1B1B"/>
    <w:rsid w:val="00BB2773"/>
    <w:rsid w:val="00BB2847"/>
    <w:rsid w:val="00BB2E9F"/>
    <w:rsid w:val="00BB3293"/>
    <w:rsid w:val="00BB3525"/>
    <w:rsid w:val="00BB35CB"/>
    <w:rsid w:val="00BB36CD"/>
    <w:rsid w:val="00BB3748"/>
    <w:rsid w:val="00BB3E0A"/>
    <w:rsid w:val="00BB454A"/>
    <w:rsid w:val="00BB5361"/>
    <w:rsid w:val="00BB5F8F"/>
    <w:rsid w:val="00BB674B"/>
    <w:rsid w:val="00BB6D57"/>
    <w:rsid w:val="00BB7696"/>
    <w:rsid w:val="00BC01A2"/>
    <w:rsid w:val="00BC0249"/>
    <w:rsid w:val="00BC0CA6"/>
    <w:rsid w:val="00BC1E5D"/>
    <w:rsid w:val="00BC2101"/>
    <w:rsid w:val="00BC22D9"/>
    <w:rsid w:val="00BC23E8"/>
    <w:rsid w:val="00BC285C"/>
    <w:rsid w:val="00BC2B46"/>
    <w:rsid w:val="00BC320D"/>
    <w:rsid w:val="00BC3600"/>
    <w:rsid w:val="00BC3FEB"/>
    <w:rsid w:val="00BC48BB"/>
    <w:rsid w:val="00BC619F"/>
    <w:rsid w:val="00BC6A38"/>
    <w:rsid w:val="00BC78AC"/>
    <w:rsid w:val="00BC7DD5"/>
    <w:rsid w:val="00BD064A"/>
    <w:rsid w:val="00BD12F3"/>
    <w:rsid w:val="00BD1AB8"/>
    <w:rsid w:val="00BD2849"/>
    <w:rsid w:val="00BD2D3D"/>
    <w:rsid w:val="00BD316E"/>
    <w:rsid w:val="00BD34BE"/>
    <w:rsid w:val="00BD46E9"/>
    <w:rsid w:val="00BD48B5"/>
    <w:rsid w:val="00BD7D1E"/>
    <w:rsid w:val="00BE028C"/>
    <w:rsid w:val="00BE061F"/>
    <w:rsid w:val="00BE084B"/>
    <w:rsid w:val="00BE0B39"/>
    <w:rsid w:val="00BE1E0B"/>
    <w:rsid w:val="00BE1F38"/>
    <w:rsid w:val="00BE31B9"/>
    <w:rsid w:val="00BE3447"/>
    <w:rsid w:val="00BE3D28"/>
    <w:rsid w:val="00BE45FF"/>
    <w:rsid w:val="00BE547A"/>
    <w:rsid w:val="00BE6224"/>
    <w:rsid w:val="00BE6376"/>
    <w:rsid w:val="00BE7B3F"/>
    <w:rsid w:val="00BE7B80"/>
    <w:rsid w:val="00BF054D"/>
    <w:rsid w:val="00BF1268"/>
    <w:rsid w:val="00BF12C1"/>
    <w:rsid w:val="00BF17EF"/>
    <w:rsid w:val="00BF1D8F"/>
    <w:rsid w:val="00BF213D"/>
    <w:rsid w:val="00BF2CA8"/>
    <w:rsid w:val="00BF3AB6"/>
    <w:rsid w:val="00BF3F13"/>
    <w:rsid w:val="00BF4B88"/>
    <w:rsid w:val="00BF5E40"/>
    <w:rsid w:val="00BF7277"/>
    <w:rsid w:val="00BF735D"/>
    <w:rsid w:val="00C0007C"/>
    <w:rsid w:val="00C0021F"/>
    <w:rsid w:val="00C00610"/>
    <w:rsid w:val="00C007AE"/>
    <w:rsid w:val="00C010B3"/>
    <w:rsid w:val="00C014B6"/>
    <w:rsid w:val="00C019DE"/>
    <w:rsid w:val="00C0219E"/>
    <w:rsid w:val="00C022F7"/>
    <w:rsid w:val="00C02AC9"/>
    <w:rsid w:val="00C03888"/>
    <w:rsid w:val="00C03BA3"/>
    <w:rsid w:val="00C05110"/>
    <w:rsid w:val="00C058AE"/>
    <w:rsid w:val="00C066F5"/>
    <w:rsid w:val="00C06854"/>
    <w:rsid w:val="00C06F6D"/>
    <w:rsid w:val="00C10CFC"/>
    <w:rsid w:val="00C11C73"/>
    <w:rsid w:val="00C132AD"/>
    <w:rsid w:val="00C14A72"/>
    <w:rsid w:val="00C1544B"/>
    <w:rsid w:val="00C1577F"/>
    <w:rsid w:val="00C15E32"/>
    <w:rsid w:val="00C170CA"/>
    <w:rsid w:val="00C17EE9"/>
    <w:rsid w:val="00C20326"/>
    <w:rsid w:val="00C207D0"/>
    <w:rsid w:val="00C20CC0"/>
    <w:rsid w:val="00C216CF"/>
    <w:rsid w:val="00C21A17"/>
    <w:rsid w:val="00C22403"/>
    <w:rsid w:val="00C2240D"/>
    <w:rsid w:val="00C25E40"/>
    <w:rsid w:val="00C26231"/>
    <w:rsid w:val="00C265EB"/>
    <w:rsid w:val="00C266B8"/>
    <w:rsid w:val="00C277AA"/>
    <w:rsid w:val="00C27976"/>
    <w:rsid w:val="00C2799A"/>
    <w:rsid w:val="00C27C30"/>
    <w:rsid w:val="00C27FEF"/>
    <w:rsid w:val="00C3087A"/>
    <w:rsid w:val="00C30AC7"/>
    <w:rsid w:val="00C31331"/>
    <w:rsid w:val="00C318F1"/>
    <w:rsid w:val="00C32FDB"/>
    <w:rsid w:val="00C33C8A"/>
    <w:rsid w:val="00C33EE5"/>
    <w:rsid w:val="00C34F9D"/>
    <w:rsid w:val="00C35E52"/>
    <w:rsid w:val="00C363FB"/>
    <w:rsid w:val="00C40C8A"/>
    <w:rsid w:val="00C41A9B"/>
    <w:rsid w:val="00C41C1E"/>
    <w:rsid w:val="00C429CA"/>
    <w:rsid w:val="00C42A4A"/>
    <w:rsid w:val="00C439CF"/>
    <w:rsid w:val="00C44349"/>
    <w:rsid w:val="00C451EF"/>
    <w:rsid w:val="00C452C5"/>
    <w:rsid w:val="00C459A2"/>
    <w:rsid w:val="00C4767C"/>
    <w:rsid w:val="00C47B70"/>
    <w:rsid w:val="00C47BB2"/>
    <w:rsid w:val="00C502C8"/>
    <w:rsid w:val="00C5237E"/>
    <w:rsid w:val="00C528FC"/>
    <w:rsid w:val="00C52E0C"/>
    <w:rsid w:val="00C53DC6"/>
    <w:rsid w:val="00C53F78"/>
    <w:rsid w:val="00C54FF8"/>
    <w:rsid w:val="00C555AB"/>
    <w:rsid w:val="00C55FBE"/>
    <w:rsid w:val="00C56540"/>
    <w:rsid w:val="00C57256"/>
    <w:rsid w:val="00C57E6F"/>
    <w:rsid w:val="00C6075F"/>
    <w:rsid w:val="00C60C12"/>
    <w:rsid w:val="00C60F52"/>
    <w:rsid w:val="00C623B9"/>
    <w:rsid w:val="00C63420"/>
    <w:rsid w:val="00C63F22"/>
    <w:rsid w:val="00C64E23"/>
    <w:rsid w:val="00C65204"/>
    <w:rsid w:val="00C65BFB"/>
    <w:rsid w:val="00C70649"/>
    <w:rsid w:val="00C70891"/>
    <w:rsid w:val="00C72B0F"/>
    <w:rsid w:val="00C72F93"/>
    <w:rsid w:val="00C73CB7"/>
    <w:rsid w:val="00C759B8"/>
    <w:rsid w:val="00C75F25"/>
    <w:rsid w:val="00C77372"/>
    <w:rsid w:val="00C7758E"/>
    <w:rsid w:val="00C8083F"/>
    <w:rsid w:val="00C80B39"/>
    <w:rsid w:val="00C80B76"/>
    <w:rsid w:val="00C80DE4"/>
    <w:rsid w:val="00C81355"/>
    <w:rsid w:val="00C815B9"/>
    <w:rsid w:val="00C81EC1"/>
    <w:rsid w:val="00C82067"/>
    <w:rsid w:val="00C82351"/>
    <w:rsid w:val="00C824A0"/>
    <w:rsid w:val="00C82AB7"/>
    <w:rsid w:val="00C832D3"/>
    <w:rsid w:val="00C84966"/>
    <w:rsid w:val="00C84D46"/>
    <w:rsid w:val="00C84D72"/>
    <w:rsid w:val="00C85028"/>
    <w:rsid w:val="00C86685"/>
    <w:rsid w:val="00C86BA4"/>
    <w:rsid w:val="00C90A1C"/>
    <w:rsid w:val="00C90EA2"/>
    <w:rsid w:val="00C91213"/>
    <w:rsid w:val="00C916C0"/>
    <w:rsid w:val="00C91A67"/>
    <w:rsid w:val="00C92AFF"/>
    <w:rsid w:val="00C946D7"/>
    <w:rsid w:val="00C954A1"/>
    <w:rsid w:val="00C95EDB"/>
    <w:rsid w:val="00C97BD0"/>
    <w:rsid w:val="00CA104E"/>
    <w:rsid w:val="00CA2041"/>
    <w:rsid w:val="00CA28F1"/>
    <w:rsid w:val="00CA4D4D"/>
    <w:rsid w:val="00CA5CB8"/>
    <w:rsid w:val="00CA6196"/>
    <w:rsid w:val="00CB056A"/>
    <w:rsid w:val="00CB1055"/>
    <w:rsid w:val="00CB1A89"/>
    <w:rsid w:val="00CB2FCF"/>
    <w:rsid w:val="00CB32FB"/>
    <w:rsid w:val="00CB34CE"/>
    <w:rsid w:val="00CB3AEC"/>
    <w:rsid w:val="00CB3CDE"/>
    <w:rsid w:val="00CB453F"/>
    <w:rsid w:val="00CB45F8"/>
    <w:rsid w:val="00CB4983"/>
    <w:rsid w:val="00CB4D82"/>
    <w:rsid w:val="00CB4F7F"/>
    <w:rsid w:val="00CB6063"/>
    <w:rsid w:val="00CB6D71"/>
    <w:rsid w:val="00CB7B70"/>
    <w:rsid w:val="00CC02EF"/>
    <w:rsid w:val="00CC12AF"/>
    <w:rsid w:val="00CC15AE"/>
    <w:rsid w:val="00CC1B86"/>
    <w:rsid w:val="00CC1C16"/>
    <w:rsid w:val="00CC1C41"/>
    <w:rsid w:val="00CC2940"/>
    <w:rsid w:val="00CC3614"/>
    <w:rsid w:val="00CC38F9"/>
    <w:rsid w:val="00CC3A87"/>
    <w:rsid w:val="00CC42BF"/>
    <w:rsid w:val="00CC47F2"/>
    <w:rsid w:val="00CC4A94"/>
    <w:rsid w:val="00CC4B77"/>
    <w:rsid w:val="00CC558A"/>
    <w:rsid w:val="00CC5B5D"/>
    <w:rsid w:val="00CC5CD4"/>
    <w:rsid w:val="00CC6083"/>
    <w:rsid w:val="00CC616F"/>
    <w:rsid w:val="00CC65DF"/>
    <w:rsid w:val="00CC7338"/>
    <w:rsid w:val="00CC737C"/>
    <w:rsid w:val="00CC7F9C"/>
    <w:rsid w:val="00CC7FE0"/>
    <w:rsid w:val="00CD0B86"/>
    <w:rsid w:val="00CD0BF6"/>
    <w:rsid w:val="00CD1EF0"/>
    <w:rsid w:val="00CD2699"/>
    <w:rsid w:val="00CD2A97"/>
    <w:rsid w:val="00CD2D88"/>
    <w:rsid w:val="00CD4617"/>
    <w:rsid w:val="00CD500D"/>
    <w:rsid w:val="00CD50D4"/>
    <w:rsid w:val="00CD5683"/>
    <w:rsid w:val="00CD69BE"/>
    <w:rsid w:val="00CD6B00"/>
    <w:rsid w:val="00CD6E64"/>
    <w:rsid w:val="00CD7C69"/>
    <w:rsid w:val="00CE06D3"/>
    <w:rsid w:val="00CE0BC4"/>
    <w:rsid w:val="00CE1CE4"/>
    <w:rsid w:val="00CE2A5B"/>
    <w:rsid w:val="00CE3363"/>
    <w:rsid w:val="00CE353F"/>
    <w:rsid w:val="00CE3551"/>
    <w:rsid w:val="00CE40ED"/>
    <w:rsid w:val="00CE64E6"/>
    <w:rsid w:val="00CE6843"/>
    <w:rsid w:val="00CE6B48"/>
    <w:rsid w:val="00CE6D0B"/>
    <w:rsid w:val="00CE6FAD"/>
    <w:rsid w:val="00CE749E"/>
    <w:rsid w:val="00CE79F6"/>
    <w:rsid w:val="00CF1443"/>
    <w:rsid w:val="00CF16EE"/>
    <w:rsid w:val="00CF1EE8"/>
    <w:rsid w:val="00CF2511"/>
    <w:rsid w:val="00CF28A0"/>
    <w:rsid w:val="00CF2F88"/>
    <w:rsid w:val="00CF34D0"/>
    <w:rsid w:val="00CF5463"/>
    <w:rsid w:val="00CF5EEA"/>
    <w:rsid w:val="00CF6219"/>
    <w:rsid w:val="00CF6CFC"/>
    <w:rsid w:val="00CF7269"/>
    <w:rsid w:val="00CF76B9"/>
    <w:rsid w:val="00D01A2A"/>
    <w:rsid w:val="00D01ECD"/>
    <w:rsid w:val="00D02098"/>
    <w:rsid w:val="00D0230A"/>
    <w:rsid w:val="00D02E67"/>
    <w:rsid w:val="00D03CE0"/>
    <w:rsid w:val="00D04F7F"/>
    <w:rsid w:val="00D05AD2"/>
    <w:rsid w:val="00D06BD4"/>
    <w:rsid w:val="00D0704D"/>
    <w:rsid w:val="00D1126E"/>
    <w:rsid w:val="00D11677"/>
    <w:rsid w:val="00D11B04"/>
    <w:rsid w:val="00D130C2"/>
    <w:rsid w:val="00D13BBB"/>
    <w:rsid w:val="00D14E20"/>
    <w:rsid w:val="00D1679A"/>
    <w:rsid w:val="00D16BF4"/>
    <w:rsid w:val="00D202BD"/>
    <w:rsid w:val="00D205A9"/>
    <w:rsid w:val="00D20917"/>
    <w:rsid w:val="00D21FC2"/>
    <w:rsid w:val="00D22200"/>
    <w:rsid w:val="00D2242F"/>
    <w:rsid w:val="00D236D2"/>
    <w:rsid w:val="00D238DB"/>
    <w:rsid w:val="00D23A2E"/>
    <w:rsid w:val="00D23E3C"/>
    <w:rsid w:val="00D23F79"/>
    <w:rsid w:val="00D2468A"/>
    <w:rsid w:val="00D24AD8"/>
    <w:rsid w:val="00D25C20"/>
    <w:rsid w:val="00D261CC"/>
    <w:rsid w:val="00D26D10"/>
    <w:rsid w:val="00D2778B"/>
    <w:rsid w:val="00D27CCC"/>
    <w:rsid w:val="00D308E8"/>
    <w:rsid w:val="00D3106A"/>
    <w:rsid w:val="00D33201"/>
    <w:rsid w:val="00D34071"/>
    <w:rsid w:val="00D34833"/>
    <w:rsid w:val="00D35A2B"/>
    <w:rsid w:val="00D35B34"/>
    <w:rsid w:val="00D365F8"/>
    <w:rsid w:val="00D36BCA"/>
    <w:rsid w:val="00D36E8F"/>
    <w:rsid w:val="00D36E91"/>
    <w:rsid w:val="00D373FF"/>
    <w:rsid w:val="00D37423"/>
    <w:rsid w:val="00D37680"/>
    <w:rsid w:val="00D376E1"/>
    <w:rsid w:val="00D37A3D"/>
    <w:rsid w:val="00D37CB7"/>
    <w:rsid w:val="00D37F29"/>
    <w:rsid w:val="00D37F6F"/>
    <w:rsid w:val="00D405AB"/>
    <w:rsid w:val="00D415B0"/>
    <w:rsid w:val="00D42ED2"/>
    <w:rsid w:val="00D4325C"/>
    <w:rsid w:val="00D434A6"/>
    <w:rsid w:val="00D43B7F"/>
    <w:rsid w:val="00D44F76"/>
    <w:rsid w:val="00D45279"/>
    <w:rsid w:val="00D45920"/>
    <w:rsid w:val="00D47531"/>
    <w:rsid w:val="00D5002B"/>
    <w:rsid w:val="00D500CA"/>
    <w:rsid w:val="00D502F0"/>
    <w:rsid w:val="00D5090B"/>
    <w:rsid w:val="00D50F14"/>
    <w:rsid w:val="00D511AD"/>
    <w:rsid w:val="00D51B9D"/>
    <w:rsid w:val="00D55C63"/>
    <w:rsid w:val="00D56134"/>
    <w:rsid w:val="00D563F4"/>
    <w:rsid w:val="00D56627"/>
    <w:rsid w:val="00D57268"/>
    <w:rsid w:val="00D572A2"/>
    <w:rsid w:val="00D57348"/>
    <w:rsid w:val="00D574F5"/>
    <w:rsid w:val="00D5788E"/>
    <w:rsid w:val="00D60186"/>
    <w:rsid w:val="00D60962"/>
    <w:rsid w:val="00D60C2D"/>
    <w:rsid w:val="00D61435"/>
    <w:rsid w:val="00D618BD"/>
    <w:rsid w:val="00D61D90"/>
    <w:rsid w:val="00D62023"/>
    <w:rsid w:val="00D62148"/>
    <w:rsid w:val="00D6233B"/>
    <w:rsid w:val="00D62480"/>
    <w:rsid w:val="00D626FA"/>
    <w:rsid w:val="00D62761"/>
    <w:rsid w:val="00D650B3"/>
    <w:rsid w:val="00D655AF"/>
    <w:rsid w:val="00D66654"/>
    <w:rsid w:val="00D66F06"/>
    <w:rsid w:val="00D710FA"/>
    <w:rsid w:val="00D71C24"/>
    <w:rsid w:val="00D72704"/>
    <w:rsid w:val="00D72C2A"/>
    <w:rsid w:val="00D72F3A"/>
    <w:rsid w:val="00D73439"/>
    <w:rsid w:val="00D7374F"/>
    <w:rsid w:val="00D7467B"/>
    <w:rsid w:val="00D757BB"/>
    <w:rsid w:val="00D75B42"/>
    <w:rsid w:val="00D75EF7"/>
    <w:rsid w:val="00D75F81"/>
    <w:rsid w:val="00D75FC0"/>
    <w:rsid w:val="00D76073"/>
    <w:rsid w:val="00D80299"/>
    <w:rsid w:val="00D808D8"/>
    <w:rsid w:val="00D80A99"/>
    <w:rsid w:val="00D80B5E"/>
    <w:rsid w:val="00D8138E"/>
    <w:rsid w:val="00D81B06"/>
    <w:rsid w:val="00D82815"/>
    <w:rsid w:val="00D82EC5"/>
    <w:rsid w:val="00D82F20"/>
    <w:rsid w:val="00D831B7"/>
    <w:rsid w:val="00D84D3D"/>
    <w:rsid w:val="00D85310"/>
    <w:rsid w:val="00D85B74"/>
    <w:rsid w:val="00D85F3F"/>
    <w:rsid w:val="00D86082"/>
    <w:rsid w:val="00D8620D"/>
    <w:rsid w:val="00D90F59"/>
    <w:rsid w:val="00D91097"/>
    <w:rsid w:val="00D91297"/>
    <w:rsid w:val="00D9178E"/>
    <w:rsid w:val="00D917E3"/>
    <w:rsid w:val="00D918AD"/>
    <w:rsid w:val="00D91921"/>
    <w:rsid w:val="00D93048"/>
    <w:rsid w:val="00D93F82"/>
    <w:rsid w:val="00D94585"/>
    <w:rsid w:val="00D94D1F"/>
    <w:rsid w:val="00D95C31"/>
    <w:rsid w:val="00D95FCF"/>
    <w:rsid w:val="00D96157"/>
    <w:rsid w:val="00D96618"/>
    <w:rsid w:val="00D969CF"/>
    <w:rsid w:val="00DA08DC"/>
    <w:rsid w:val="00DA0C05"/>
    <w:rsid w:val="00DA2312"/>
    <w:rsid w:val="00DA2DA2"/>
    <w:rsid w:val="00DA4349"/>
    <w:rsid w:val="00DA44FC"/>
    <w:rsid w:val="00DA47E3"/>
    <w:rsid w:val="00DA498D"/>
    <w:rsid w:val="00DA51EB"/>
    <w:rsid w:val="00DA540D"/>
    <w:rsid w:val="00DA5B8B"/>
    <w:rsid w:val="00DA679A"/>
    <w:rsid w:val="00DA685E"/>
    <w:rsid w:val="00DA7082"/>
    <w:rsid w:val="00DB071F"/>
    <w:rsid w:val="00DB15C5"/>
    <w:rsid w:val="00DB1E9A"/>
    <w:rsid w:val="00DB26A7"/>
    <w:rsid w:val="00DB2EE9"/>
    <w:rsid w:val="00DB435B"/>
    <w:rsid w:val="00DB463B"/>
    <w:rsid w:val="00DB4802"/>
    <w:rsid w:val="00DB580C"/>
    <w:rsid w:val="00DB5ABC"/>
    <w:rsid w:val="00DB69CA"/>
    <w:rsid w:val="00DB7118"/>
    <w:rsid w:val="00DB77A8"/>
    <w:rsid w:val="00DB7A33"/>
    <w:rsid w:val="00DC0054"/>
    <w:rsid w:val="00DC024E"/>
    <w:rsid w:val="00DC0488"/>
    <w:rsid w:val="00DC1740"/>
    <w:rsid w:val="00DC23C2"/>
    <w:rsid w:val="00DC2900"/>
    <w:rsid w:val="00DC44A1"/>
    <w:rsid w:val="00DC4611"/>
    <w:rsid w:val="00DC5A7D"/>
    <w:rsid w:val="00DC5FCB"/>
    <w:rsid w:val="00DC608C"/>
    <w:rsid w:val="00DC75EF"/>
    <w:rsid w:val="00DC7E4B"/>
    <w:rsid w:val="00DD0184"/>
    <w:rsid w:val="00DD0310"/>
    <w:rsid w:val="00DD0D3D"/>
    <w:rsid w:val="00DD10A2"/>
    <w:rsid w:val="00DD15E0"/>
    <w:rsid w:val="00DD18F7"/>
    <w:rsid w:val="00DD19AC"/>
    <w:rsid w:val="00DD2EFB"/>
    <w:rsid w:val="00DD3848"/>
    <w:rsid w:val="00DD3A1D"/>
    <w:rsid w:val="00DD3B23"/>
    <w:rsid w:val="00DD3EA5"/>
    <w:rsid w:val="00DD4C16"/>
    <w:rsid w:val="00DD51C6"/>
    <w:rsid w:val="00DD5363"/>
    <w:rsid w:val="00DD5DB1"/>
    <w:rsid w:val="00DD6ABA"/>
    <w:rsid w:val="00DD6C18"/>
    <w:rsid w:val="00DD6D71"/>
    <w:rsid w:val="00DD6E1F"/>
    <w:rsid w:val="00DD6F8E"/>
    <w:rsid w:val="00DD73AF"/>
    <w:rsid w:val="00DD7F62"/>
    <w:rsid w:val="00DE00D8"/>
    <w:rsid w:val="00DE0B78"/>
    <w:rsid w:val="00DE1E6C"/>
    <w:rsid w:val="00DE1E8E"/>
    <w:rsid w:val="00DE20D6"/>
    <w:rsid w:val="00DE2480"/>
    <w:rsid w:val="00DE2536"/>
    <w:rsid w:val="00DE277A"/>
    <w:rsid w:val="00DE2EAE"/>
    <w:rsid w:val="00DE2ECC"/>
    <w:rsid w:val="00DE32CF"/>
    <w:rsid w:val="00DE3367"/>
    <w:rsid w:val="00DE34F2"/>
    <w:rsid w:val="00DE44B4"/>
    <w:rsid w:val="00DE4B8A"/>
    <w:rsid w:val="00DE4E8C"/>
    <w:rsid w:val="00DE6253"/>
    <w:rsid w:val="00DE6AD0"/>
    <w:rsid w:val="00DE6CBC"/>
    <w:rsid w:val="00DE7158"/>
    <w:rsid w:val="00DE7591"/>
    <w:rsid w:val="00DE79F9"/>
    <w:rsid w:val="00DF0967"/>
    <w:rsid w:val="00DF0EC9"/>
    <w:rsid w:val="00DF1672"/>
    <w:rsid w:val="00DF2B8D"/>
    <w:rsid w:val="00DF3CAE"/>
    <w:rsid w:val="00DF457A"/>
    <w:rsid w:val="00DF488B"/>
    <w:rsid w:val="00DF5C7A"/>
    <w:rsid w:val="00DF6F6A"/>
    <w:rsid w:val="00DF78B7"/>
    <w:rsid w:val="00E002D5"/>
    <w:rsid w:val="00E00425"/>
    <w:rsid w:val="00E004B5"/>
    <w:rsid w:val="00E00770"/>
    <w:rsid w:val="00E013DE"/>
    <w:rsid w:val="00E014C9"/>
    <w:rsid w:val="00E01D35"/>
    <w:rsid w:val="00E03C8F"/>
    <w:rsid w:val="00E04618"/>
    <w:rsid w:val="00E051E1"/>
    <w:rsid w:val="00E06195"/>
    <w:rsid w:val="00E07F77"/>
    <w:rsid w:val="00E10C3C"/>
    <w:rsid w:val="00E10F87"/>
    <w:rsid w:val="00E132A6"/>
    <w:rsid w:val="00E13621"/>
    <w:rsid w:val="00E14522"/>
    <w:rsid w:val="00E1472D"/>
    <w:rsid w:val="00E15B0E"/>
    <w:rsid w:val="00E15C4B"/>
    <w:rsid w:val="00E20FA2"/>
    <w:rsid w:val="00E2134B"/>
    <w:rsid w:val="00E21950"/>
    <w:rsid w:val="00E2228F"/>
    <w:rsid w:val="00E222A0"/>
    <w:rsid w:val="00E22B0F"/>
    <w:rsid w:val="00E2394F"/>
    <w:rsid w:val="00E25DA6"/>
    <w:rsid w:val="00E261F8"/>
    <w:rsid w:val="00E26971"/>
    <w:rsid w:val="00E273AE"/>
    <w:rsid w:val="00E27C03"/>
    <w:rsid w:val="00E27EC0"/>
    <w:rsid w:val="00E30F7A"/>
    <w:rsid w:val="00E31C32"/>
    <w:rsid w:val="00E32D6E"/>
    <w:rsid w:val="00E333D9"/>
    <w:rsid w:val="00E35358"/>
    <w:rsid w:val="00E3577F"/>
    <w:rsid w:val="00E3619F"/>
    <w:rsid w:val="00E369E7"/>
    <w:rsid w:val="00E36D9B"/>
    <w:rsid w:val="00E36F17"/>
    <w:rsid w:val="00E4078B"/>
    <w:rsid w:val="00E41BF6"/>
    <w:rsid w:val="00E41FB0"/>
    <w:rsid w:val="00E4299A"/>
    <w:rsid w:val="00E42BC5"/>
    <w:rsid w:val="00E42DED"/>
    <w:rsid w:val="00E43C70"/>
    <w:rsid w:val="00E44BA3"/>
    <w:rsid w:val="00E4533A"/>
    <w:rsid w:val="00E45E09"/>
    <w:rsid w:val="00E461AC"/>
    <w:rsid w:val="00E4664A"/>
    <w:rsid w:val="00E472C6"/>
    <w:rsid w:val="00E47A51"/>
    <w:rsid w:val="00E5035B"/>
    <w:rsid w:val="00E512CE"/>
    <w:rsid w:val="00E51C5A"/>
    <w:rsid w:val="00E5216E"/>
    <w:rsid w:val="00E521DD"/>
    <w:rsid w:val="00E52AC2"/>
    <w:rsid w:val="00E53043"/>
    <w:rsid w:val="00E53969"/>
    <w:rsid w:val="00E53A29"/>
    <w:rsid w:val="00E53D2B"/>
    <w:rsid w:val="00E54C85"/>
    <w:rsid w:val="00E54F13"/>
    <w:rsid w:val="00E55836"/>
    <w:rsid w:val="00E55C51"/>
    <w:rsid w:val="00E6051C"/>
    <w:rsid w:val="00E60873"/>
    <w:rsid w:val="00E60F1F"/>
    <w:rsid w:val="00E61379"/>
    <w:rsid w:val="00E62368"/>
    <w:rsid w:val="00E62658"/>
    <w:rsid w:val="00E62E46"/>
    <w:rsid w:val="00E66742"/>
    <w:rsid w:val="00E67551"/>
    <w:rsid w:val="00E67DC9"/>
    <w:rsid w:val="00E704CA"/>
    <w:rsid w:val="00E7143B"/>
    <w:rsid w:val="00E714B8"/>
    <w:rsid w:val="00E73664"/>
    <w:rsid w:val="00E73955"/>
    <w:rsid w:val="00E745A3"/>
    <w:rsid w:val="00E75FA0"/>
    <w:rsid w:val="00E76590"/>
    <w:rsid w:val="00E767C1"/>
    <w:rsid w:val="00E76C3A"/>
    <w:rsid w:val="00E76CAD"/>
    <w:rsid w:val="00E76CFA"/>
    <w:rsid w:val="00E7727E"/>
    <w:rsid w:val="00E77C7E"/>
    <w:rsid w:val="00E800D3"/>
    <w:rsid w:val="00E80DDB"/>
    <w:rsid w:val="00E813FE"/>
    <w:rsid w:val="00E818FB"/>
    <w:rsid w:val="00E8285D"/>
    <w:rsid w:val="00E82B48"/>
    <w:rsid w:val="00E82E3D"/>
    <w:rsid w:val="00E82E41"/>
    <w:rsid w:val="00E8371D"/>
    <w:rsid w:val="00E83FF5"/>
    <w:rsid w:val="00E859B4"/>
    <w:rsid w:val="00E86732"/>
    <w:rsid w:val="00E906F3"/>
    <w:rsid w:val="00E909E4"/>
    <w:rsid w:val="00E921D3"/>
    <w:rsid w:val="00E92B18"/>
    <w:rsid w:val="00E93EAC"/>
    <w:rsid w:val="00E9419F"/>
    <w:rsid w:val="00E941DB"/>
    <w:rsid w:val="00E9445D"/>
    <w:rsid w:val="00E9449F"/>
    <w:rsid w:val="00E94B5F"/>
    <w:rsid w:val="00E95028"/>
    <w:rsid w:val="00E9580D"/>
    <w:rsid w:val="00E95CF9"/>
    <w:rsid w:val="00E9667C"/>
    <w:rsid w:val="00E96AFD"/>
    <w:rsid w:val="00E972EA"/>
    <w:rsid w:val="00E97B59"/>
    <w:rsid w:val="00EA04BD"/>
    <w:rsid w:val="00EA271D"/>
    <w:rsid w:val="00EA3326"/>
    <w:rsid w:val="00EA3996"/>
    <w:rsid w:val="00EA40EE"/>
    <w:rsid w:val="00EA6083"/>
    <w:rsid w:val="00EA61AF"/>
    <w:rsid w:val="00EA61E5"/>
    <w:rsid w:val="00EA6FA7"/>
    <w:rsid w:val="00EA75E5"/>
    <w:rsid w:val="00EA771F"/>
    <w:rsid w:val="00EB0737"/>
    <w:rsid w:val="00EB0FCC"/>
    <w:rsid w:val="00EB25AE"/>
    <w:rsid w:val="00EB309D"/>
    <w:rsid w:val="00EB471B"/>
    <w:rsid w:val="00EB53C8"/>
    <w:rsid w:val="00EB57C3"/>
    <w:rsid w:val="00EB5F07"/>
    <w:rsid w:val="00EB6B9C"/>
    <w:rsid w:val="00EB74CC"/>
    <w:rsid w:val="00EB781D"/>
    <w:rsid w:val="00EB7A5A"/>
    <w:rsid w:val="00EB7EF7"/>
    <w:rsid w:val="00EC023E"/>
    <w:rsid w:val="00EC0551"/>
    <w:rsid w:val="00EC1A25"/>
    <w:rsid w:val="00EC2220"/>
    <w:rsid w:val="00EC3058"/>
    <w:rsid w:val="00EC307C"/>
    <w:rsid w:val="00EC3998"/>
    <w:rsid w:val="00EC511B"/>
    <w:rsid w:val="00EC52BC"/>
    <w:rsid w:val="00EC63C4"/>
    <w:rsid w:val="00EC7301"/>
    <w:rsid w:val="00ED0A3E"/>
    <w:rsid w:val="00ED0B6F"/>
    <w:rsid w:val="00ED23A9"/>
    <w:rsid w:val="00ED2CE3"/>
    <w:rsid w:val="00ED31DA"/>
    <w:rsid w:val="00ED450C"/>
    <w:rsid w:val="00ED457C"/>
    <w:rsid w:val="00ED5205"/>
    <w:rsid w:val="00ED584B"/>
    <w:rsid w:val="00ED588C"/>
    <w:rsid w:val="00ED5F1D"/>
    <w:rsid w:val="00ED7B5B"/>
    <w:rsid w:val="00ED7C87"/>
    <w:rsid w:val="00EE0672"/>
    <w:rsid w:val="00EE090C"/>
    <w:rsid w:val="00EE0D78"/>
    <w:rsid w:val="00EE0D9E"/>
    <w:rsid w:val="00EE13FB"/>
    <w:rsid w:val="00EE351A"/>
    <w:rsid w:val="00EE3884"/>
    <w:rsid w:val="00EE41C7"/>
    <w:rsid w:val="00EE473C"/>
    <w:rsid w:val="00EE4DCC"/>
    <w:rsid w:val="00EE5699"/>
    <w:rsid w:val="00EE6FAE"/>
    <w:rsid w:val="00EE73DC"/>
    <w:rsid w:val="00EE7B9F"/>
    <w:rsid w:val="00EF1DC1"/>
    <w:rsid w:val="00EF27B2"/>
    <w:rsid w:val="00EF2C05"/>
    <w:rsid w:val="00EF3083"/>
    <w:rsid w:val="00EF3DE7"/>
    <w:rsid w:val="00EF443D"/>
    <w:rsid w:val="00EF4E19"/>
    <w:rsid w:val="00EF4E51"/>
    <w:rsid w:val="00EF50BE"/>
    <w:rsid w:val="00EF5AD6"/>
    <w:rsid w:val="00EF6010"/>
    <w:rsid w:val="00EF6BAE"/>
    <w:rsid w:val="00EF6C5B"/>
    <w:rsid w:val="00F00119"/>
    <w:rsid w:val="00F00255"/>
    <w:rsid w:val="00F00686"/>
    <w:rsid w:val="00F02076"/>
    <w:rsid w:val="00F02139"/>
    <w:rsid w:val="00F022F6"/>
    <w:rsid w:val="00F0284F"/>
    <w:rsid w:val="00F0312B"/>
    <w:rsid w:val="00F058D8"/>
    <w:rsid w:val="00F05A69"/>
    <w:rsid w:val="00F06912"/>
    <w:rsid w:val="00F06B8C"/>
    <w:rsid w:val="00F07425"/>
    <w:rsid w:val="00F07A9B"/>
    <w:rsid w:val="00F1072D"/>
    <w:rsid w:val="00F10C81"/>
    <w:rsid w:val="00F10FB9"/>
    <w:rsid w:val="00F11293"/>
    <w:rsid w:val="00F1192E"/>
    <w:rsid w:val="00F15CFE"/>
    <w:rsid w:val="00F15D55"/>
    <w:rsid w:val="00F16AC5"/>
    <w:rsid w:val="00F16BA0"/>
    <w:rsid w:val="00F20045"/>
    <w:rsid w:val="00F204A4"/>
    <w:rsid w:val="00F20764"/>
    <w:rsid w:val="00F2137F"/>
    <w:rsid w:val="00F214F7"/>
    <w:rsid w:val="00F22C3C"/>
    <w:rsid w:val="00F231FB"/>
    <w:rsid w:val="00F2338E"/>
    <w:rsid w:val="00F2366F"/>
    <w:rsid w:val="00F23B80"/>
    <w:rsid w:val="00F2464B"/>
    <w:rsid w:val="00F25B13"/>
    <w:rsid w:val="00F265A1"/>
    <w:rsid w:val="00F269EE"/>
    <w:rsid w:val="00F27F77"/>
    <w:rsid w:val="00F3171E"/>
    <w:rsid w:val="00F32447"/>
    <w:rsid w:val="00F33A32"/>
    <w:rsid w:val="00F33C0F"/>
    <w:rsid w:val="00F359C9"/>
    <w:rsid w:val="00F361FE"/>
    <w:rsid w:val="00F36971"/>
    <w:rsid w:val="00F36EEA"/>
    <w:rsid w:val="00F37B4F"/>
    <w:rsid w:val="00F37CF7"/>
    <w:rsid w:val="00F4221C"/>
    <w:rsid w:val="00F42403"/>
    <w:rsid w:val="00F4272C"/>
    <w:rsid w:val="00F42CD0"/>
    <w:rsid w:val="00F43361"/>
    <w:rsid w:val="00F43414"/>
    <w:rsid w:val="00F43B07"/>
    <w:rsid w:val="00F43ED1"/>
    <w:rsid w:val="00F441F1"/>
    <w:rsid w:val="00F443F2"/>
    <w:rsid w:val="00F450C7"/>
    <w:rsid w:val="00F450FE"/>
    <w:rsid w:val="00F4556E"/>
    <w:rsid w:val="00F45D3B"/>
    <w:rsid w:val="00F45D97"/>
    <w:rsid w:val="00F46616"/>
    <w:rsid w:val="00F46BFB"/>
    <w:rsid w:val="00F4748E"/>
    <w:rsid w:val="00F4791A"/>
    <w:rsid w:val="00F50187"/>
    <w:rsid w:val="00F507EB"/>
    <w:rsid w:val="00F51076"/>
    <w:rsid w:val="00F51127"/>
    <w:rsid w:val="00F5121D"/>
    <w:rsid w:val="00F51274"/>
    <w:rsid w:val="00F512C7"/>
    <w:rsid w:val="00F53193"/>
    <w:rsid w:val="00F547CD"/>
    <w:rsid w:val="00F551C2"/>
    <w:rsid w:val="00F55D67"/>
    <w:rsid w:val="00F560EB"/>
    <w:rsid w:val="00F56C7B"/>
    <w:rsid w:val="00F571A5"/>
    <w:rsid w:val="00F57233"/>
    <w:rsid w:val="00F57742"/>
    <w:rsid w:val="00F60932"/>
    <w:rsid w:val="00F6155B"/>
    <w:rsid w:val="00F618C1"/>
    <w:rsid w:val="00F622B2"/>
    <w:rsid w:val="00F63874"/>
    <w:rsid w:val="00F63A4D"/>
    <w:rsid w:val="00F63E90"/>
    <w:rsid w:val="00F655E9"/>
    <w:rsid w:val="00F66381"/>
    <w:rsid w:val="00F67870"/>
    <w:rsid w:val="00F704C2"/>
    <w:rsid w:val="00F7077D"/>
    <w:rsid w:val="00F70B84"/>
    <w:rsid w:val="00F736AB"/>
    <w:rsid w:val="00F73A1E"/>
    <w:rsid w:val="00F743E5"/>
    <w:rsid w:val="00F761A9"/>
    <w:rsid w:val="00F77C40"/>
    <w:rsid w:val="00F801E0"/>
    <w:rsid w:val="00F80B7C"/>
    <w:rsid w:val="00F8326B"/>
    <w:rsid w:val="00F83342"/>
    <w:rsid w:val="00F838AF"/>
    <w:rsid w:val="00F83956"/>
    <w:rsid w:val="00F83F59"/>
    <w:rsid w:val="00F86F2C"/>
    <w:rsid w:val="00F87D53"/>
    <w:rsid w:val="00F90621"/>
    <w:rsid w:val="00F9102D"/>
    <w:rsid w:val="00F91A13"/>
    <w:rsid w:val="00F91E92"/>
    <w:rsid w:val="00F92B8F"/>
    <w:rsid w:val="00F92BA7"/>
    <w:rsid w:val="00F934AF"/>
    <w:rsid w:val="00F93964"/>
    <w:rsid w:val="00F93FA1"/>
    <w:rsid w:val="00F9430D"/>
    <w:rsid w:val="00F94326"/>
    <w:rsid w:val="00F94F0E"/>
    <w:rsid w:val="00F9558D"/>
    <w:rsid w:val="00F955E4"/>
    <w:rsid w:val="00F9621F"/>
    <w:rsid w:val="00F9670D"/>
    <w:rsid w:val="00F9779E"/>
    <w:rsid w:val="00FA0D5A"/>
    <w:rsid w:val="00FA0E5B"/>
    <w:rsid w:val="00FA16C4"/>
    <w:rsid w:val="00FA235E"/>
    <w:rsid w:val="00FA2CB2"/>
    <w:rsid w:val="00FA2D2C"/>
    <w:rsid w:val="00FA3938"/>
    <w:rsid w:val="00FA5602"/>
    <w:rsid w:val="00FA76D1"/>
    <w:rsid w:val="00FA7E5D"/>
    <w:rsid w:val="00FB02C8"/>
    <w:rsid w:val="00FB070C"/>
    <w:rsid w:val="00FB0D0D"/>
    <w:rsid w:val="00FB1D6D"/>
    <w:rsid w:val="00FB1D8A"/>
    <w:rsid w:val="00FB1F45"/>
    <w:rsid w:val="00FB21F1"/>
    <w:rsid w:val="00FB26FC"/>
    <w:rsid w:val="00FB3943"/>
    <w:rsid w:val="00FB3D92"/>
    <w:rsid w:val="00FB3E74"/>
    <w:rsid w:val="00FB4918"/>
    <w:rsid w:val="00FB4DB2"/>
    <w:rsid w:val="00FB5891"/>
    <w:rsid w:val="00FB710C"/>
    <w:rsid w:val="00FB7E4E"/>
    <w:rsid w:val="00FC0DD5"/>
    <w:rsid w:val="00FC10E4"/>
    <w:rsid w:val="00FC157C"/>
    <w:rsid w:val="00FC1639"/>
    <w:rsid w:val="00FC2C26"/>
    <w:rsid w:val="00FC2ECE"/>
    <w:rsid w:val="00FC2FEB"/>
    <w:rsid w:val="00FC3A27"/>
    <w:rsid w:val="00FC50D9"/>
    <w:rsid w:val="00FC58A8"/>
    <w:rsid w:val="00FC5B79"/>
    <w:rsid w:val="00FC65C1"/>
    <w:rsid w:val="00FC662B"/>
    <w:rsid w:val="00FC6CC9"/>
    <w:rsid w:val="00FC7FF1"/>
    <w:rsid w:val="00FD03D0"/>
    <w:rsid w:val="00FD17B2"/>
    <w:rsid w:val="00FD1C43"/>
    <w:rsid w:val="00FD34D7"/>
    <w:rsid w:val="00FD377C"/>
    <w:rsid w:val="00FD419F"/>
    <w:rsid w:val="00FD48C1"/>
    <w:rsid w:val="00FD59CF"/>
    <w:rsid w:val="00FD652B"/>
    <w:rsid w:val="00FD652C"/>
    <w:rsid w:val="00FD6A2E"/>
    <w:rsid w:val="00FD6C76"/>
    <w:rsid w:val="00FD6E65"/>
    <w:rsid w:val="00FD72B5"/>
    <w:rsid w:val="00FD72BD"/>
    <w:rsid w:val="00FD7556"/>
    <w:rsid w:val="00FD7DE9"/>
    <w:rsid w:val="00FE06C8"/>
    <w:rsid w:val="00FE0B51"/>
    <w:rsid w:val="00FE12E1"/>
    <w:rsid w:val="00FE198E"/>
    <w:rsid w:val="00FE19E2"/>
    <w:rsid w:val="00FE1AC1"/>
    <w:rsid w:val="00FE20FD"/>
    <w:rsid w:val="00FE222F"/>
    <w:rsid w:val="00FE3B8C"/>
    <w:rsid w:val="00FE412B"/>
    <w:rsid w:val="00FE47C3"/>
    <w:rsid w:val="00FE4F2A"/>
    <w:rsid w:val="00FE6F4A"/>
    <w:rsid w:val="00FE70AE"/>
    <w:rsid w:val="00FF0104"/>
    <w:rsid w:val="00FF035C"/>
    <w:rsid w:val="00FF035E"/>
    <w:rsid w:val="00FF08CE"/>
    <w:rsid w:val="00FF27A8"/>
    <w:rsid w:val="00FF2911"/>
    <w:rsid w:val="00FF3DDE"/>
    <w:rsid w:val="00FF3F62"/>
    <w:rsid w:val="00FF51D1"/>
    <w:rsid w:val="00FF5EED"/>
    <w:rsid w:val="00FF633B"/>
    <w:rsid w:val="00FF77D9"/>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CEC1"/>
  <w15:docId w15:val="{C0B12C93-EA1F-40B8-8DD4-115F1F900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9DC"/>
    <w:pPr>
      <w:spacing w:after="0"/>
    </w:pPr>
    <w:rPr>
      <w:rFonts w:ascii="Calibri" w:eastAsiaTheme="minorEastAsia" w:hAnsi="Calibri" w:cs="Calibri"/>
      <w:sz w:val="20"/>
      <w:szCs w:val="22"/>
    </w:rPr>
  </w:style>
  <w:style w:type="paragraph" w:styleId="Heading1">
    <w:name w:val="heading 1"/>
    <w:basedOn w:val="Normal"/>
    <w:link w:val="Heading1Char"/>
    <w:uiPriority w:val="2"/>
    <w:qFormat/>
    <w:rsid w:val="00AB7D26"/>
    <w:pPr>
      <w:keepNext/>
      <w:outlineLvl w:val="0"/>
    </w:pPr>
    <w:rPr>
      <w:rFonts w:ascii="Microsoft Sans Serif" w:eastAsia="Times New Roman" w:hAnsi="Microsoft Sans Serif" w:cs="Times New Roman"/>
      <w:b/>
      <w:sz w:val="48"/>
      <w:szCs w:val="24"/>
    </w:rPr>
  </w:style>
  <w:style w:type="paragraph" w:styleId="Heading2">
    <w:name w:val="heading 2"/>
    <w:basedOn w:val="Normal"/>
    <w:link w:val="Heading2Char"/>
    <w:uiPriority w:val="2"/>
    <w:unhideWhenUsed/>
    <w:qFormat/>
    <w:rsid w:val="00AB7D26"/>
    <w:pPr>
      <w:keepNext/>
      <w:spacing w:line="240" w:lineRule="auto"/>
      <w:outlineLvl w:val="1"/>
    </w:pPr>
    <w:rPr>
      <w:rFonts w:ascii="Microsoft Sans Serif" w:eastAsia="Times New Roman" w:hAnsi="Microsoft Sans Serif" w:cs="Times New Roman"/>
      <w:b/>
      <w:sz w:val="52"/>
    </w:rPr>
  </w:style>
  <w:style w:type="paragraph" w:styleId="Heading3">
    <w:name w:val="heading 3"/>
    <w:basedOn w:val="Normal"/>
    <w:link w:val="Heading3Char"/>
    <w:uiPriority w:val="2"/>
    <w:unhideWhenUsed/>
    <w:qFormat/>
    <w:rsid w:val="00E6051C"/>
    <w:pPr>
      <w:keepNext/>
      <w:keepLines/>
      <w:spacing w:before="240" w:after="120" w:line="259" w:lineRule="auto"/>
      <w:outlineLvl w:val="2"/>
    </w:pPr>
    <w:rPr>
      <w:rFonts w:ascii="Open Sans" w:eastAsia="Times New Roman" w:hAnsi="Open Sans" w:cs="Times New Roman"/>
      <w:b/>
      <w:color w:val="2F5496"/>
      <w:sz w:val="40"/>
      <w:szCs w:val="36"/>
    </w:rPr>
  </w:style>
  <w:style w:type="paragraph" w:styleId="Heading4">
    <w:name w:val="heading 4"/>
    <w:basedOn w:val="Normal"/>
    <w:link w:val="Heading4Char"/>
    <w:uiPriority w:val="2"/>
    <w:unhideWhenUsed/>
    <w:qFormat/>
    <w:rsid w:val="004F656B"/>
    <w:pPr>
      <w:keepNext/>
      <w:keepLines/>
      <w:spacing w:before="360" w:after="160" w:line="240" w:lineRule="auto"/>
      <w:outlineLvl w:val="3"/>
    </w:pPr>
    <w:rPr>
      <w:rFonts w:eastAsia="Times New Roman" w:cs="Times New Roman"/>
      <w:b/>
      <w:caps/>
      <w:color w:val="2F5496"/>
      <w:spacing w:val="20"/>
      <w:kern w:val="28"/>
      <w:sz w:val="34"/>
    </w:rPr>
  </w:style>
  <w:style w:type="paragraph" w:styleId="Heading5">
    <w:name w:val="heading 5"/>
    <w:basedOn w:val="Heading4"/>
    <w:link w:val="Heading5Char"/>
    <w:uiPriority w:val="2"/>
    <w:unhideWhenUsed/>
    <w:qFormat/>
    <w:rsid w:val="007E1B07"/>
    <w:pPr>
      <w:outlineLvl w:val="4"/>
    </w:pPr>
    <w:rPr>
      <w:color w:val="auto"/>
      <w:sz w:val="26"/>
    </w:rPr>
  </w:style>
  <w:style w:type="paragraph" w:styleId="Heading6">
    <w:name w:val="heading 6"/>
    <w:basedOn w:val="Normal"/>
    <w:next w:val="Normal"/>
    <w:link w:val="Heading6Char"/>
    <w:uiPriority w:val="2"/>
    <w:unhideWhenUsed/>
    <w:qFormat/>
    <w:rsid w:val="00EE6FAE"/>
    <w:pPr>
      <w:keepNext/>
      <w:keepLines/>
      <w:spacing w:before="40"/>
      <w:outlineLvl w:val="5"/>
    </w:pPr>
    <w:rPr>
      <w:rFonts w:asciiTheme="majorHAnsi" w:eastAsiaTheme="majorEastAsia" w:hAnsiTheme="majorHAnsi" w:cstheme="majorBidi"/>
      <w:color w:val="51031E"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7D26"/>
    <w:rPr>
      <w:rFonts w:ascii="Microsoft Sans Serif" w:eastAsia="Times New Roman" w:hAnsi="Microsoft Sans Serif"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CF5463"/>
    <w:pPr>
      <w:contextualSpacing/>
    </w:pPr>
    <w:rPr>
      <w:rFonts w:eastAsia="Times New Roman" w:cs="Times New Roman"/>
      <w:b/>
      <w:color w:val="FFFFFF" w:themeColor="background1"/>
      <w:sz w:val="64"/>
      <w:szCs w:val="64"/>
    </w:rPr>
  </w:style>
  <w:style w:type="character" w:customStyle="1" w:styleId="SubtitleChar">
    <w:name w:val="Subtitle Char"/>
    <w:basedOn w:val="DefaultParagraphFont"/>
    <w:link w:val="Subtitle"/>
    <w:uiPriority w:val="4"/>
    <w:rsid w:val="00CF5463"/>
    <w:rPr>
      <w:rFonts w:ascii="Calibri" w:eastAsia="Times New Roman" w:hAnsi="Calibri" w:cs="Times New Roman"/>
      <w:b/>
      <w:color w:val="FFFFFF" w:themeColor="background1"/>
      <w:sz w:val="64"/>
      <w:szCs w:val="64"/>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AB7D26"/>
    <w:rPr>
      <w:rFonts w:ascii="Microsoft Sans Serif" w:eastAsia="Times New Roman" w:hAnsi="Microsoft Sans Serif" w:cs="Times New Roman"/>
      <w:b/>
      <w:sz w:val="52"/>
      <w:szCs w:val="22"/>
    </w:rPr>
  </w:style>
  <w:style w:type="character" w:customStyle="1" w:styleId="Heading3Char">
    <w:name w:val="Heading 3 Char"/>
    <w:basedOn w:val="DefaultParagraphFont"/>
    <w:link w:val="Heading3"/>
    <w:uiPriority w:val="2"/>
    <w:rsid w:val="00E6051C"/>
    <w:rPr>
      <w:rFonts w:ascii="Open Sans" w:eastAsia="Times New Roman" w:hAnsi="Open Sans" w:cs="Times New Roman"/>
      <w:b/>
      <w:color w:val="2F5496"/>
      <w:sz w:val="40"/>
      <w:szCs w:val="36"/>
    </w:rPr>
  </w:style>
  <w:style w:type="character" w:customStyle="1" w:styleId="Heading4Char">
    <w:name w:val="Heading 4 Char"/>
    <w:basedOn w:val="DefaultParagraphFont"/>
    <w:link w:val="Heading4"/>
    <w:uiPriority w:val="2"/>
    <w:rsid w:val="004F656B"/>
    <w:rPr>
      <w:rFonts w:ascii="Calibri" w:eastAsia="Times New Roman" w:hAnsi="Calibri" w:cs="Times New Roman"/>
      <w:b/>
      <w:caps/>
      <w:color w:val="2F5496"/>
      <w:spacing w:val="20"/>
      <w:kern w:val="28"/>
      <w:sz w:val="34"/>
      <w:szCs w:val="22"/>
    </w:rPr>
  </w:style>
  <w:style w:type="paragraph" w:customStyle="1" w:styleId="Chapter">
    <w:name w:val="Chapter"/>
    <w:basedOn w:val="Normal"/>
    <w:uiPriority w:val="5"/>
    <w:unhideWhenUsed/>
    <w:qFormat/>
    <w:rsid w:val="0089007D"/>
    <w:pPr>
      <w:spacing w:before="20"/>
    </w:pPr>
    <w:rPr>
      <w:rFonts w:asciiTheme="majorHAnsi" w:eastAsia="Times New Roman" w:hAnsiTheme="majorHAnsi" w:cs="Times New Roman"/>
      <w:b/>
      <w:caps/>
      <w:color w:val="63676C" w:themeColor="text1" w:themeTint="A6"/>
      <w:szCs w:val="17"/>
    </w:rPr>
  </w:style>
  <w:style w:type="character" w:customStyle="1" w:styleId="Heading5Char">
    <w:name w:val="Heading 5 Char"/>
    <w:basedOn w:val="DefaultParagraphFont"/>
    <w:link w:val="Heading5"/>
    <w:uiPriority w:val="2"/>
    <w:rsid w:val="007E1B07"/>
    <w:rPr>
      <w:rFonts w:ascii="Calibri" w:eastAsia="Times New Roman" w:hAnsi="Calibri" w:cs="Times New Roman"/>
      <w:b/>
      <w:caps/>
      <w:spacing w:val="20"/>
      <w:kern w:val="28"/>
      <w:sz w:val="26"/>
      <w:szCs w:val="22"/>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B7450E"/>
    <w:rPr>
      <w:color w:val="0070C0" w:themeColor="hyperlink"/>
      <w:u w:val="single"/>
    </w:rPr>
  </w:style>
  <w:style w:type="character" w:styleId="UnresolvedMention">
    <w:name w:val="Unresolved Mention"/>
    <w:basedOn w:val="DefaultParagraphFont"/>
    <w:uiPriority w:val="99"/>
    <w:semiHidden/>
    <w:unhideWhenUsed/>
    <w:rsid w:val="00B7450E"/>
    <w:rPr>
      <w:color w:val="605E5C"/>
      <w:shd w:val="clear" w:color="auto" w:fill="E1DFDD"/>
    </w:rPr>
  </w:style>
  <w:style w:type="character" w:styleId="FollowedHyperlink">
    <w:name w:val="FollowedHyperlink"/>
    <w:basedOn w:val="DefaultParagraphFont"/>
    <w:uiPriority w:val="99"/>
    <w:semiHidden/>
    <w:unhideWhenUsed/>
    <w:rsid w:val="006173A9"/>
    <w:rPr>
      <w:color w:val="00B0F0" w:themeColor="followedHyperlink"/>
      <w:u w:val="single"/>
    </w:rPr>
  </w:style>
  <w:style w:type="paragraph" w:styleId="ListParagraph">
    <w:name w:val="List Paragraph"/>
    <w:basedOn w:val="Normal"/>
    <w:link w:val="ListParagraphChar"/>
    <w:uiPriority w:val="34"/>
    <w:unhideWhenUsed/>
    <w:qFormat/>
    <w:rsid w:val="00E31C32"/>
    <w:pPr>
      <w:spacing w:before="60" w:after="60" w:line="240" w:lineRule="auto"/>
      <w:ind w:left="720"/>
    </w:pPr>
    <w:rPr>
      <w:rFonts w:ascii="Open Sans" w:hAnsi="Open Sans"/>
      <w:sz w:val="16"/>
    </w:rPr>
  </w:style>
  <w:style w:type="paragraph" w:customStyle="1" w:styleId="HyperlinkStyle">
    <w:name w:val="Hyperlink Style"/>
    <w:basedOn w:val="Normal"/>
    <w:link w:val="HyperlinkStyleChar"/>
    <w:qFormat/>
    <w:rsid w:val="00D11677"/>
    <w:rPr>
      <w:color w:val="0070C0"/>
    </w:rPr>
  </w:style>
  <w:style w:type="paragraph" w:styleId="TOCHeading">
    <w:name w:val="TOC Heading"/>
    <w:basedOn w:val="Heading1"/>
    <w:next w:val="Normal"/>
    <w:uiPriority w:val="39"/>
    <w:unhideWhenUsed/>
    <w:qFormat/>
    <w:rsid w:val="00CC5B5D"/>
    <w:pPr>
      <w:keepLines/>
      <w:spacing w:before="240" w:line="259" w:lineRule="auto"/>
      <w:outlineLvl w:val="9"/>
    </w:pPr>
    <w:rPr>
      <w:rFonts w:ascii="Open Sans" w:eastAsiaTheme="majorEastAsia" w:hAnsi="Open Sans" w:cs="Open Sans"/>
      <w:bCs/>
      <w:color w:val="2F5496"/>
      <w:sz w:val="36"/>
      <w:szCs w:val="36"/>
    </w:rPr>
  </w:style>
  <w:style w:type="character" w:customStyle="1" w:styleId="ListParagraphChar">
    <w:name w:val="List Paragraph Char"/>
    <w:basedOn w:val="DefaultParagraphFont"/>
    <w:link w:val="ListParagraph"/>
    <w:uiPriority w:val="34"/>
    <w:rsid w:val="00E31C32"/>
    <w:rPr>
      <w:rFonts w:ascii="Open Sans" w:eastAsiaTheme="minorEastAsia" w:hAnsi="Open Sans" w:cs="Calibri"/>
      <w:sz w:val="16"/>
      <w:szCs w:val="22"/>
    </w:rPr>
  </w:style>
  <w:style w:type="character" w:customStyle="1" w:styleId="HyperlinkStyleChar">
    <w:name w:val="Hyperlink Style Char"/>
    <w:basedOn w:val="ListParagraphChar"/>
    <w:link w:val="HyperlinkStyle"/>
    <w:rsid w:val="00D11677"/>
    <w:rPr>
      <w:rFonts w:ascii="Calibri" w:eastAsiaTheme="minorEastAsia" w:hAnsi="Calibri" w:cs="Calibri"/>
      <w:color w:val="0070C0"/>
      <w:sz w:val="28"/>
      <w:szCs w:val="22"/>
    </w:rPr>
  </w:style>
  <w:style w:type="paragraph" w:styleId="TOC1">
    <w:name w:val="toc 1"/>
    <w:basedOn w:val="Normal"/>
    <w:next w:val="Normal"/>
    <w:autoRedefine/>
    <w:uiPriority w:val="39"/>
    <w:unhideWhenUsed/>
    <w:rsid w:val="004E48E3"/>
    <w:pPr>
      <w:spacing w:after="100"/>
    </w:pPr>
  </w:style>
  <w:style w:type="paragraph" w:styleId="TOC2">
    <w:name w:val="toc 2"/>
    <w:basedOn w:val="Normal"/>
    <w:next w:val="Normal"/>
    <w:autoRedefine/>
    <w:uiPriority w:val="39"/>
    <w:unhideWhenUsed/>
    <w:rsid w:val="004E48E3"/>
    <w:pPr>
      <w:spacing w:after="100"/>
      <w:ind w:left="280"/>
    </w:pPr>
  </w:style>
  <w:style w:type="paragraph" w:styleId="TOC3">
    <w:name w:val="toc 3"/>
    <w:basedOn w:val="Normal"/>
    <w:next w:val="Normal"/>
    <w:autoRedefine/>
    <w:uiPriority w:val="39"/>
    <w:unhideWhenUsed/>
    <w:rsid w:val="004E48E3"/>
    <w:pPr>
      <w:spacing w:after="100"/>
      <w:ind w:left="560"/>
    </w:pPr>
  </w:style>
  <w:style w:type="table" w:styleId="TableGrid">
    <w:name w:val="Table Grid"/>
    <w:basedOn w:val="TableNormal"/>
    <w:uiPriority w:val="39"/>
    <w:rsid w:val="007F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6A20D7"/>
    <w:pPr>
      <w:spacing w:after="0" w:line="240" w:lineRule="auto"/>
    </w:pPr>
    <w:rPr>
      <w:color w:val="155D56" w:themeColor="accent3" w:themeShade="BF"/>
    </w:rPr>
    <w:tblPr>
      <w:tblStyleRowBandSize w:val="1"/>
      <w:tblStyleColBandSize w:val="1"/>
      <w:tblBorders>
        <w:top w:val="single" w:sz="4" w:space="0" w:color="1D7D74" w:themeColor="accent3"/>
        <w:bottom w:val="single" w:sz="4" w:space="0" w:color="1D7D74" w:themeColor="accent3"/>
      </w:tblBorders>
    </w:tblPr>
    <w:tblStylePr w:type="firstRow">
      <w:rPr>
        <w:b/>
        <w:bCs/>
      </w:rPr>
      <w:tblPr/>
      <w:tcPr>
        <w:tcBorders>
          <w:bottom w:val="single" w:sz="4" w:space="0" w:color="1D7D74" w:themeColor="accent3"/>
        </w:tcBorders>
      </w:tcPr>
    </w:tblStylePr>
    <w:tblStylePr w:type="lastRow">
      <w:rPr>
        <w:b/>
        <w:bCs/>
      </w:rPr>
      <w:tblPr/>
      <w:tcPr>
        <w:tcBorders>
          <w:top w:val="double" w:sz="4" w:space="0" w:color="1D7D74" w:themeColor="accent3"/>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ListTable4-Accent3">
    <w:name w:val="List Table 4 Accent 3"/>
    <w:basedOn w:val="TableNormal"/>
    <w:uiPriority w:val="49"/>
    <w:rsid w:val="006A20D7"/>
    <w:pPr>
      <w:spacing w:after="0" w:line="240" w:lineRule="auto"/>
    </w:pPr>
    <w:tblPr>
      <w:tblStyleRowBandSize w:val="1"/>
      <w:tblStyleColBandSize w:val="1"/>
      <w:tblBorders>
        <w:top w:val="single" w:sz="4" w:space="0" w:color="51D6CA" w:themeColor="accent3" w:themeTint="99"/>
        <w:left w:val="single" w:sz="4" w:space="0" w:color="51D6CA" w:themeColor="accent3" w:themeTint="99"/>
        <w:bottom w:val="single" w:sz="4" w:space="0" w:color="51D6CA" w:themeColor="accent3" w:themeTint="99"/>
        <w:right w:val="single" w:sz="4" w:space="0" w:color="51D6CA" w:themeColor="accent3" w:themeTint="99"/>
        <w:insideH w:val="single" w:sz="4" w:space="0" w:color="51D6CA" w:themeColor="accent3" w:themeTint="99"/>
      </w:tblBorders>
    </w:tblPr>
    <w:tblStylePr w:type="firstRow">
      <w:rPr>
        <w:b/>
        <w:bCs/>
        <w:color w:val="FFFFFF" w:themeColor="background1"/>
      </w:rPr>
      <w:tblPr/>
      <w:tcPr>
        <w:tcBorders>
          <w:top w:val="single" w:sz="4" w:space="0" w:color="1D7D74" w:themeColor="accent3"/>
          <w:left w:val="single" w:sz="4" w:space="0" w:color="1D7D74" w:themeColor="accent3"/>
          <w:bottom w:val="single" w:sz="4" w:space="0" w:color="1D7D74" w:themeColor="accent3"/>
          <w:right w:val="single" w:sz="4" w:space="0" w:color="1D7D74" w:themeColor="accent3"/>
          <w:insideH w:val="nil"/>
        </w:tcBorders>
        <w:shd w:val="clear" w:color="auto" w:fill="1D7D74" w:themeFill="accent3"/>
      </w:tcPr>
    </w:tblStylePr>
    <w:tblStylePr w:type="lastRow">
      <w:rPr>
        <w:b/>
        <w:bCs/>
      </w:rPr>
      <w:tblPr/>
      <w:tcPr>
        <w:tcBorders>
          <w:top w:val="double" w:sz="4" w:space="0" w:color="51D6CA" w:themeColor="accent3" w:themeTint="99"/>
        </w:tcBorders>
      </w:tcPr>
    </w:tblStylePr>
    <w:tblStylePr w:type="firstCol">
      <w:rPr>
        <w:b/>
        <w:bCs/>
      </w:rPr>
    </w:tblStylePr>
    <w:tblStylePr w:type="lastCol">
      <w:rPr>
        <w:b/>
        <w:bCs/>
      </w:rPr>
    </w:tblStylePr>
    <w:tblStylePr w:type="band1Vert">
      <w:tblPr/>
      <w:tcPr>
        <w:shd w:val="clear" w:color="auto" w:fill="C5F1ED" w:themeFill="accent3" w:themeFillTint="33"/>
      </w:tcPr>
    </w:tblStylePr>
    <w:tblStylePr w:type="band1Horz">
      <w:tblPr/>
      <w:tcPr>
        <w:shd w:val="clear" w:color="auto" w:fill="C5F1ED" w:themeFill="accent3" w:themeFillTint="33"/>
      </w:tcPr>
    </w:tblStylePr>
  </w:style>
  <w:style w:type="table" w:styleId="PlainTable1">
    <w:name w:val="Plain Table 1"/>
    <w:basedOn w:val="TableNormal"/>
    <w:uiPriority w:val="41"/>
    <w:rsid w:val="007B0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587D5E"/>
    <w:pPr>
      <w:spacing w:after="100"/>
      <w:ind w:left="840"/>
    </w:pPr>
  </w:style>
  <w:style w:type="paragraph" w:customStyle="1" w:styleId="WorkflowStateDefinitionHeading3">
    <w:name w:val="Workflow State Definition Heading 3"/>
    <w:basedOn w:val="Normal"/>
    <w:next w:val="Heading3"/>
    <w:link w:val="WorkflowStateDefinitionHeading3Char"/>
    <w:rsid w:val="005B3E9B"/>
    <w:pPr>
      <w:spacing w:before="240" w:after="120"/>
    </w:pPr>
    <w:rPr>
      <w:b/>
      <w:caps/>
      <w:color w:val="161718" w:themeColor="text1"/>
    </w:rPr>
  </w:style>
  <w:style w:type="paragraph" w:customStyle="1" w:styleId="HEADING3Workflow">
    <w:name w:val="HEADING 3 Workflow"/>
    <w:basedOn w:val="Heading3"/>
    <w:next w:val="Heading3"/>
    <w:link w:val="HEADING3WorkflowChar"/>
    <w:rsid w:val="009F67FC"/>
    <w:pPr>
      <w:spacing w:before="360"/>
    </w:pPr>
    <w:rPr>
      <w:caps/>
      <w:sz w:val="34"/>
    </w:rPr>
  </w:style>
  <w:style w:type="character" w:customStyle="1" w:styleId="WorkflowStateDefinitionHeading3Char">
    <w:name w:val="Workflow State Definition Heading 3 Char"/>
    <w:basedOn w:val="Heading4Char"/>
    <w:link w:val="WorkflowStateDefinitionHeading3"/>
    <w:rsid w:val="005B3E9B"/>
    <w:rPr>
      <w:rFonts w:ascii="Calibri" w:eastAsiaTheme="minorEastAsia" w:hAnsi="Calibri" w:cs="Calibri"/>
      <w:b/>
      <w:caps/>
      <w:color w:val="161718" w:themeColor="text1"/>
      <w:spacing w:val="20"/>
      <w:kern w:val="28"/>
      <w:sz w:val="28"/>
      <w:szCs w:val="22"/>
    </w:rPr>
  </w:style>
  <w:style w:type="character" w:customStyle="1" w:styleId="HEADING3WorkflowChar">
    <w:name w:val="HEADING 3 Workflow Char"/>
    <w:basedOn w:val="Heading4Char"/>
    <w:link w:val="HEADING3Workflow"/>
    <w:rsid w:val="009F67FC"/>
    <w:rPr>
      <w:rFonts w:ascii="Open Sans" w:eastAsia="Times New Roman" w:hAnsi="Open Sans" w:cs="Times New Roman"/>
      <w:b/>
      <w:caps/>
      <w:color w:val="2F5496"/>
      <w:spacing w:val="20"/>
      <w:kern w:val="28"/>
      <w:sz w:val="34"/>
      <w:szCs w:val="36"/>
    </w:rPr>
  </w:style>
  <w:style w:type="paragraph" w:customStyle="1" w:styleId="Heading2forWorkflowStates">
    <w:name w:val="Heading 2 for Workflow States"/>
    <w:basedOn w:val="Normal"/>
    <w:next w:val="Heading2"/>
    <w:link w:val="Heading2forWorkflowStatesChar"/>
    <w:rsid w:val="00827F4D"/>
    <w:pPr>
      <w:spacing w:before="120" w:after="240"/>
      <w:outlineLvl w:val="1"/>
    </w:pPr>
    <w:rPr>
      <w:rFonts w:ascii="Open Sans" w:hAnsi="Open Sans"/>
      <w:b/>
      <w:color w:val="2F5496"/>
      <w:sz w:val="36"/>
    </w:rPr>
  </w:style>
  <w:style w:type="character" w:customStyle="1" w:styleId="Heading2forWorkflowStatesChar">
    <w:name w:val="Heading 2 for Workflow States Char"/>
    <w:basedOn w:val="Heading2Char"/>
    <w:link w:val="Heading2forWorkflowStates"/>
    <w:rsid w:val="00827F4D"/>
    <w:rPr>
      <w:rFonts w:ascii="Open Sans" w:eastAsiaTheme="minorEastAsia" w:hAnsi="Open Sans" w:cs="Calibri"/>
      <w:b/>
      <w:color w:val="2F5496"/>
      <w:sz w:val="36"/>
      <w:szCs w:val="22"/>
    </w:rPr>
  </w:style>
  <w:style w:type="character" w:styleId="Emphasis">
    <w:name w:val="Emphasis"/>
    <w:basedOn w:val="DefaultParagraphFont"/>
    <w:uiPriority w:val="20"/>
    <w:qFormat/>
    <w:rsid w:val="008B55D4"/>
    <w:rPr>
      <w:i/>
      <w:iCs/>
    </w:rPr>
  </w:style>
  <w:style w:type="paragraph" w:customStyle="1" w:styleId="H1Secondary">
    <w:name w:val="H1 Secondary"/>
    <w:basedOn w:val="Normal"/>
    <w:next w:val="Heading2"/>
    <w:link w:val="H1SecondaryChar"/>
    <w:rsid w:val="00F06912"/>
    <w:pPr>
      <w:outlineLvl w:val="1"/>
    </w:pPr>
    <w:rPr>
      <w:rFonts w:ascii="Open Sans" w:hAnsi="Open Sans"/>
      <w:color w:val="2F5496"/>
      <w:sz w:val="36"/>
    </w:rPr>
  </w:style>
  <w:style w:type="paragraph" w:styleId="TOC5">
    <w:name w:val="toc 5"/>
    <w:basedOn w:val="Normal"/>
    <w:next w:val="Normal"/>
    <w:autoRedefine/>
    <w:uiPriority w:val="39"/>
    <w:unhideWhenUsed/>
    <w:rsid w:val="00225D1F"/>
    <w:pPr>
      <w:spacing w:after="100"/>
      <w:ind w:left="1120"/>
    </w:pPr>
  </w:style>
  <w:style w:type="character" w:customStyle="1" w:styleId="H1SecondaryChar">
    <w:name w:val="H1 Secondary Char"/>
    <w:basedOn w:val="Heading1Char"/>
    <w:link w:val="H1Secondary"/>
    <w:rsid w:val="00F06912"/>
    <w:rPr>
      <w:rFonts w:ascii="Open Sans" w:eastAsiaTheme="minorEastAsia" w:hAnsi="Open Sans" w:cs="Calibri"/>
      <w:b w:val="0"/>
      <w:color w:val="2F5496"/>
      <w:sz w:val="36"/>
      <w:szCs w:val="22"/>
    </w:rPr>
  </w:style>
  <w:style w:type="character" w:customStyle="1" w:styleId="Heading6Char">
    <w:name w:val="Heading 6 Char"/>
    <w:basedOn w:val="DefaultParagraphFont"/>
    <w:link w:val="Heading6"/>
    <w:uiPriority w:val="2"/>
    <w:rsid w:val="00EE6FAE"/>
    <w:rPr>
      <w:rFonts w:asciiTheme="majorHAnsi" w:eastAsiaTheme="majorEastAsia" w:hAnsiTheme="majorHAnsi" w:cstheme="majorBidi"/>
      <w:color w:val="51031E" w:themeColor="accent1" w:themeShade="7F"/>
      <w:sz w:val="22"/>
      <w:szCs w:val="22"/>
    </w:rPr>
  </w:style>
  <w:style w:type="paragraph" w:styleId="ListBullet">
    <w:name w:val="List Bullet"/>
    <w:basedOn w:val="Normal"/>
    <w:uiPriority w:val="99"/>
    <w:unhideWhenUsed/>
    <w:rsid w:val="00C4767C"/>
    <w:pPr>
      <w:numPr>
        <w:numId w:val="7"/>
      </w:numPr>
      <w:contextualSpacing/>
    </w:pPr>
  </w:style>
  <w:style w:type="character" w:styleId="HTMLCode">
    <w:name w:val="HTML Code"/>
    <w:basedOn w:val="DefaultParagraphFont"/>
    <w:uiPriority w:val="99"/>
    <w:semiHidden/>
    <w:unhideWhenUsed/>
    <w:rsid w:val="00B548D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2709">
      <w:bodyDiv w:val="1"/>
      <w:marLeft w:val="0"/>
      <w:marRight w:val="0"/>
      <w:marTop w:val="0"/>
      <w:marBottom w:val="0"/>
      <w:divBdr>
        <w:top w:val="none" w:sz="0" w:space="0" w:color="auto"/>
        <w:left w:val="none" w:sz="0" w:space="0" w:color="auto"/>
        <w:bottom w:val="none" w:sz="0" w:space="0" w:color="auto"/>
        <w:right w:val="none" w:sz="0" w:space="0" w:color="auto"/>
      </w:divBdr>
    </w:div>
    <w:div w:id="1433935973">
      <w:bodyDiv w:val="1"/>
      <w:marLeft w:val="0"/>
      <w:marRight w:val="0"/>
      <w:marTop w:val="0"/>
      <w:marBottom w:val="0"/>
      <w:divBdr>
        <w:top w:val="none" w:sz="0" w:space="0" w:color="auto"/>
        <w:left w:val="none" w:sz="0" w:space="0" w:color="auto"/>
        <w:bottom w:val="none" w:sz="0" w:space="0" w:color="auto"/>
        <w:right w:val="none" w:sz="0" w:space="0" w:color="auto"/>
      </w:divBdr>
    </w:div>
    <w:div w:id="1645696500">
      <w:bodyDiv w:val="1"/>
      <w:marLeft w:val="0"/>
      <w:marRight w:val="0"/>
      <w:marTop w:val="0"/>
      <w:marBottom w:val="0"/>
      <w:divBdr>
        <w:top w:val="none" w:sz="0" w:space="0" w:color="auto"/>
        <w:left w:val="none" w:sz="0" w:space="0" w:color="auto"/>
        <w:bottom w:val="none" w:sz="0" w:space="0" w:color="auto"/>
        <w:right w:val="none" w:sz="0" w:space="0" w:color="auto"/>
      </w:divBdr>
      <w:divsChild>
        <w:div w:id="977105016">
          <w:marLeft w:val="0"/>
          <w:marRight w:val="0"/>
          <w:marTop w:val="0"/>
          <w:marBottom w:val="0"/>
          <w:divBdr>
            <w:top w:val="none" w:sz="0" w:space="0" w:color="auto"/>
            <w:left w:val="none" w:sz="0" w:space="0" w:color="auto"/>
            <w:bottom w:val="none" w:sz="0" w:space="0" w:color="auto"/>
            <w:right w:val="none" w:sz="0" w:space="0" w:color="auto"/>
          </w:divBdr>
          <w:divsChild>
            <w:div w:id="893086112">
              <w:marLeft w:val="0"/>
              <w:marRight w:val="0"/>
              <w:marTop w:val="0"/>
              <w:marBottom w:val="0"/>
              <w:divBdr>
                <w:top w:val="none" w:sz="0" w:space="0" w:color="auto"/>
                <w:left w:val="none" w:sz="0" w:space="0" w:color="auto"/>
                <w:bottom w:val="none" w:sz="0" w:space="0" w:color="auto"/>
                <w:right w:val="none" w:sz="0" w:space="0" w:color="auto"/>
              </w:divBdr>
              <w:divsChild>
                <w:div w:id="1735815617">
                  <w:marLeft w:val="0"/>
                  <w:marRight w:val="0"/>
                  <w:marTop w:val="0"/>
                  <w:marBottom w:val="0"/>
                  <w:divBdr>
                    <w:top w:val="none" w:sz="0" w:space="0" w:color="auto"/>
                    <w:left w:val="none" w:sz="0" w:space="0" w:color="auto"/>
                    <w:bottom w:val="none" w:sz="0" w:space="0" w:color="auto"/>
                    <w:right w:val="none" w:sz="0" w:space="0" w:color="auto"/>
                  </w:divBdr>
                  <w:divsChild>
                    <w:div w:id="19862802">
                      <w:marLeft w:val="0"/>
                      <w:marRight w:val="0"/>
                      <w:marTop w:val="0"/>
                      <w:marBottom w:val="0"/>
                      <w:divBdr>
                        <w:top w:val="none" w:sz="0" w:space="0" w:color="auto"/>
                        <w:left w:val="none" w:sz="0" w:space="0" w:color="auto"/>
                        <w:bottom w:val="none" w:sz="0" w:space="0" w:color="auto"/>
                        <w:right w:val="none" w:sz="0" w:space="0" w:color="auto"/>
                      </w:divBdr>
                      <w:divsChild>
                        <w:div w:id="822502394">
                          <w:marLeft w:val="0"/>
                          <w:marRight w:val="0"/>
                          <w:marTop w:val="0"/>
                          <w:marBottom w:val="0"/>
                          <w:divBdr>
                            <w:top w:val="none" w:sz="0" w:space="0" w:color="auto"/>
                            <w:left w:val="none" w:sz="0" w:space="0" w:color="auto"/>
                            <w:bottom w:val="none" w:sz="0" w:space="0" w:color="auto"/>
                            <w:right w:val="none" w:sz="0" w:space="0" w:color="auto"/>
                          </w:divBdr>
                          <w:divsChild>
                            <w:div w:id="2013603530">
                              <w:marLeft w:val="0"/>
                              <w:marRight w:val="0"/>
                              <w:marTop w:val="0"/>
                              <w:marBottom w:val="0"/>
                              <w:divBdr>
                                <w:top w:val="none" w:sz="0" w:space="0" w:color="auto"/>
                                <w:left w:val="none" w:sz="0" w:space="0" w:color="auto"/>
                                <w:bottom w:val="none" w:sz="0" w:space="0" w:color="auto"/>
                                <w:right w:val="none" w:sz="0" w:space="0" w:color="auto"/>
                              </w:divBdr>
                              <w:divsChild>
                                <w:div w:id="743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427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ithub.com/JasonSilvestri/JSopX.BridgeTooFar/tree/master/JSopX.BridgeTooFar/DocsOpenX/OpenProjects" TargetMode="External"/><Relationship Id="rId18" Type="http://schemas.openxmlformats.org/officeDocument/2006/relationships/hyperlink" Target="https://github.com/JasonSilvestri/JSopX.BridgeTooFar/tree/master/JSopX.BridgeTooFar/DocsOpenX/OpenProjects" TargetMode="External"/><Relationship Id="rId26" Type="http://schemas.openxmlformats.org/officeDocument/2006/relationships/hyperlink" Target="https://github.com/JasonSilvestri/JSopX.BridgeTooFar/blob/master/JSopX.BridgeTooFar/DocsOpenX/Technologies/NetFrameworkSdk.md" TargetMode="External"/><Relationship Id="rId39" Type="http://schemas.openxmlformats.org/officeDocument/2006/relationships/footer" Target="footer1.xml"/><Relationship Id="rId21" Type="http://schemas.openxmlformats.org/officeDocument/2006/relationships/hyperlink" Target="https://github.com/JasonSilvestri/JSopX.BridgeTooFar/tree/master/JSopX.BridgeTooFar/DocsOpenX/OpenProjects" TargetMode="External"/><Relationship Id="rId34" Type="http://schemas.openxmlformats.org/officeDocument/2006/relationships/hyperlink" Target="https://github.com/JasonSilvestri/JSopX.BridgeTooFar/blob/master/JSopX.BridgeTooFar/DocsOpenX/Technologies/Vue.md"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ithub.com/JasonSilvestri/JSopX.BridgeTooFar/tree/master/JSopX.BridgeTooFar/DocsOpenX/OpenProjects" TargetMode="External"/><Relationship Id="rId20" Type="http://schemas.openxmlformats.org/officeDocument/2006/relationships/hyperlink" Target="https://github.com/JasonSilvestri/JSopX.BridgeTooFar/tree/master/JSopX.BridgeTooFar/DocsOpenX/OpenProjects" TargetMode="External"/><Relationship Id="rId29" Type="http://schemas.openxmlformats.org/officeDocument/2006/relationships/hyperlink" Target="https://github.com/JasonSilvestri/JSopX.BridgeTooFar/blob/master/JSopX.BridgeTooFar/DocsOpenX/Technologies/NetCoreMauiHybrid.m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silvestri.com/home/services" TargetMode="External"/><Relationship Id="rId24" Type="http://schemas.openxmlformats.org/officeDocument/2006/relationships/hyperlink" Target="https://github.com/JasonSilvestri/JSopX.BridgeTooFar/tree/master/JSopX.BridgeTooFar/DocsOpenX/OpenProjects" TargetMode="External"/><Relationship Id="rId32" Type="http://schemas.openxmlformats.org/officeDocument/2006/relationships/hyperlink" Target="https://github.com/JasonSilvestri/JSopX.BridgeTooFar/blob/master/JSopX.BridgeTooFar/DocsOpenX/Technologies/AngularCli.md" TargetMode="External"/><Relationship Id="rId37" Type="http://schemas.openxmlformats.org/officeDocument/2006/relationships/hyperlink" Target="https://github.com/JasonSilvestri/JSopX.BridgeTooFar/blob/master/JSopX.BridgeTooFar/DocsOpenX/Technologies/Powershell.md"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github.com/JasonSilvestri/JSopX.BridgeTooFar/tree/master/JSopX.BridgeTooFar/DocsOpenX/OpenProjects" TargetMode="External"/><Relationship Id="rId23" Type="http://schemas.openxmlformats.org/officeDocument/2006/relationships/hyperlink" Target="https://github.com/JasonSilvestri/JSopX.BridgeTooFar/tree/master/JSopX.BridgeTooFar/DocsOpenX/OpenProjects" TargetMode="External"/><Relationship Id="rId28" Type="http://schemas.openxmlformats.org/officeDocument/2006/relationships/hyperlink" Target="https://github.com/JasonSilvestri/JSopX.BridgeTooFar/blob/master/JSopX.BridgeTooFar/DocsOpenX/Technologies/NetCoreBlazor.md" TargetMode="External"/><Relationship Id="rId36" Type="http://schemas.openxmlformats.org/officeDocument/2006/relationships/hyperlink" Target="https://github.com/JasonSilvestri/JSopX.BridgeTooFar/blob/master/JSopX.BridgeTooFar/DocsOpenX/Technologies/Bash.md" TargetMode="External"/><Relationship Id="rId10" Type="http://schemas.openxmlformats.org/officeDocument/2006/relationships/image" Target="media/image4.png"/><Relationship Id="rId19" Type="http://schemas.openxmlformats.org/officeDocument/2006/relationships/hyperlink" Target="https://github.com/JasonSilvestri/JSopX.BridgeTooFar/tree/master/JSopX.BridgeTooFar/DocsOpenX/OpenProjects" TargetMode="External"/><Relationship Id="rId31" Type="http://schemas.openxmlformats.org/officeDocument/2006/relationships/hyperlink" Target="https://github.com/JasonSilvestri/JSopX.BridgeTooFar/blob/master/JSopX.BridgeTooFar/DocsOpenX/Technologies/npm.md"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github.com/JasonSilvestri/JSopX.BridgeTooFar/tree/master/JSopX.BridgeTooFar/DocsOpenX/OpenProjects" TargetMode="External"/><Relationship Id="rId22" Type="http://schemas.openxmlformats.org/officeDocument/2006/relationships/hyperlink" Target="https://github.com/JasonSilvestri/JSopX.BridgeTooFar/tree/master/JSopX.BridgeTooFar/DocsOpenX/OpenProjects" TargetMode="External"/><Relationship Id="rId27" Type="http://schemas.openxmlformats.org/officeDocument/2006/relationships/hyperlink" Target="https://github.com/JasonSilvestri/JSopX.BridgeTooFar/blob/master/JSopX.BridgeTooFar/DocsOpenX/Technologies/AspNetCore.md" TargetMode="External"/><Relationship Id="rId30" Type="http://schemas.openxmlformats.org/officeDocument/2006/relationships/hyperlink" Target="https://github.com/JasonSilvestri/JSopX.BridgeTooFar/blob/master/JSopX.BridgeTooFar/DocsOpenX/Technologies/Node.md" TargetMode="External"/><Relationship Id="rId35" Type="http://schemas.openxmlformats.org/officeDocument/2006/relationships/hyperlink" Target="https://github.com/JasonSilvestri/JSopX.BridgeTooFar/blob/master/JSopX.BridgeTooFar/DocsOpenX/Technologies/Vite.md"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github.com/JasonSilvestri/JSopX.BridgeTooFar/tree/master/JSopX.BridgeTooFar/DocsOpenX/OpenProjects" TargetMode="External"/><Relationship Id="rId17" Type="http://schemas.openxmlformats.org/officeDocument/2006/relationships/hyperlink" Target="https://github.com/JasonSilvestri/JSopX.BridgeTooFar/tree/master/JSopX.BridgeTooFar/DocsOpenX/OpenProjects" TargetMode="External"/><Relationship Id="rId25" Type="http://schemas.openxmlformats.org/officeDocument/2006/relationships/hyperlink" Target="https://github.com/JasonSilvestri/JSopX.BridgeTooFar/blob/master/JSopX.BridgeTooFar/DocsOpenX/Technologies/VisualStudio.md" TargetMode="External"/><Relationship Id="rId33" Type="http://schemas.openxmlformats.org/officeDocument/2006/relationships/hyperlink" Target="https://github.com/JasonSilvestri/JSopX.BridgeTooFar/blob/master/JSopX.BridgeTooFar/DocsOpenX/Technologies/React.md"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jsilvestri.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lvestri\AppData\Local\Microsoft\Office\16.0\DTS\en-US%7bD4A3E097-5E6E-4C96-85D8-9E0B42CCFD29%7d\%7b2779A9B3-0B81-4292-8678-0A64A8866CE5%7dtf16392796_win32.dotx" TargetMode="External"/></Relationships>
</file>

<file path=word/theme/theme1.xml><?xml version="1.0" encoding="utf-8"?>
<a:theme xmlns:a="http://schemas.openxmlformats.org/drawingml/2006/main" name="Theme2">
  <a:themeElements>
    <a:clrScheme name="Custom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0070C0"/>
      </a:hlink>
      <a:folHlink>
        <a:srgbClr val="00B0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4762D-26DF-496E-B23C-CD867B03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{2779A9B3-0B81-4292-8678-0A64A8866CE5}tf16392796_win32</Template>
  <TotalTime>681</TotalTime>
  <Pages>7</Pages>
  <Words>3332</Words>
  <Characters>18997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Jason Silvestri</dc:subject>
  <dc:creator>Jason Silvestri</dc:creator>
  <cp:keywords/>
  <dc:description/>
  <cp:lastModifiedBy>Jason Silvestri</cp:lastModifiedBy>
  <cp:revision>107</cp:revision>
  <cp:lastPrinted>2025-04-16T15:48:00Z</cp:lastPrinted>
  <dcterms:created xsi:type="dcterms:W3CDTF">2025-01-09T07:01:00Z</dcterms:created>
  <dcterms:modified xsi:type="dcterms:W3CDTF">2025-04-16T15:49:00Z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e5b67ba9c987308f8516581f644aa518a7473a04d6665a9795845e24de9acc70</vt:lpwstr>
  </property>
  <property fmtid="{D5CDD505-2E9C-101B-9397-08002B2CF9AE}" pid="3" name="Base Target">
    <vt:lpwstr>_blank</vt:lpwstr>
  </property>
</Properties>
</file>