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45"/>
      </w:tblGrid>
      <w:tr w:rsidR="004B7E44" w14:paraId="7668919B" w14:textId="77777777" w:rsidTr="004B7E44">
        <w:trPr>
          <w:trHeight w:val="2536"/>
        </w:trPr>
        <w:tc>
          <w:tcPr>
            <w:tcW w:w="8541" w:type="dxa"/>
            <w:tcBorders>
              <w:top w:val="nil"/>
              <w:left w:val="nil"/>
              <w:bottom w:val="nil"/>
              <w:right w:val="nil"/>
            </w:tcBorders>
          </w:tcPr>
          <w:p w14:paraId="0483AA2B" w14:textId="39801604" w:rsidR="004B7E44" w:rsidRDefault="004B7E44" w:rsidP="001F3E20">
            <w:bookmarkStart w:id="0" w:name="_top"/>
            <w:bookmarkEnd w:id="0"/>
            <w:r>
              <w:rPr>
                <w:noProof/>
              </w:rPr>
              <mc:AlternateContent>
                <mc:Choice Requires="wps">
                  <w:drawing>
                    <wp:inline distT="0" distB="0" distL="0" distR="0" wp14:anchorId="0CB31D40" wp14:editId="183731F1">
                      <wp:extent cx="5835650" cy="2110740"/>
                      <wp:effectExtent l="0" t="0" r="0" b="3810"/>
                      <wp:docPr id="8" name="Text Box 8"/>
                      <wp:cNvGraphicFramePr/>
                      <a:graphic xmlns:a="http://schemas.openxmlformats.org/drawingml/2006/main">
                        <a:graphicData uri="http://schemas.microsoft.com/office/word/2010/wordprocessingShape">
                          <wps:wsp>
                            <wps:cNvSpPr txBox="1"/>
                            <wps:spPr>
                              <a:xfrm>
                                <a:off x="0" y="0"/>
                                <a:ext cx="5835650" cy="2110740"/>
                              </a:xfrm>
                              <a:prstGeom prst="rect">
                                <a:avLst/>
                              </a:prstGeom>
                              <a:noFill/>
                              <a:ln w="6350">
                                <a:noFill/>
                              </a:ln>
                            </wps:spPr>
                            <wps:txbx>
                              <w:txbxContent>
                                <w:p w14:paraId="4B617C74" w14:textId="77777777" w:rsidR="00AC2BA9" w:rsidRDefault="00AC2BA9" w:rsidP="001F3E20">
                                  <w:pPr>
                                    <w:pStyle w:val="Title"/>
                                    <w:rPr>
                                      <w:color w:val="FFFFFF" w:themeColor="background1"/>
                                      <w:sz w:val="90"/>
                                      <w:szCs w:val="90"/>
                                    </w:rPr>
                                  </w:pPr>
                                </w:p>
                                <w:p w14:paraId="165F715B" w14:textId="075793FE" w:rsidR="004B7E44" w:rsidRPr="00AC2BA9" w:rsidRDefault="00CF1443" w:rsidP="001F3E20">
                                  <w:pPr>
                                    <w:pStyle w:val="Title"/>
                                    <w:rPr>
                                      <w:color w:val="FFFFFF" w:themeColor="background1"/>
                                      <w:sz w:val="90"/>
                                      <w:szCs w:val="90"/>
                                    </w:rPr>
                                  </w:pPr>
                                  <w:r>
                                    <w:rPr>
                                      <w:color w:val="FFFFFF" w:themeColor="background1"/>
                                      <w:sz w:val="90"/>
                                      <w:szCs w:val="90"/>
                                    </w:rPr>
                                    <w:t>Jason Silvestri</w:t>
                                  </w:r>
                                  <w:r w:rsidR="007E7FA2">
                                    <w:rPr>
                                      <w:color w:val="FFFFFF" w:themeColor="background1"/>
                                      <w:sz w:val="90"/>
                                      <w:szCs w:val="90"/>
                                    </w:rPr>
                                    <w:t>’s</w:t>
                                  </w:r>
                                  <w:r>
                                    <w:rPr>
                                      <w:color w:val="FFFFFF" w:themeColor="background1"/>
                                      <w:sz w:val="90"/>
                                      <w:szCs w:val="90"/>
                                    </w:rPr>
                                    <w:t xml:space="preserve"> </w:t>
                                  </w:r>
                                  <w:r w:rsidR="005031BF">
                                    <w:rPr>
                                      <w:color w:val="FFFFFF" w:themeColor="background1"/>
                                      <w:sz w:val="90"/>
                                      <w:szCs w:val="90"/>
                                    </w:rPr>
                                    <w:fldChar w:fldCharType="begin"/>
                                  </w:r>
                                  <w:r w:rsidR="005031BF">
                                    <w:rPr>
                                      <w:color w:val="FFFFFF" w:themeColor="background1"/>
                                      <w:sz w:val="90"/>
                                      <w:szCs w:val="90"/>
                                    </w:rPr>
                                    <w:instrText xml:space="preserve"> DATE  \@ "yyyy"  \* MERGEFORMAT </w:instrText>
                                  </w:r>
                                  <w:r w:rsidR="005031BF">
                                    <w:rPr>
                                      <w:color w:val="FFFFFF" w:themeColor="background1"/>
                                      <w:sz w:val="90"/>
                                      <w:szCs w:val="90"/>
                                    </w:rPr>
                                    <w:fldChar w:fldCharType="separate"/>
                                  </w:r>
                                  <w:r w:rsidR="007376DE">
                                    <w:rPr>
                                      <w:noProof/>
                                      <w:color w:val="FFFFFF" w:themeColor="background1"/>
                                      <w:sz w:val="90"/>
                                      <w:szCs w:val="90"/>
                                    </w:rPr>
                                    <w:t>2024</w:t>
                                  </w:r>
                                  <w:r w:rsidR="005031BF">
                                    <w:rPr>
                                      <w:color w:val="FFFFFF" w:themeColor="background1"/>
                                      <w:sz w:val="90"/>
                                      <w:szCs w:val="90"/>
                                    </w:rPr>
                                    <w:fldChar w:fldCharType="end"/>
                                  </w:r>
                                  <w:r w:rsidR="007E7FA2">
                                    <w:rPr>
                                      <w:color w:val="FFFFFF" w:themeColor="background1"/>
                                      <w:sz w:val="90"/>
                                      <w:szCs w:val="90"/>
                                    </w:rPr>
                                    <w:t xml:space="preserve"> Resume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CB31D40" id="_x0000_t202" coordsize="21600,21600" o:spt="202" path="m,l,21600r21600,l21600,xe">
                      <v:stroke joinstyle="miter"/>
                      <v:path gradientshapeok="t" o:connecttype="rect"/>
                    </v:shapetype>
                    <v:shape id="Text Box 8" o:spid="_x0000_s1026" type="#_x0000_t202" style="width:459.5pt;height:1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" filled="f" stroked="f" strokeweight=".5pt">
                      <v:textbox>
                        <w:txbxContent>
                          <w:p w14:paraId="4B617C74" w14:textId="77777777" w:rsidR="00AC2BA9" w:rsidRDefault="00AC2BA9" w:rsidP="001F3E20">
                            <w:pPr>
                              <w:pStyle w:val="Title"/>
                              <w:rPr>
                                <w:color w:val="FFFFFF" w:themeColor="background1"/>
                                <w:sz w:val="90"/>
                                <w:szCs w:val="90"/>
                              </w:rPr>
                            </w:pPr>
                          </w:p>
                          <w:p w14:paraId="165F715B" w14:textId="075793FE" w:rsidR="004B7E44" w:rsidRPr="00AC2BA9" w:rsidRDefault="00CF1443" w:rsidP="001F3E20">
                            <w:pPr>
                              <w:pStyle w:val="Title"/>
                              <w:rPr>
                                <w:color w:val="FFFFFF" w:themeColor="background1"/>
                                <w:sz w:val="90"/>
                                <w:szCs w:val="90"/>
                              </w:rPr>
                            </w:pPr>
                            <w:r>
                              <w:rPr>
                                <w:color w:val="FFFFFF" w:themeColor="background1"/>
                                <w:sz w:val="90"/>
                                <w:szCs w:val="90"/>
                              </w:rPr>
                              <w:t>Jason Silvestri</w:t>
                            </w:r>
                            <w:r w:rsidR="007E7FA2">
                              <w:rPr>
                                <w:color w:val="FFFFFF" w:themeColor="background1"/>
                                <w:sz w:val="90"/>
                                <w:szCs w:val="90"/>
                              </w:rPr>
                              <w:t>’s</w:t>
                            </w:r>
                            <w:r>
                              <w:rPr>
                                <w:color w:val="FFFFFF" w:themeColor="background1"/>
                                <w:sz w:val="90"/>
                                <w:szCs w:val="90"/>
                              </w:rPr>
                              <w:t xml:space="preserve"> </w:t>
                            </w:r>
                            <w:r w:rsidR="005031BF">
                              <w:rPr>
                                <w:color w:val="FFFFFF" w:themeColor="background1"/>
                                <w:sz w:val="90"/>
                                <w:szCs w:val="90"/>
                              </w:rPr>
                              <w:fldChar w:fldCharType="begin"/>
                            </w:r>
                            <w:r w:rsidR="005031BF">
                              <w:rPr>
                                <w:color w:val="FFFFFF" w:themeColor="background1"/>
                                <w:sz w:val="90"/>
                                <w:szCs w:val="90"/>
                              </w:rPr>
                              <w:instrText xml:space="preserve"> DATE  \@ "yyyy"  \* MERGEFORMAT </w:instrText>
                            </w:r>
                            <w:r w:rsidR="005031BF">
                              <w:rPr>
                                <w:color w:val="FFFFFF" w:themeColor="background1"/>
                                <w:sz w:val="90"/>
                                <w:szCs w:val="90"/>
                              </w:rPr>
                              <w:fldChar w:fldCharType="separate"/>
                            </w:r>
                            <w:r w:rsidR="007376DE">
                              <w:rPr>
                                <w:noProof/>
                                <w:color w:val="FFFFFF" w:themeColor="background1"/>
                                <w:sz w:val="90"/>
                                <w:szCs w:val="90"/>
                              </w:rPr>
                              <w:t>2024</w:t>
                            </w:r>
                            <w:r w:rsidR="005031BF">
                              <w:rPr>
                                <w:color w:val="FFFFFF" w:themeColor="background1"/>
                                <w:sz w:val="90"/>
                                <w:szCs w:val="90"/>
                              </w:rPr>
                              <w:fldChar w:fldCharType="end"/>
                            </w:r>
                            <w:r w:rsidR="007E7FA2">
                              <w:rPr>
                                <w:color w:val="FFFFFF" w:themeColor="background1"/>
                                <w:sz w:val="90"/>
                                <w:szCs w:val="90"/>
                              </w:rPr>
                              <w:t xml:space="preserve"> Resume</w:t>
                            </w:r>
                          </w:p>
                        </w:txbxContent>
                      </v:textbox>
                      <w10:anchorlock/>
                    </v:shape>
                  </w:pict>
                </mc:Fallback>
              </mc:AlternateContent>
            </w:r>
          </w:p>
          <w:p w14:paraId="4A23E23A" w14:textId="77777777" w:rsidR="004B7E44" w:rsidRDefault="004B7E44" w:rsidP="001F3E20">
            <w:r>
              <w:rPr>
                <w:noProof/>
              </w:rPr>
              <mc:AlternateContent>
                <mc:Choice Requires="wps">
                  <w:drawing>
                    <wp:inline distT="0" distB="0" distL="0" distR="0" wp14:anchorId="1B873E61" wp14:editId="2E70D60C">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53834CB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5DAAA429" w14:textId="77777777" w:rsidR="004B7E44" w:rsidRDefault="004B7E44" w:rsidP="001F3E20">
            <w:r>
              <w:rPr>
                <w:noProof/>
              </w:rPr>
              <mc:AlternateContent>
                <mc:Choice Requires="wps">
                  <w:drawing>
                    <wp:inline distT="0" distB="0" distL="0" distR="0" wp14:anchorId="39D056C9" wp14:editId="1AD989E7">
                      <wp:extent cx="5920740" cy="1727710"/>
                      <wp:effectExtent l="0" t="0" r="0" b="6350"/>
                      <wp:docPr id="3" name="Text Box 3"/>
                      <wp:cNvGraphicFramePr/>
                      <a:graphic xmlns:a="http://schemas.openxmlformats.org/drawingml/2006/main">
                        <a:graphicData uri="http://schemas.microsoft.com/office/word/2010/wordprocessingShape">
                          <wps:wsp>
                            <wps:cNvSpPr txBox="1"/>
                            <wps:spPr>
                              <a:xfrm>
                                <a:off x="0" y="0"/>
                                <a:ext cx="5920740" cy="1727710"/>
                              </a:xfrm>
                              <a:prstGeom prst="rect">
                                <a:avLst/>
                              </a:prstGeom>
                              <a:noFill/>
                              <a:ln w="6350">
                                <a:noFill/>
                              </a:ln>
                            </wps:spPr>
                            <wps:txbx>
                              <w:txbxContent>
                                <w:p w14:paraId="31C51C99" w14:textId="05249181" w:rsidR="004B7E44" w:rsidRPr="00B76B6D" w:rsidRDefault="00DF7A29" w:rsidP="00B76B6D">
                                  <w:pPr>
                                    <w:pStyle w:val="Subtitle"/>
                                  </w:pPr>
                                  <w:r w:rsidRPr="00B76B6D">
                                    <w:t xml:space="preserve">Talent Profile: </w:t>
                                  </w:r>
                                  <w:r w:rsidR="00F62377">
                                    <w:t>“</w:t>
                                  </w:r>
                                  <w:r w:rsidR="004F7A56">
                                    <w:t>Deep</w:t>
                                  </w:r>
                                  <w:r w:rsidR="00F62377">
                                    <w:t>-</w:t>
                                  </w:r>
                                  <w:r w:rsidR="004F7A56">
                                    <w:t>Dive</w:t>
                                  </w:r>
                                  <w:r w:rsidR="00F62377">
                                    <w:t>”</w:t>
                                  </w:r>
                                  <w:r w:rsidR="004F7A56">
                                    <w:t xml:space="preserve"> into </w:t>
                                  </w:r>
                                  <w:r w:rsidR="000F0418" w:rsidRPr="00B76B6D">
                                    <w:t xml:space="preserve">Most </w:t>
                                  </w:r>
                                  <w:r w:rsidRPr="00B76B6D">
                                    <w:t>Common Occupation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D056C9" id="Text Box 3" o:spid="_x0000_s1027" type="#_x0000_t202" style="width:466.2pt;height:13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" filled="f" stroked="f" strokeweight=".5pt">
                      <v:textbox>
                        <w:txbxContent>
                          <w:p w14:paraId="31C51C99" w14:textId="05249181" w:rsidR="004B7E44" w:rsidRPr="00B76B6D" w:rsidRDefault="00DF7A29" w:rsidP="00B76B6D">
                            <w:pPr>
                              <w:pStyle w:val="Subtitle"/>
                            </w:pPr>
                            <w:r w:rsidRPr="00B76B6D">
                              <w:t xml:space="preserve">Talent Profile: </w:t>
                            </w:r>
                            <w:r w:rsidR="00F62377">
                              <w:t>“</w:t>
                            </w:r>
                            <w:r w:rsidR="004F7A56">
                              <w:t>Deep</w:t>
                            </w:r>
                            <w:r w:rsidR="00F62377">
                              <w:t>-</w:t>
                            </w:r>
                            <w:r w:rsidR="004F7A56">
                              <w:t>Dive</w:t>
                            </w:r>
                            <w:r w:rsidR="00F62377">
                              <w:t>”</w:t>
                            </w:r>
                            <w:r w:rsidR="004F7A56">
                              <w:t xml:space="preserve"> into </w:t>
                            </w:r>
                            <w:r w:rsidR="000F0418" w:rsidRPr="00B76B6D">
                              <w:t xml:space="preserve">Most </w:t>
                            </w:r>
                            <w:r w:rsidRPr="00B76B6D">
                              <w:t>Common Occupation Details</w:t>
                            </w:r>
                          </w:p>
                        </w:txbxContent>
                      </v:textbox>
                      <w10:anchorlock/>
                    </v:shape>
                  </w:pict>
                </mc:Fallback>
              </mc:AlternateContent>
            </w:r>
          </w:p>
        </w:tc>
      </w:tr>
      <w:tr w:rsidR="004B7E44" w14:paraId="68592619" w14:textId="77777777" w:rsidTr="004B7E44">
        <w:trPr>
          <w:trHeight w:val="3814"/>
        </w:trPr>
        <w:tc>
          <w:tcPr>
            <w:tcW w:w="8541" w:type="dxa"/>
            <w:tcBorders>
              <w:top w:val="nil"/>
              <w:left w:val="nil"/>
              <w:bottom w:val="nil"/>
              <w:right w:val="nil"/>
            </w:tcBorders>
            <w:vAlign w:val="bottom"/>
          </w:tcPr>
          <w:p w14:paraId="24A6E9E9" w14:textId="13D78FEC" w:rsidR="004B7E44" w:rsidRDefault="004B7E44" w:rsidP="001F3E20">
            <w:pPr>
              <w:rPr>
                <w:noProof/>
              </w:rPr>
            </w:pPr>
            <w:r>
              <w:rPr>
                <w:noProof/>
              </w:rPr>
              <mc:AlternateContent>
                <mc:Choice Requires="wps">
                  <w:drawing>
                    <wp:inline distT="0" distB="0" distL="0" distR="0" wp14:anchorId="3A3DD57D" wp14:editId="4A87CD17">
                      <wp:extent cx="6125101" cy="1466850"/>
                      <wp:effectExtent l="0" t="0" r="0" b="0"/>
                      <wp:docPr id="6" name="Text Box 6"/>
                      <wp:cNvGraphicFramePr/>
                      <a:graphic xmlns:a="http://schemas.openxmlformats.org/drawingml/2006/main">
                        <a:graphicData uri="http://schemas.microsoft.com/office/word/2010/wordprocessingShape">
                          <wps:wsp>
                            <wps:cNvSpPr txBox="1"/>
                            <wps:spPr>
                              <a:xfrm>
                                <a:off x="0" y="0"/>
                                <a:ext cx="6125101" cy="1466850"/>
                              </a:xfrm>
                              <a:prstGeom prst="rect">
                                <a:avLst/>
                              </a:prstGeom>
                              <a:noFill/>
                              <a:ln w="6350">
                                <a:noFill/>
                              </a:ln>
                            </wps:spPr>
                            <wps:txbx>
                              <w:txbxContent>
                                <w:p w14:paraId="5B3FA427" w14:textId="2334A5CD" w:rsidR="00150F9B" w:rsidRDefault="00C42BF4" w:rsidP="001F3E20">
                                  <w:pPr>
                                    <w:pStyle w:val="Heading1"/>
                                    <w:rPr>
                                      <w:rFonts w:ascii="Segoe UI Symbol" w:hAnsi="Segoe UI Symbol" w:cs="Segoe UI Symbol"/>
                                      <w:color w:val="FFFFFF" w:themeColor="background1"/>
                                      <w:sz w:val="28"/>
                                      <w:szCs w:val="28"/>
                                    </w:rPr>
                                  </w:pPr>
                                  <w:bookmarkStart w:id="1" w:name="_Toc132412495"/>
                                  <w:bookmarkStart w:id="2" w:name="_Toc132416678"/>
                                  <w:bookmarkStart w:id="3" w:name="_Toc132419901"/>
                                  <w:bookmarkStart w:id="4" w:name="_Toc132421635"/>
                                  <w:bookmarkStart w:id="5" w:name="_Toc132423292"/>
                                  <w:bookmarkStart w:id="6" w:name="_Toc132427853"/>
                                  <w:bookmarkStart w:id="7" w:name="_Toc132433313"/>
                                  <w:bookmarkStart w:id="8" w:name="_Toc160699361"/>
                                  <w:r>
                                    <w:rPr>
                                      <w:color w:val="FFFFFF" w:themeColor="background1"/>
                                      <w:sz w:val="28"/>
                                      <w:szCs w:val="28"/>
                                    </w:rPr>
                                    <w:t xml:space="preserve">BETA </w:t>
                                  </w:r>
                                  <w:r w:rsidR="00CC558A">
                                    <w:rPr>
                                      <w:color w:val="FFFFFF" w:themeColor="background1"/>
                                      <w:sz w:val="28"/>
                                      <w:szCs w:val="28"/>
                                    </w:rPr>
                                    <w:t xml:space="preserve">v </w:t>
                                  </w:r>
                                  <w:r w:rsidR="00403C6F" w:rsidRPr="00403C6F">
                                    <w:rPr>
                                      <w:color w:val="FFFFFF" w:themeColor="background1"/>
                                      <w:sz w:val="28"/>
                                      <w:szCs w:val="28"/>
                                    </w:rPr>
                                    <w:t>202</w:t>
                                  </w:r>
                                  <w:r w:rsidR="005F1137">
                                    <w:rPr>
                                      <w:color w:val="FFFFFF" w:themeColor="background1"/>
                                      <w:sz w:val="28"/>
                                      <w:szCs w:val="28"/>
                                    </w:rPr>
                                    <w:t>4</w:t>
                                  </w:r>
                                  <w:r w:rsidR="00403C6F" w:rsidRPr="00403C6F">
                                    <w:rPr>
                                      <w:color w:val="FFFFFF" w:themeColor="background1"/>
                                      <w:sz w:val="28"/>
                                      <w:szCs w:val="28"/>
                                    </w:rPr>
                                    <w:t>.</w:t>
                                  </w:r>
                                  <w:r w:rsidR="005F1137">
                                    <w:rPr>
                                      <w:color w:val="FFFFFF" w:themeColor="background1"/>
                                      <w:sz w:val="28"/>
                                      <w:szCs w:val="28"/>
                                    </w:rPr>
                                    <w:t>0</w:t>
                                  </w:r>
                                  <w:r w:rsidR="00403C6F" w:rsidRPr="00403C6F">
                                    <w:rPr>
                                      <w:color w:val="FFFFFF" w:themeColor="background1"/>
                                      <w:sz w:val="28"/>
                                      <w:szCs w:val="28"/>
                                    </w:rPr>
                                    <w:t>.</w:t>
                                  </w:r>
                                  <w:r w:rsidR="00A04A86">
                                    <w:rPr>
                                      <w:color w:val="FFFFFF" w:themeColor="background1"/>
                                      <w:sz w:val="28"/>
                                      <w:szCs w:val="28"/>
                                    </w:rPr>
                                    <w:t>3</w:t>
                                  </w:r>
                                  <w:r w:rsidR="00403C6F" w:rsidRPr="00403C6F">
                                    <w:rPr>
                                      <w:color w:val="FFFFFF" w:themeColor="background1"/>
                                      <w:sz w:val="28"/>
                                      <w:szCs w:val="28"/>
                                    </w:rPr>
                                    <w:t>.</w:t>
                                  </w:r>
                                  <w:bookmarkEnd w:id="1"/>
                                  <w:bookmarkEnd w:id="2"/>
                                  <w:bookmarkEnd w:id="3"/>
                                  <w:bookmarkEnd w:id="4"/>
                                  <w:bookmarkEnd w:id="5"/>
                                  <w:bookmarkEnd w:id="6"/>
                                  <w:bookmarkEnd w:id="7"/>
                                  <w:r w:rsidR="005F1137">
                                    <w:rPr>
                                      <w:color w:val="FFFFFF" w:themeColor="background1"/>
                                      <w:sz w:val="28"/>
                                      <w:szCs w:val="28"/>
                                    </w:rPr>
                                    <w:t>0</w:t>
                                  </w:r>
                                  <w:r w:rsidR="00A04A86">
                                    <w:rPr>
                                      <w:color w:val="FFFFFF" w:themeColor="background1"/>
                                      <w:sz w:val="28"/>
                                      <w:szCs w:val="28"/>
                                    </w:rPr>
                                    <w:t>33</w:t>
                                  </w:r>
                                  <w:bookmarkEnd w:id="8"/>
                                </w:p>
                                <w:p w14:paraId="586B6E80" w14:textId="77777777" w:rsidR="00CC558A" w:rsidRPr="00CC558A" w:rsidRDefault="00CC558A" w:rsidP="001F3E20">
                                  <w:pPr>
                                    <w:pStyle w:val="Heading1"/>
                                    <w:rPr>
                                      <w:rFonts w:ascii="Segoe UI Symbol" w:hAnsi="Segoe UI Symbol" w:cs="Segoe UI Symbol"/>
                                      <w:color w:val="FFFFFF" w:themeColor="background1"/>
                                      <w:sz w:val="28"/>
                                      <w:szCs w:val="28"/>
                                    </w:rPr>
                                  </w:pPr>
                                </w:p>
                                <w:p w14:paraId="528EA4BF" w14:textId="347AEB4B" w:rsidR="00CC558A" w:rsidRDefault="00CC558A" w:rsidP="001F3E20">
                                  <w:pPr>
                                    <w:pStyle w:val="Heading1"/>
                                    <w:rPr>
                                      <w:rFonts w:ascii="Segoe UI Symbol" w:hAnsi="Segoe UI Symbol" w:cs="Segoe UI Symbol"/>
                                      <w:b w:val="0"/>
                                      <w:bCs/>
                                      <w:color w:val="FFFFFF" w:themeColor="background1"/>
                                      <w:sz w:val="18"/>
                                      <w:szCs w:val="18"/>
                                    </w:rPr>
                                  </w:pPr>
                                </w:p>
                                <w:p w14:paraId="6AA15916" w14:textId="4AE38DB6" w:rsidR="00CC558A" w:rsidRDefault="00CC558A" w:rsidP="001F3E20">
                                  <w:pPr>
                                    <w:pStyle w:val="Heading1"/>
                                    <w:rPr>
                                      <w:rFonts w:ascii="Segoe UI Symbol" w:hAnsi="Segoe UI Symbol" w:cs="Segoe UI Symbol"/>
                                      <w:b w:val="0"/>
                                      <w:bCs/>
                                      <w:color w:val="FFFFFF" w:themeColor="background1"/>
                                      <w:sz w:val="18"/>
                                      <w:szCs w:val="18"/>
                                    </w:rPr>
                                  </w:pPr>
                                </w:p>
                                <w:p w14:paraId="16C06E77" w14:textId="6F5A7B8F" w:rsidR="00CC558A" w:rsidRDefault="00CC558A" w:rsidP="001F3E20">
                                  <w:pPr>
                                    <w:pStyle w:val="Heading1"/>
                                    <w:rPr>
                                      <w:rFonts w:ascii="Segoe UI Symbol" w:hAnsi="Segoe UI Symbol" w:cs="Segoe UI Symbol"/>
                                      <w:b w:val="0"/>
                                      <w:bCs/>
                                      <w:color w:val="FFFFFF" w:themeColor="background1"/>
                                      <w:sz w:val="18"/>
                                      <w:szCs w:val="18"/>
                                    </w:rPr>
                                  </w:pPr>
                                </w:p>
                                <w:p w14:paraId="7D42FCDB" w14:textId="77777777" w:rsidR="00CC558A" w:rsidRPr="00CC558A" w:rsidRDefault="00CC558A" w:rsidP="001F3E20">
                                  <w:pPr>
                                    <w:pStyle w:val="Heading1"/>
                                    <w:rPr>
                                      <w:rFonts w:ascii="Segoe UI Symbol" w:hAnsi="Segoe UI Symbol" w:cs="Segoe UI Symbol"/>
                                      <w:b w:val="0"/>
                                      <w:bCs/>
                                      <w:color w:val="FFFFFF" w:themeColor="background1"/>
                                      <w:sz w:val="18"/>
                                      <w:szCs w:val="18"/>
                                    </w:rPr>
                                  </w:pPr>
                                </w:p>
                                <w:p w14:paraId="681E7159" w14:textId="77777777" w:rsidR="00074D5C" w:rsidRPr="00D261CC" w:rsidRDefault="009A3262" w:rsidP="001F3E20">
                                  <w:pPr>
                                    <w:pStyle w:val="Heading1"/>
                                    <w:rPr>
                                      <w:color w:val="FFFFFF" w:themeColor="background1"/>
                                      <w:sz w:val="18"/>
                                      <w:szCs w:val="18"/>
                                    </w:rPr>
                                  </w:pPr>
                                  <w:bookmarkStart w:id="9" w:name="_Toc132412496"/>
                                  <w:bookmarkStart w:id="10" w:name="_Toc132416679"/>
                                  <w:bookmarkStart w:id="11" w:name="_Toc132419902"/>
                                  <w:bookmarkStart w:id="12" w:name="_Toc132421636"/>
                                  <w:bookmarkStart w:id="13" w:name="_Toc132423293"/>
                                  <w:bookmarkStart w:id="14" w:name="_Toc132427854"/>
                                  <w:bookmarkStart w:id="15" w:name="_Toc132433314"/>
                                  <w:bookmarkStart w:id="16" w:name="_Toc160699362"/>
                                  <w:r w:rsidRPr="00D261CC">
                                    <w:rPr>
                                      <w:rFonts w:ascii="Segoe UI Symbol" w:hAnsi="Segoe UI Symbol" w:cs="Segoe UI Symbol"/>
                                      <w:color w:val="FFFFFF" w:themeColor="background1"/>
                                      <w:sz w:val="18"/>
                                      <w:szCs w:val="18"/>
                                    </w:rPr>
                                    <w:t xml:space="preserve">My </w:t>
                                  </w:r>
                                  <w:r w:rsidR="00D80B5E" w:rsidRPr="00D261CC">
                                    <w:rPr>
                                      <w:rFonts w:ascii="Segoe UI Symbol" w:hAnsi="Segoe UI Symbol" w:cs="Segoe UI Symbol"/>
                                      <w:color w:val="FFFFFF" w:themeColor="background1"/>
                                      <w:sz w:val="18"/>
                                      <w:szCs w:val="18"/>
                                    </w:rPr>
                                    <w:t xml:space="preserve">latest </w:t>
                                  </w:r>
                                  <w:r w:rsidRPr="00D261CC">
                                    <w:rPr>
                                      <w:rFonts w:ascii="Segoe UI Symbol" w:hAnsi="Segoe UI Symbol" w:cs="Segoe UI Symbol"/>
                                      <w:color w:val="FFFFFF" w:themeColor="background1"/>
                                      <w:sz w:val="18"/>
                                      <w:szCs w:val="18"/>
                                    </w:rPr>
                                    <w:t>contact</w:t>
                                  </w:r>
                                  <w:r w:rsidR="00D261CC" w:rsidRPr="00D261CC">
                                    <w:rPr>
                                      <w:rFonts w:ascii="Segoe UI Symbol" w:hAnsi="Segoe UI Symbol" w:cs="Segoe UI Symbol"/>
                                      <w:color w:val="FFFFFF" w:themeColor="background1"/>
                                      <w:sz w:val="18"/>
                                      <w:szCs w:val="18"/>
                                    </w:rPr>
                                    <w:t xml:space="preserve"> information is</w:t>
                                  </w:r>
                                  <w:r w:rsidRPr="00D261CC">
                                    <w:rPr>
                                      <w:rFonts w:ascii="Segoe UI Symbol" w:hAnsi="Segoe UI Symbol" w:cs="Segoe UI Symbol"/>
                                      <w:color w:val="FFFFFF" w:themeColor="background1"/>
                                      <w:sz w:val="18"/>
                                      <w:szCs w:val="18"/>
                                    </w:rPr>
                                    <w:t xml:space="preserve"> as follows</w:t>
                                  </w:r>
                                  <w:r w:rsidR="00CB3AEC" w:rsidRPr="00D261CC">
                                    <w:rPr>
                                      <w:rFonts w:ascii="Segoe UI Symbol" w:hAnsi="Segoe UI Symbol" w:cs="Segoe UI Symbol"/>
                                      <w:color w:val="FFFFFF" w:themeColor="background1"/>
                                      <w:sz w:val="18"/>
                                      <w:szCs w:val="18"/>
                                    </w:rPr>
                                    <w:t>:</w:t>
                                  </w:r>
                                  <w:bookmarkEnd w:id="9"/>
                                  <w:bookmarkEnd w:id="10"/>
                                  <w:bookmarkEnd w:id="11"/>
                                  <w:bookmarkEnd w:id="12"/>
                                  <w:bookmarkEnd w:id="13"/>
                                  <w:bookmarkEnd w:id="14"/>
                                  <w:bookmarkEnd w:id="15"/>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3DD57D" id="Text Box 6" o:spid="_x0000_s1028" type="#_x0000_t202" style="width:482.3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" filled="f" stroked="f" strokeweight=".5pt">
                      <v:textbox>
                        <w:txbxContent>
                          <w:p w14:paraId="5B3FA427" w14:textId="2334A5CD" w:rsidR="00150F9B" w:rsidRDefault="00C42BF4" w:rsidP="001F3E20">
                            <w:pPr>
                              <w:pStyle w:val="Heading1"/>
                              <w:rPr>
                                <w:rFonts w:ascii="Segoe UI Symbol" w:hAnsi="Segoe UI Symbol" w:cs="Segoe UI Symbol"/>
                                <w:color w:val="FFFFFF" w:themeColor="background1"/>
                                <w:sz w:val="28"/>
                                <w:szCs w:val="28"/>
                              </w:rPr>
                            </w:pPr>
                            <w:bookmarkStart w:id="17" w:name="_Toc132412495"/>
                            <w:bookmarkStart w:id="18" w:name="_Toc132416678"/>
                            <w:bookmarkStart w:id="19" w:name="_Toc132419901"/>
                            <w:bookmarkStart w:id="20" w:name="_Toc132421635"/>
                            <w:bookmarkStart w:id="21" w:name="_Toc132423292"/>
                            <w:bookmarkStart w:id="22" w:name="_Toc132427853"/>
                            <w:bookmarkStart w:id="23" w:name="_Toc132433313"/>
                            <w:bookmarkStart w:id="24" w:name="_Toc160699361"/>
                            <w:r>
                              <w:rPr>
                                <w:color w:val="FFFFFF" w:themeColor="background1"/>
                                <w:sz w:val="28"/>
                                <w:szCs w:val="28"/>
                              </w:rPr>
                              <w:t xml:space="preserve">BETA </w:t>
                            </w:r>
                            <w:r w:rsidR="00CC558A">
                              <w:rPr>
                                <w:color w:val="FFFFFF" w:themeColor="background1"/>
                                <w:sz w:val="28"/>
                                <w:szCs w:val="28"/>
                              </w:rPr>
                              <w:t xml:space="preserve">v </w:t>
                            </w:r>
                            <w:r w:rsidR="00403C6F" w:rsidRPr="00403C6F">
                              <w:rPr>
                                <w:color w:val="FFFFFF" w:themeColor="background1"/>
                                <w:sz w:val="28"/>
                                <w:szCs w:val="28"/>
                              </w:rPr>
                              <w:t>202</w:t>
                            </w:r>
                            <w:r w:rsidR="005F1137">
                              <w:rPr>
                                <w:color w:val="FFFFFF" w:themeColor="background1"/>
                                <w:sz w:val="28"/>
                                <w:szCs w:val="28"/>
                              </w:rPr>
                              <w:t>4</w:t>
                            </w:r>
                            <w:r w:rsidR="00403C6F" w:rsidRPr="00403C6F">
                              <w:rPr>
                                <w:color w:val="FFFFFF" w:themeColor="background1"/>
                                <w:sz w:val="28"/>
                                <w:szCs w:val="28"/>
                              </w:rPr>
                              <w:t>.</w:t>
                            </w:r>
                            <w:r w:rsidR="005F1137">
                              <w:rPr>
                                <w:color w:val="FFFFFF" w:themeColor="background1"/>
                                <w:sz w:val="28"/>
                                <w:szCs w:val="28"/>
                              </w:rPr>
                              <w:t>0</w:t>
                            </w:r>
                            <w:r w:rsidR="00403C6F" w:rsidRPr="00403C6F">
                              <w:rPr>
                                <w:color w:val="FFFFFF" w:themeColor="background1"/>
                                <w:sz w:val="28"/>
                                <w:szCs w:val="28"/>
                              </w:rPr>
                              <w:t>.</w:t>
                            </w:r>
                            <w:r w:rsidR="00A04A86">
                              <w:rPr>
                                <w:color w:val="FFFFFF" w:themeColor="background1"/>
                                <w:sz w:val="28"/>
                                <w:szCs w:val="28"/>
                              </w:rPr>
                              <w:t>3</w:t>
                            </w:r>
                            <w:r w:rsidR="00403C6F" w:rsidRPr="00403C6F">
                              <w:rPr>
                                <w:color w:val="FFFFFF" w:themeColor="background1"/>
                                <w:sz w:val="28"/>
                                <w:szCs w:val="28"/>
                              </w:rPr>
                              <w:t>.</w:t>
                            </w:r>
                            <w:bookmarkEnd w:id="17"/>
                            <w:bookmarkEnd w:id="18"/>
                            <w:bookmarkEnd w:id="19"/>
                            <w:bookmarkEnd w:id="20"/>
                            <w:bookmarkEnd w:id="21"/>
                            <w:bookmarkEnd w:id="22"/>
                            <w:bookmarkEnd w:id="23"/>
                            <w:r w:rsidR="005F1137">
                              <w:rPr>
                                <w:color w:val="FFFFFF" w:themeColor="background1"/>
                                <w:sz w:val="28"/>
                                <w:szCs w:val="28"/>
                              </w:rPr>
                              <w:t>0</w:t>
                            </w:r>
                            <w:r w:rsidR="00A04A86">
                              <w:rPr>
                                <w:color w:val="FFFFFF" w:themeColor="background1"/>
                                <w:sz w:val="28"/>
                                <w:szCs w:val="28"/>
                              </w:rPr>
                              <w:t>33</w:t>
                            </w:r>
                            <w:bookmarkEnd w:id="24"/>
                          </w:p>
                          <w:p w14:paraId="586B6E80" w14:textId="77777777" w:rsidR="00CC558A" w:rsidRPr="00CC558A" w:rsidRDefault="00CC558A" w:rsidP="001F3E20">
                            <w:pPr>
                              <w:pStyle w:val="Heading1"/>
                              <w:rPr>
                                <w:rFonts w:ascii="Segoe UI Symbol" w:hAnsi="Segoe UI Symbol" w:cs="Segoe UI Symbol"/>
                                <w:color w:val="FFFFFF" w:themeColor="background1"/>
                                <w:sz w:val="28"/>
                                <w:szCs w:val="28"/>
                              </w:rPr>
                            </w:pPr>
                          </w:p>
                          <w:p w14:paraId="528EA4BF" w14:textId="347AEB4B" w:rsidR="00CC558A" w:rsidRDefault="00CC558A" w:rsidP="001F3E20">
                            <w:pPr>
                              <w:pStyle w:val="Heading1"/>
                              <w:rPr>
                                <w:rFonts w:ascii="Segoe UI Symbol" w:hAnsi="Segoe UI Symbol" w:cs="Segoe UI Symbol"/>
                                <w:b w:val="0"/>
                                <w:bCs/>
                                <w:color w:val="FFFFFF" w:themeColor="background1"/>
                                <w:sz w:val="18"/>
                                <w:szCs w:val="18"/>
                              </w:rPr>
                            </w:pPr>
                          </w:p>
                          <w:p w14:paraId="6AA15916" w14:textId="4AE38DB6" w:rsidR="00CC558A" w:rsidRDefault="00CC558A" w:rsidP="001F3E20">
                            <w:pPr>
                              <w:pStyle w:val="Heading1"/>
                              <w:rPr>
                                <w:rFonts w:ascii="Segoe UI Symbol" w:hAnsi="Segoe UI Symbol" w:cs="Segoe UI Symbol"/>
                                <w:b w:val="0"/>
                                <w:bCs/>
                                <w:color w:val="FFFFFF" w:themeColor="background1"/>
                                <w:sz w:val="18"/>
                                <w:szCs w:val="18"/>
                              </w:rPr>
                            </w:pPr>
                          </w:p>
                          <w:p w14:paraId="16C06E77" w14:textId="6F5A7B8F" w:rsidR="00CC558A" w:rsidRDefault="00CC558A" w:rsidP="001F3E20">
                            <w:pPr>
                              <w:pStyle w:val="Heading1"/>
                              <w:rPr>
                                <w:rFonts w:ascii="Segoe UI Symbol" w:hAnsi="Segoe UI Symbol" w:cs="Segoe UI Symbol"/>
                                <w:b w:val="0"/>
                                <w:bCs/>
                                <w:color w:val="FFFFFF" w:themeColor="background1"/>
                                <w:sz w:val="18"/>
                                <w:szCs w:val="18"/>
                              </w:rPr>
                            </w:pPr>
                          </w:p>
                          <w:p w14:paraId="7D42FCDB" w14:textId="77777777" w:rsidR="00CC558A" w:rsidRPr="00CC558A" w:rsidRDefault="00CC558A" w:rsidP="001F3E20">
                            <w:pPr>
                              <w:pStyle w:val="Heading1"/>
                              <w:rPr>
                                <w:rFonts w:ascii="Segoe UI Symbol" w:hAnsi="Segoe UI Symbol" w:cs="Segoe UI Symbol"/>
                                <w:b w:val="0"/>
                                <w:bCs/>
                                <w:color w:val="FFFFFF" w:themeColor="background1"/>
                                <w:sz w:val="18"/>
                                <w:szCs w:val="18"/>
                              </w:rPr>
                            </w:pPr>
                          </w:p>
                          <w:p w14:paraId="681E7159" w14:textId="77777777" w:rsidR="00074D5C" w:rsidRPr="00D261CC" w:rsidRDefault="009A3262" w:rsidP="001F3E20">
                            <w:pPr>
                              <w:pStyle w:val="Heading1"/>
                              <w:rPr>
                                <w:color w:val="FFFFFF" w:themeColor="background1"/>
                                <w:sz w:val="18"/>
                                <w:szCs w:val="18"/>
                              </w:rPr>
                            </w:pPr>
                            <w:bookmarkStart w:id="25" w:name="_Toc132412496"/>
                            <w:bookmarkStart w:id="26" w:name="_Toc132416679"/>
                            <w:bookmarkStart w:id="27" w:name="_Toc132419902"/>
                            <w:bookmarkStart w:id="28" w:name="_Toc132421636"/>
                            <w:bookmarkStart w:id="29" w:name="_Toc132423293"/>
                            <w:bookmarkStart w:id="30" w:name="_Toc132427854"/>
                            <w:bookmarkStart w:id="31" w:name="_Toc132433314"/>
                            <w:bookmarkStart w:id="32" w:name="_Toc160699362"/>
                            <w:r w:rsidRPr="00D261CC">
                              <w:rPr>
                                <w:rFonts w:ascii="Segoe UI Symbol" w:hAnsi="Segoe UI Symbol" w:cs="Segoe UI Symbol"/>
                                <w:color w:val="FFFFFF" w:themeColor="background1"/>
                                <w:sz w:val="18"/>
                                <w:szCs w:val="18"/>
                              </w:rPr>
                              <w:t xml:space="preserve">My </w:t>
                            </w:r>
                            <w:r w:rsidR="00D80B5E" w:rsidRPr="00D261CC">
                              <w:rPr>
                                <w:rFonts w:ascii="Segoe UI Symbol" w:hAnsi="Segoe UI Symbol" w:cs="Segoe UI Symbol"/>
                                <w:color w:val="FFFFFF" w:themeColor="background1"/>
                                <w:sz w:val="18"/>
                                <w:szCs w:val="18"/>
                              </w:rPr>
                              <w:t xml:space="preserve">latest </w:t>
                            </w:r>
                            <w:r w:rsidRPr="00D261CC">
                              <w:rPr>
                                <w:rFonts w:ascii="Segoe UI Symbol" w:hAnsi="Segoe UI Symbol" w:cs="Segoe UI Symbol"/>
                                <w:color w:val="FFFFFF" w:themeColor="background1"/>
                                <w:sz w:val="18"/>
                                <w:szCs w:val="18"/>
                              </w:rPr>
                              <w:t>contact</w:t>
                            </w:r>
                            <w:r w:rsidR="00D261CC" w:rsidRPr="00D261CC">
                              <w:rPr>
                                <w:rFonts w:ascii="Segoe UI Symbol" w:hAnsi="Segoe UI Symbol" w:cs="Segoe UI Symbol"/>
                                <w:color w:val="FFFFFF" w:themeColor="background1"/>
                                <w:sz w:val="18"/>
                                <w:szCs w:val="18"/>
                              </w:rPr>
                              <w:t xml:space="preserve"> information is</w:t>
                            </w:r>
                            <w:r w:rsidRPr="00D261CC">
                              <w:rPr>
                                <w:rFonts w:ascii="Segoe UI Symbol" w:hAnsi="Segoe UI Symbol" w:cs="Segoe UI Symbol"/>
                                <w:color w:val="FFFFFF" w:themeColor="background1"/>
                                <w:sz w:val="18"/>
                                <w:szCs w:val="18"/>
                              </w:rPr>
                              <w:t xml:space="preserve"> as follows</w:t>
                            </w:r>
                            <w:r w:rsidR="00CB3AEC" w:rsidRPr="00D261CC">
                              <w:rPr>
                                <w:rFonts w:ascii="Segoe UI Symbol" w:hAnsi="Segoe UI Symbol" w:cs="Segoe UI Symbol"/>
                                <w:color w:val="FFFFFF" w:themeColor="background1"/>
                                <w:sz w:val="18"/>
                                <w:szCs w:val="18"/>
                              </w:rPr>
                              <w:t>:</w:t>
                            </w:r>
                            <w:bookmarkEnd w:id="25"/>
                            <w:bookmarkEnd w:id="26"/>
                            <w:bookmarkEnd w:id="27"/>
                            <w:bookmarkEnd w:id="28"/>
                            <w:bookmarkEnd w:id="29"/>
                            <w:bookmarkEnd w:id="30"/>
                            <w:bookmarkEnd w:id="31"/>
                            <w:bookmarkEnd w:id="32"/>
                          </w:p>
                        </w:txbxContent>
                      </v:textbox>
                      <w10:anchorlock/>
                    </v:shape>
                  </w:pict>
                </mc:Fallback>
              </mc:AlternateContent>
            </w:r>
          </w:p>
          <w:p w14:paraId="32685A33" w14:textId="77777777" w:rsidR="004B7E44" w:rsidRDefault="004B7E44" w:rsidP="001F3E20">
            <w:pPr>
              <w:rPr>
                <w:noProof/>
              </w:rPr>
            </w:pPr>
            <w:r>
              <w:rPr>
                <w:noProof/>
              </w:rPr>
              <mc:AlternateContent>
                <mc:Choice Requires="wps">
                  <w:drawing>
                    <wp:inline distT="0" distB="0" distL="0" distR="0" wp14:anchorId="71300A48" wp14:editId="3B981E1B">
                      <wp:extent cx="2524259" cy="869950"/>
                      <wp:effectExtent l="0" t="0" r="0" b="6350"/>
                      <wp:docPr id="7" name="Text Box 7"/>
                      <wp:cNvGraphicFramePr/>
                      <a:graphic xmlns:a="http://schemas.openxmlformats.org/drawingml/2006/main">
                        <a:graphicData uri="http://schemas.microsoft.com/office/word/2010/wordprocessingShape">
                          <wps:wsp>
                            <wps:cNvSpPr txBox="1"/>
                            <wps:spPr>
                              <a:xfrm>
                                <a:off x="0" y="0"/>
                                <a:ext cx="2524259" cy="869950"/>
                              </a:xfrm>
                              <a:prstGeom prst="rect">
                                <a:avLst/>
                              </a:prstGeom>
                              <a:noFill/>
                              <a:ln w="6350">
                                <a:noFill/>
                              </a:ln>
                            </wps:spPr>
                            <wps:txbx>
                              <w:txbxContent>
                                <w:p w14:paraId="4F8E17C9" w14:textId="00D16E57" w:rsidR="00270F1D" w:rsidRDefault="00B4765F" w:rsidP="001F3E20">
                                  <w:pPr>
                                    <w:rPr>
                                      <w:color w:val="FFFFFF" w:themeColor="background1"/>
                                    </w:rPr>
                                  </w:pPr>
                                  <w:r>
                                    <w:rPr>
                                      <w:color w:val="FFFFFF" w:themeColor="background1"/>
                                    </w:rPr>
                                    <w:t>61 Forest St.</w:t>
                                  </w:r>
                                  <w:r w:rsidR="0068685E">
                                    <w:rPr>
                                      <w:color w:val="FFFFFF" w:themeColor="background1"/>
                                    </w:rPr>
                                    <w:t>,</w:t>
                                  </w:r>
                                  <w:r w:rsidR="00CE0BC4" w:rsidRPr="00CE0BC4">
                                    <w:rPr>
                                      <w:color w:val="FFFFFF" w:themeColor="background1"/>
                                    </w:rPr>
                                    <w:t xml:space="preserve"> </w:t>
                                  </w:r>
                                </w:p>
                                <w:p w14:paraId="68924183" w14:textId="1BC0AB6C" w:rsidR="00CE0BC4" w:rsidRDefault="00270F1D" w:rsidP="001F3E20">
                                  <w:pPr>
                                    <w:rPr>
                                      <w:color w:val="FFFFFF" w:themeColor="background1"/>
                                    </w:rPr>
                                  </w:pPr>
                                  <w:r w:rsidRPr="00270F1D">
                                    <w:rPr>
                                      <w:color w:val="FFFFFF" w:themeColor="background1"/>
                                    </w:rPr>
                                    <w:t>Executive Suite</w:t>
                                  </w:r>
                                  <w:r w:rsidR="00CE0BC4">
                                    <w:rPr>
                                      <w:color w:val="FFFFFF" w:themeColor="background1"/>
                                    </w:rPr>
                                    <w:t xml:space="preserve"> </w:t>
                                  </w:r>
                                  <w:r w:rsidR="00AF7B02">
                                    <w:rPr>
                                      <w:color w:val="FFFFFF" w:themeColor="background1"/>
                                    </w:rPr>
                                    <w:t>#</w:t>
                                  </w:r>
                                  <w:r w:rsidR="00CE0BC4" w:rsidRPr="00CE0BC4">
                                    <w:rPr>
                                      <w:color w:val="FFFFFF" w:themeColor="background1"/>
                                    </w:rPr>
                                    <w:t xml:space="preserve">2 </w:t>
                                  </w:r>
                                </w:p>
                                <w:p w14:paraId="4D835609" w14:textId="05419789" w:rsidR="004B7E44" w:rsidRPr="001F3E20" w:rsidRDefault="00B4765F" w:rsidP="0015247E">
                                  <w:pPr>
                                    <w:rPr>
                                      <w:color w:val="FFFFFF" w:themeColor="background1"/>
                                    </w:rPr>
                                  </w:pPr>
                                  <w:r>
                                    <w:rPr>
                                      <w:color w:val="FFFFFF" w:themeColor="background1"/>
                                    </w:rPr>
                                    <w:t>Middleboro</w:t>
                                  </w:r>
                                  <w:r w:rsidR="00CE0BC4" w:rsidRPr="00CE0BC4">
                                    <w:rPr>
                                      <w:color w:val="FFFFFF" w:themeColor="background1"/>
                                    </w:rPr>
                                    <w:t>, MA 02</w:t>
                                  </w:r>
                                  <w:r>
                                    <w:rPr>
                                      <w:color w:val="FFFFFF" w:themeColor="background1"/>
                                    </w:rPr>
                                    <w:t>34</w:t>
                                  </w:r>
                                  <w:r w:rsidR="0015247E">
                                    <w:rPr>
                                      <w:color w:val="FFFFFF" w:themeColor="background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300A48" id="Text Box 7" o:spid="_x0000_s1029" type="#_x0000_t202" style="width:198.75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" filled="f" stroked="f" strokeweight=".5pt">
                      <v:textbox>
                        <w:txbxContent>
                          <w:p w14:paraId="4F8E17C9" w14:textId="00D16E57" w:rsidR="00270F1D" w:rsidRDefault="00B4765F" w:rsidP="001F3E20">
                            <w:pPr>
                              <w:rPr>
                                <w:color w:val="FFFFFF" w:themeColor="background1"/>
                              </w:rPr>
                            </w:pPr>
                            <w:r>
                              <w:rPr>
                                <w:color w:val="FFFFFF" w:themeColor="background1"/>
                              </w:rPr>
                              <w:t>61 Forest St.</w:t>
                            </w:r>
                            <w:r w:rsidR="0068685E">
                              <w:rPr>
                                <w:color w:val="FFFFFF" w:themeColor="background1"/>
                              </w:rPr>
                              <w:t>,</w:t>
                            </w:r>
                            <w:r w:rsidR="00CE0BC4" w:rsidRPr="00CE0BC4">
                              <w:rPr>
                                <w:color w:val="FFFFFF" w:themeColor="background1"/>
                              </w:rPr>
                              <w:t xml:space="preserve"> </w:t>
                            </w:r>
                          </w:p>
                          <w:p w14:paraId="68924183" w14:textId="1BC0AB6C" w:rsidR="00CE0BC4" w:rsidRDefault="00270F1D" w:rsidP="001F3E20">
                            <w:pPr>
                              <w:rPr>
                                <w:color w:val="FFFFFF" w:themeColor="background1"/>
                              </w:rPr>
                            </w:pPr>
                            <w:r w:rsidRPr="00270F1D">
                              <w:rPr>
                                <w:color w:val="FFFFFF" w:themeColor="background1"/>
                              </w:rPr>
                              <w:t>Executive Suite</w:t>
                            </w:r>
                            <w:r w:rsidR="00CE0BC4">
                              <w:rPr>
                                <w:color w:val="FFFFFF" w:themeColor="background1"/>
                              </w:rPr>
                              <w:t xml:space="preserve"> </w:t>
                            </w:r>
                            <w:r w:rsidR="00AF7B02">
                              <w:rPr>
                                <w:color w:val="FFFFFF" w:themeColor="background1"/>
                              </w:rPr>
                              <w:t>#</w:t>
                            </w:r>
                            <w:r w:rsidR="00CE0BC4" w:rsidRPr="00CE0BC4">
                              <w:rPr>
                                <w:color w:val="FFFFFF" w:themeColor="background1"/>
                              </w:rPr>
                              <w:t xml:space="preserve">2 </w:t>
                            </w:r>
                          </w:p>
                          <w:p w14:paraId="4D835609" w14:textId="05419789" w:rsidR="004B7E44" w:rsidRPr="001F3E20" w:rsidRDefault="00B4765F" w:rsidP="0015247E">
                            <w:pPr>
                              <w:rPr>
                                <w:color w:val="FFFFFF" w:themeColor="background1"/>
                              </w:rPr>
                            </w:pPr>
                            <w:r>
                              <w:rPr>
                                <w:color w:val="FFFFFF" w:themeColor="background1"/>
                              </w:rPr>
                              <w:t>Middleboro</w:t>
                            </w:r>
                            <w:r w:rsidR="00CE0BC4" w:rsidRPr="00CE0BC4">
                              <w:rPr>
                                <w:color w:val="FFFFFF" w:themeColor="background1"/>
                              </w:rPr>
                              <w:t>, MA 02</w:t>
                            </w:r>
                            <w:r>
                              <w:rPr>
                                <w:color w:val="FFFFFF" w:themeColor="background1"/>
                              </w:rPr>
                              <w:t>34</w:t>
                            </w:r>
                            <w:r w:rsidR="0015247E">
                              <w:rPr>
                                <w:color w:val="FFFFFF" w:themeColor="background1"/>
                              </w:rPr>
                              <w:t>6</w:t>
                            </w:r>
                          </w:p>
                        </w:txbxContent>
                      </v:textbox>
                      <w10:anchorlock/>
                    </v:shape>
                  </w:pict>
                </mc:Fallback>
              </mc:AlternateContent>
            </w:r>
            <w:r>
              <w:rPr>
                <w:noProof/>
              </w:rPr>
              <mc:AlternateContent>
                <mc:Choice Requires="wps">
                  <w:drawing>
                    <wp:inline distT="0" distB="0" distL="0" distR="0" wp14:anchorId="4592E5A7" wp14:editId="131D58F2">
                      <wp:extent cx="2952750" cy="863600"/>
                      <wp:effectExtent l="0" t="0" r="0" b="0"/>
                      <wp:docPr id="10" name="Text Box 10"/>
                      <wp:cNvGraphicFramePr/>
                      <a:graphic xmlns:a="http://schemas.openxmlformats.org/drawingml/2006/main">
                        <a:graphicData uri="http://schemas.microsoft.com/office/word/2010/wordprocessingShape">
                          <wps:wsp>
                            <wps:cNvSpPr txBox="1"/>
                            <wps:spPr>
                              <a:xfrm>
                                <a:off x="0" y="0"/>
                                <a:ext cx="2952750" cy="863600"/>
                              </a:xfrm>
                              <a:prstGeom prst="rect">
                                <a:avLst/>
                              </a:prstGeom>
                              <a:noFill/>
                              <a:ln w="6350">
                                <a:noFill/>
                              </a:ln>
                            </wps:spPr>
                            <wps:txbx>
                              <w:txbxContent>
                                <w:p w14:paraId="53D19C7F" w14:textId="3C3887BA" w:rsidR="00CE0BC4" w:rsidRDefault="00270F1D" w:rsidP="001F3E20">
                                  <w:pPr>
                                    <w:rPr>
                                      <w:color w:val="FFFFFF" w:themeColor="background1"/>
                                    </w:rPr>
                                  </w:pPr>
                                  <w:r>
                                    <w:rPr>
                                      <w:color w:val="FFFFFF" w:themeColor="background1"/>
                                    </w:rPr>
                                    <w:t>Cell</w:t>
                                  </w:r>
                                  <w:r w:rsidR="0033402F">
                                    <w:rPr>
                                      <w:color w:val="FFFFFF" w:themeColor="background1"/>
                                    </w:rPr>
                                    <w:t>:</w:t>
                                  </w:r>
                                  <w:r>
                                    <w:rPr>
                                      <w:color w:val="FFFFFF" w:themeColor="background1"/>
                                    </w:rPr>
                                    <w:t xml:space="preserve">    </w:t>
                                  </w:r>
                                  <w:r w:rsidR="0033402F">
                                    <w:rPr>
                                      <w:color w:val="FFFFFF" w:themeColor="background1"/>
                                    </w:rPr>
                                    <w:t xml:space="preserve"> </w:t>
                                  </w:r>
                                  <w:r w:rsidR="00CE0BC4" w:rsidRPr="00CE0BC4">
                                    <w:rPr>
                                      <w:color w:val="FFFFFF" w:themeColor="background1"/>
                                    </w:rPr>
                                    <w:t>(508) 851-9445</w:t>
                                  </w:r>
                                </w:p>
                                <w:p w14:paraId="77C038B7" w14:textId="12BCD87A" w:rsidR="00270F1D" w:rsidRDefault="00550719" w:rsidP="001F3E20">
                                  <w:pPr>
                                    <w:rPr>
                                      <w:color w:val="FFFFFF" w:themeColor="background1"/>
                                    </w:rPr>
                                  </w:pPr>
                                  <w:r>
                                    <w:rPr>
                                      <w:color w:val="FFFFFF" w:themeColor="background1"/>
                                    </w:rPr>
                                    <w:t xml:space="preserve">FOB </w:t>
                                  </w:r>
                                  <w:r w:rsidR="00270F1D">
                                    <w:rPr>
                                      <w:color w:val="FFFFFF" w:themeColor="background1"/>
                                    </w:rPr>
                                    <w:t xml:space="preserve">Office: </w:t>
                                  </w:r>
                                  <w:r w:rsidR="0027019A">
                                    <w:rPr>
                                      <w:color w:val="FFFFFF" w:themeColor="background1"/>
                                    </w:rPr>
                                    <w:t>(</w:t>
                                  </w:r>
                                  <w:r w:rsidR="0015247E" w:rsidRPr="0015247E">
                                    <w:rPr>
                                      <w:color w:val="FFFFFF" w:themeColor="background1"/>
                                    </w:rPr>
                                    <w:t>508) 851-9445</w:t>
                                  </w:r>
                                </w:p>
                                <w:p w14:paraId="77175819" w14:textId="7F05B0CE" w:rsidR="004B7E44" w:rsidRPr="001F3E20" w:rsidRDefault="0033402F" w:rsidP="0015247E">
                                  <w:pPr>
                                    <w:rPr>
                                      <w:color w:val="FFFFFF" w:themeColor="background1"/>
                                    </w:rPr>
                                  </w:pPr>
                                  <w:r>
                                    <w:rPr>
                                      <w:color w:val="FFFFFF" w:themeColor="background1"/>
                                    </w:rPr>
                                    <w:t xml:space="preserve">Email: </w:t>
                                  </w:r>
                                  <w:r w:rsidR="00CE0BC4">
                                    <w:rPr>
                                      <w:color w:val="FFFFFF" w:themeColor="background1"/>
                                    </w:rPr>
                                    <w:t>therealjasonsilvestri@gmail.co</w:t>
                                  </w:r>
                                  <w:r w:rsidR="0015247E">
                                    <w:rPr>
                                      <w:color w:val="FFFFFF" w:themeColor="background1"/>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92E5A7" id="Text Box 10" o:spid="_x0000_s1030" type="#_x0000_t202" style="width:232.5pt;height: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" filled="f" stroked="f" strokeweight=".5pt">
                      <v:textbox>
                        <w:txbxContent>
                          <w:p w14:paraId="53D19C7F" w14:textId="3C3887BA" w:rsidR="00CE0BC4" w:rsidRDefault="00270F1D" w:rsidP="001F3E20">
                            <w:pPr>
                              <w:rPr>
                                <w:color w:val="FFFFFF" w:themeColor="background1"/>
                              </w:rPr>
                            </w:pPr>
                            <w:r>
                              <w:rPr>
                                <w:color w:val="FFFFFF" w:themeColor="background1"/>
                              </w:rPr>
                              <w:t>Cell</w:t>
                            </w:r>
                            <w:r w:rsidR="0033402F">
                              <w:rPr>
                                <w:color w:val="FFFFFF" w:themeColor="background1"/>
                              </w:rPr>
                              <w:t>:</w:t>
                            </w:r>
                            <w:r>
                              <w:rPr>
                                <w:color w:val="FFFFFF" w:themeColor="background1"/>
                              </w:rPr>
                              <w:t xml:space="preserve">    </w:t>
                            </w:r>
                            <w:r w:rsidR="0033402F">
                              <w:rPr>
                                <w:color w:val="FFFFFF" w:themeColor="background1"/>
                              </w:rPr>
                              <w:t xml:space="preserve"> </w:t>
                            </w:r>
                            <w:r w:rsidR="00CE0BC4" w:rsidRPr="00CE0BC4">
                              <w:rPr>
                                <w:color w:val="FFFFFF" w:themeColor="background1"/>
                              </w:rPr>
                              <w:t>(508) 851-9445</w:t>
                            </w:r>
                          </w:p>
                          <w:p w14:paraId="77C038B7" w14:textId="12BCD87A" w:rsidR="00270F1D" w:rsidRDefault="00550719" w:rsidP="001F3E20">
                            <w:pPr>
                              <w:rPr>
                                <w:color w:val="FFFFFF" w:themeColor="background1"/>
                              </w:rPr>
                            </w:pPr>
                            <w:r>
                              <w:rPr>
                                <w:color w:val="FFFFFF" w:themeColor="background1"/>
                              </w:rPr>
                              <w:t xml:space="preserve">FOB </w:t>
                            </w:r>
                            <w:r w:rsidR="00270F1D">
                              <w:rPr>
                                <w:color w:val="FFFFFF" w:themeColor="background1"/>
                              </w:rPr>
                              <w:t xml:space="preserve">Office: </w:t>
                            </w:r>
                            <w:r w:rsidR="0027019A">
                              <w:rPr>
                                <w:color w:val="FFFFFF" w:themeColor="background1"/>
                              </w:rPr>
                              <w:t>(</w:t>
                            </w:r>
                            <w:r w:rsidR="0015247E" w:rsidRPr="0015247E">
                              <w:rPr>
                                <w:color w:val="FFFFFF" w:themeColor="background1"/>
                              </w:rPr>
                              <w:t>508) 851-9445</w:t>
                            </w:r>
                          </w:p>
                          <w:p w14:paraId="77175819" w14:textId="7F05B0CE" w:rsidR="004B7E44" w:rsidRPr="001F3E20" w:rsidRDefault="0033402F" w:rsidP="0015247E">
                            <w:pPr>
                              <w:rPr>
                                <w:color w:val="FFFFFF" w:themeColor="background1"/>
                              </w:rPr>
                            </w:pPr>
                            <w:r>
                              <w:rPr>
                                <w:color w:val="FFFFFF" w:themeColor="background1"/>
                              </w:rPr>
                              <w:t xml:space="preserve">Email: </w:t>
                            </w:r>
                            <w:r w:rsidR="00CE0BC4">
                              <w:rPr>
                                <w:color w:val="FFFFFF" w:themeColor="background1"/>
                              </w:rPr>
                              <w:t>therealjasonsilvestri@gmail.co</w:t>
                            </w:r>
                            <w:r w:rsidR="0015247E">
                              <w:rPr>
                                <w:color w:val="FFFFFF" w:themeColor="background1"/>
                              </w:rPr>
                              <w:t>m</w:t>
                            </w:r>
                          </w:p>
                        </w:txbxContent>
                      </v:textbox>
                      <w10:anchorlock/>
                    </v:shape>
                  </w:pict>
                </mc:Fallback>
              </mc:AlternateContent>
            </w:r>
          </w:p>
        </w:tc>
      </w:tr>
    </w:tbl>
    <w:p w14:paraId="3F17898A" w14:textId="55159EF6" w:rsidR="004B7E44" w:rsidRDefault="004B7E44" w:rsidP="001F3E20">
      <w:r>
        <w:rPr>
          <w:noProof/>
        </w:rPr>
        <w:drawing>
          <wp:anchor distT="0" distB="0" distL="114300" distR="114300" simplePos="0" relativeHeight="251658240" behindDoc="1" locked="0" layoutInCell="1" allowOverlap="1" wp14:anchorId="06B18C95" wp14:editId="0A1EE6FD">
            <wp:simplePos x="0" y="0"/>
            <wp:positionH relativeFrom="column">
              <wp:posOffset>-719797</wp:posOffset>
            </wp:positionH>
            <wp:positionV relativeFrom="page">
              <wp:posOffset>17585</wp:posOffset>
            </wp:positionV>
            <wp:extent cx="7737900" cy="10015219"/>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737900" cy="10015219"/>
                    </a:xfrm>
                    <a:prstGeom prst="rect">
                      <a:avLst/>
                    </a:prstGeom>
                  </pic:spPr>
                </pic:pic>
              </a:graphicData>
            </a:graphic>
            <wp14:sizeRelH relativeFrom="margin">
              <wp14:pctWidth>0</wp14:pctWidth>
            </wp14:sizeRelH>
            <wp14:sizeRelV relativeFrom="margin">
              <wp14:pctHeight>0</wp14:pctHeight>
            </wp14:sizeRelV>
          </wp:anchor>
        </w:drawing>
      </w:r>
    </w:p>
    <w:p w14:paraId="0D0FF43B" w14:textId="0E4EABF5" w:rsidR="00C518E9" w:rsidRPr="00C42BF4" w:rsidRDefault="0074427D" w:rsidP="00C42BF4">
      <w:pPr>
        <w:rPr>
          <w:rFonts w:ascii="Calibri" w:hAnsi="Calibri"/>
        </w:rPr>
      </w:pPr>
      <w:r w:rsidRPr="00D967AC">
        <w:rPr>
          <w:noProof/>
        </w:rPr>
        <w:drawing>
          <wp:anchor distT="0" distB="0" distL="114300" distR="114300" simplePos="0" relativeHeight="251660288" behindDoc="0" locked="0" layoutInCell="1" allowOverlap="1" wp14:anchorId="2A358DDF" wp14:editId="71D1F856">
            <wp:simplePos x="0" y="0"/>
            <wp:positionH relativeFrom="column">
              <wp:posOffset>-134620</wp:posOffset>
            </wp:positionH>
            <wp:positionV relativeFrom="paragraph">
              <wp:posOffset>8764069</wp:posOffset>
            </wp:positionV>
            <wp:extent cx="1609090" cy="258846"/>
            <wp:effectExtent l="0" t="0" r="0" b="8255"/>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9090" cy="25884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733A6805" wp14:editId="081947A2">
                <wp:simplePos x="0" y="0"/>
                <wp:positionH relativeFrom="page">
                  <wp:posOffset>0</wp:posOffset>
                </wp:positionH>
                <wp:positionV relativeFrom="page">
                  <wp:posOffset>3031957</wp:posOffset>
                </wp:positionV>
                <wp:extent cx="6987540" cy="6208295"/>
                <wp:effectExtent l="0" t="0" r="3810" b="2540"/>
                <wp:wrapNone/>
                <wp:docPr id="2" name="Rectangle 2" descr="colored rectangle"/>
                <wp:cNvGraphicFramePr/>
                <a:graphic xmlns:a="http://schemas.openxmlformats.org/drawingml/2006/main">
                  <a:graphicData uri="http://schemas.microsoft.com/office/word/2010/wordprocessingShape">
                    <wps:wsp>
                      <wps:cNvSpPr/>
                      <wps:spPr>
                        <a:xfrm>
                          <a:off x="0" y="0"/>
                          <a:ext cx="6987540" cy="6208295"/>
                        </a:xfrm>
                        <a:prstGeom prst="rect">
                          <a:avLst/>
                        </a:prstGeom>
                        <a:gradFill flip="none" rotWithShape="1">
                          <a:gsLst>
                            <a:gs pos="0">
                              <a:srgbClr val="3498DB">
                                <a:shade val="30000"/>
                                <a:satMod val="115000"/>
                              </a:srgbClr>
                            </a:gs>
                            <a:gs pos="50000">
                              <a:srgbClr val="3498DB">
                                <a:shade val="67500"/>
                                <a:satMod val="115000"/>
                              </a:srgbClr>
                            </a:gs>
                            <a:gs pos="100000">
                              <a:srgbClr val="3498DB">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93ADA0D" id="Rectangle 2" o:spid="_x0000_s1026" alt="colored rectangle" style="position:absolute;margin-left:0;margin-top:238.75pt;width:550.2pt;height:488.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" fillcolor="#125887" stroked="f" strokeweight="2pt">
                <v:fill color2="#279ae8" rotate="t" colors="0 #125887;.5 #1f81c2;1 #279ae8" focus="100%" type="gradient"/>
                <w10:wrap anchorx="page" anchory="page"/>
              </v:rect>
            </w:pict>
          </mc:Fallback>
        </mc:AlternateContent>
      </w:r>
      <w:r w:rsidR="004B7E44">
        <w:br w:type="page"/>
      </w:r>
      <w:bookmarkStart w:id="33" w:name="_Toc132412497"/>
    </w:p>
    <w:p w14:paraId="7E63B1C5" w14:textId="77777777" w:rsidR="00140B16" w:rsidRPr="00E02AA3" w:rsidRDefault="00140B16" w:rsidP="00140B16">
      <w:pPr>
        <w:rPr>
          <w:rFonts w:eastAsia="Open Sans" w:cs="Open Sans"/>
        </w:rPr>
      </w:pPr>
    </w:p>
    <w:tbl>
      <w:tblPr>
        <w:tblStyle w:val="TableGrid"/>
        <w:tblW w:w="0" w:type="auto"/>
        <w:tblLayout w:type="fixed"/>
        <w:tblLook w:val="04A0" w:firstRow="1" w:lastRow="0" w:firstColumn="1" w:lastColumn="0" w:noHBand="0" w:noVBand="1"/>
      </w:tblPr>
      <w:tblGrid>
        <w:gridCol w:w="9926"/>
      </w:tblGrid>
      <w:tr w:rsidR="00140B16" w14:paraId="12DAF8DD" w14:textId="77777777" w:rsidTr="009561A6">
        <w:trPr>
          <w:trHeight w:val="969"/>
        </w:trPr>
        <w:tc>
          <w:tcPr>
            <w:tcW w:w="9926" w:type="dxa"/>
            <w:tcBorders>
              <w:top w:val="single" w:sz="12" w:space="0" w:color="BAB390"/>
              <w:left w:val="single" w:sz="12" w:space="0" w:color="BAB390"/>
              <w:bottom w:val="single" w:sz="12" w:space="0" w:color="BAB390"/>
              <w:right w:val="single" w:sz="12" w:space="0" w:color="BAB390"/>
            </w:tcBorders>
            <w:shd w:val="clear" w:color="auto" w:fill="FCF8E3"/>
          </w:tcPr>
          <w:p w14:paraId="51A7CE33" w14:textId="77777777" w:rsidR="00140B16" w:rsidRPr="001E306E" w:rsidRDefault="00140B16" w:rsidP="009561A6">
            <w:pPr>
              <w:spacing w:before="240"/>
              <w:rPr>
                <w:color w:val="8A6D3B"/>
                <w:szCs w:val="20"/>
              </w:rPr>
            </w:pPr>
            <w:r w:rsidRPr="001517A5">
              <w:rPr>
                <w:rFonts w:ascii="FontAwesome" w:hAnsi="FontAwesome" w:cs="Segoe UI Symbol"/>
                <w:color w:val="8A6D3B"/>
                <w:sz w:val="16"/>
                <w:szCs w:val="16"/>
              </w:rPr>
              <w:t></w:t>
            </w:r>
            <w:r w:rsidRPr="001E306E">
              <w:rPr>
                <w:b/>
                <w:bCs/>
                <w:color w:val="8A6D3B"/>
                <w:szCs w:val="20"/>
              </w:rPr>
              <w:t xml:space="preserve"> </w:t>
            </w:r>
            <w:r w:rsidRPr="00483A44">
              <w:rPr>
                <w:rFonts w:cs="Open Sans"/>
                <w:b/>
                <w:bCs/>
                <w:color w:val="8A6D3B"/>
                <w:szCs w:val="20"/>
              </w:rPr>
              <w:t>Warning</w:t>
            </w:r>
          </w:p>
          <w:p w14:paraId="2D9E4947" w14:textId="77777777" w:rsidR="00140B16" w:rsidRPr="001E306E" w:rsidRDefault="00140B16" w:rsidP="009561A6">
            <w:pPr>
              <w:rPr>
                <w:color w:val="8A6D3B"/>
                <w:szCs w:val="20"/>
              </w:rPr>
            </w:pPr>
          </w:p>
          <w:p w14:paraId="2C6DFEF6" w14:textId="2BC7BDCD" w:rsidR="00140B16" w:rsidRPr="007078AE" w:rsidRDefault="00417AC0" w:rsidP="009561A6">
            <w:pPr>
              <w:spacing w:after="240"/>
              <w:rPr>
                <w:rFonts w:ascii="Calibri" w:hAnsi="Calibri"/>
                <w:color w:val="937849"/>
                <w:szCs w:val="20"/>
              </w:rPr>
            </w:pPr>
            <w:r w:rsidRPr="007078AE">
              <w:rPr>
                <w:rFonts w:ascii="Calibri" w:hAnsi="Calibri"/>
                <w:color w:val="8A6D3B"/>
                <w:szCs w:val="20"/>
              </w:rPr>
              <w:t>For the most accurate results when communicating with Jason Silvestri, you should do your absolute best to at least review sections, “</w:t>
            </w:r>
            <w:hyperlink w:anchor="_Introduction" w:history="1">
              <w:r w:rsidRPr="007078AE">
                <w:rPr>
                  <w:rStyle w:val="Hyperlink"/>
                  <w:rFonts w:ascii="Calibri" w:hAnsi="Calibri"/>
                  <w:color w:val="7B6235"/>
                  <w:szCs w:val="20"/>
                </w:rPr>
                <w:t>Introduction</w:t>
              </w:r>
            </w:hyperlink>
            <w:r w:rsidRPr="007078AE">
              <w:rPr>
                <w:rFonts w:ascii="Calibri" w:hAnsi="Calibri"/>
                <w:color w:val="8A6D3B"/>
                <w:szCs w:val="20"/>
              </w:rPr>
              <w:t>” through “</w:t>
            </w:r>
            <w:hyperlink w:anchor="_In_Closing" w:history="1">
              <w:r w:rsidRPr="007078AE">
                <w:rPr>
                  <w:rStyle w:val="Hyperlink"/>
                  <w:rFonts w:ascii="Calibri" w:hAnsi="Calibri"/>
                  <w:color w:val="7B6235"/>
                  <w:szCs w:val="20"/>
                </w:rPr>
                <w:t>In Closing</w:t>
              </w:r>
            </w:hyperlink>
            <w:r w:rsidRPr="007078AE">
              <w:rPr>
                <w:rFonts w:ascii="Calibri" w:hAnsi="Calibri"/>
                <w:color w:val="8A6D3B"/>
                <w:szCs w:val="20"/>
              </w:rPr>
              <w:t>” below</w:t>
            </w:r>
            <w:r w:rsidR="00140B16" w:rsidRPr="007078AE">
              <w:rPr>
                <w:rFonts w:ascii="Calibri" w:hAnsi="Calibri"/>
                <w:color w:val="8A6D3B"/>
                <w:szCs w:val="20"/>
              </w:rPr>
              <w:t>.</w:t>
            </w:r>
          </w:p>
        </w:tc>
      </w:tr>
    </w:tbl>
    <w:p w14:paraId="3F471A93" w14:textId="64EF5DCD" w:rsidR="00140B16" w:rsidRDefault="00140B16" w:rsidP="00C518E9">
      <w:pPr>
        <w:rPr>
          <w:b/>
          <w:bCs/>
          <w:noProof/>
        </w:rPr>
      </w:pPr>
    </w:p>
    <w:sdt>
      <w:sdtPr>
        <w:rPr>
          <w:rFonts w:eastAsiaTheme="minorEastAsia" w:cs="Calibri"/>
          <w:b w:val="0"/>
          <w:bCs w:val="0"/>
          <w:color w:val="auto"/>
          <w:sz w:val="20"/>
          <w:szCs w:val="22"/>
        </w:rPr>
        <w:id w:val="-197550626"/>
        <w:docPartObj>
          <w:docPartGallery w:val="Table of Contents"/>
          <w:docPartUnique/>
        </w:docPartObj>
      </w:sdtPr>
      <w:sdtEndPr>
        <w:rPr>
          <w:noProof/>
        </w:rPr>
      </w:sdtEndPr>
      <w:sdtContent>
        <w:p w14:paraId="4D7C6EDD" w14:textId="77777777" w:rsidR="00140B16" w:rsidRDefault="00140B16" w:rsidP="00140B16">
          <w:pPr>
            <w:pStyle w:val="TOCHeading"/>
          </w:pPr>
          <w:r>
            <w:t>Table of Contents</w:t>
          </w:r>
        </w:p>
        <w:p w14:paraId="1E6006F0" w14:textId="1FDD9E2B" w:rsidR="00D80E77" w:rsidRDefault="00140B16">
          <w:pPr>
            <w:pStyle w:val="TOC1"/>
            <w:tabs>
              <w:tab w:val="right" w:leader="dot" w:pos="9926"/>
            </w:tabs>
            <w:rPr>
              <w:rFonts w:asciiTheme="minorHAnsi" w:hAnsiTheme="minorHAnsi" w:cstheme="minorBidi"/>
              <w:noProof/>
              <w:kern w:val="2"/>
              <w:sz w:val="24"/>
              <w:szCs w:val="24"/>
              <w14:ligatures w14:val="standardContextual"/>
            </w:rPr>
          </w:pPr>
          <w:r>
            <w:fldChar w:fldCharType="begin"/>
          </w:r>
          <w:r>
            <w:instrText xml:space="preserve"> TOC \o "1-5" \h \z \u </w:instrText>
          </w:r>
          <w:r>
            <w:fldChar w:fldCharType="separate"/>
          </w:r>
          <w:hyperlink w:anchor="_Toc160699361" w:history="1">
            <w:r w:rsidR="00D80E77" w:rsidRPr="0064516F">
              <w:rPr>
                <w:rStyle w:val="Hyperlink"/>
                <w:noProof/>
              </w:rPr>
              <w:t>BETA v 2024.0.3.033</w:t>
            </w:r>
            <w:r w:rsidR="00D80E77">
              <w:rPr>
                <w:noProof/>
                <w:webHidden/>
              </w:rPr>
              <w:tab/>
            </w:r>
            <w:r w:rsidR="00D80E77">
              <w:rPr>
                <w:noProof/>
                <w:webHidden/>
              </w:rPr>
              <w:fldChar w:fldCharType="begin"/>
            </w:r>
            <w:r w:rsidR="00D80E77">
              <w:rPr>
                <w:noProof/>
                <w:webHidden/>
              </w:rPr>
              <w:instrText xml:space="preserve"> PAGEREF _Toc160699361 \h </w:instrText>
            </w:r>
            <w:r w:rsidR="00D80E77">
              <w:rPr>
                <w:noProof/>
                <w:webHidden/>
              </w:rPr>
            </w:r>
            <w:r w:rsidR="00D80E77">
              <w:rPr>
                <w:noProof/>
                <w:webHidden/>
              </w:rPr>
              <w:fldChar w:fldCharType="separate"/>
            </w:r>
            <w:r w:rsidR="00D80E77">
              <w:rPr>
                <w:noProof/>
                <w:webHidden/>
              </w:rPr>
              <w:t>1</w:t>
            </w:r>
            <w:r w:rsidR="00D80E77">
              <w:rPr>
                <w:noProof/>
                <w:webHidden/>
              </w:rPr>
              <w:fldChar w:fldCharType="end"/>
            </w:r>
          </w:hyperlink>
        </w:p>
        <w:p w14:paraId="64F6DB0F" w14:textId="0E81BBF0" w:rsidR="00D80E77" w:rsidRDefault="00D80E77">
          <w:pPr>
            <w:pStyle w:val="TOC1"/>
            <w:tabs>
              <w:tab w:val="right" w:leader="dot" w:pos="9926"/>
            </w:tabs>
            <w:rPr>
              <w:rFonts w:asciiTheme="minorHAnsi" w:hAnsiTheme="minorHAnsi" w:cstheme="minorBidi"/>
              <w:noProof/>
              <w:kern w:val="2"/>
              <w:sz w:val="24"/>
              <w:szCs w:val="24"/>
              <w14:ligatures w14:val="standardContextual"/>
            </w:rPr>
          </w:pPr>
          <w:hyperlink w:anchor="_Toc160699362" w:history="1">
            <w:r w:rsidRPr="0064516F">
              <w:rPr>
                <w:rStyle w:val="Hyperlink"/>
                <w:rFonts w:ascii="Segoe UI Symbol" w:hAnsi="Segoe UI Symbol" w:cs="Segoe UI Symbol"/>
                <w:noProof/>
              </w:rPr>
              <w:t>My latest contact information is as follows:</w:t>
            </w:r>
            <w:r>
              <w:rPr>
                <w:noProof/>
                <w:webHidden/>
              </w:rPr>
              <w:tab/>
            </w:r>
            <w:r>
              <w:rPr>
                <w:noProof/>
                <w:webHidden/>
              </w:rPr>
              <w:fldChar w:fldCharType="begin"/>
            </w:r>
            <w:r>
              <w:rPr>
                <w:noProof/>
                <w:webHidden/>
              </w:rPr>
              <w:instrText xml:space="preserve"> PAGEREF _Toc160699362 \h </w:instrText>
            </w:r>
            <w:r>
              <w:rPr>
                <w:noProof/>
                <w:webHidden/>
              </w:rPr>
            </w:r>
            <w:r>
              <w:rPr>
                <w:noProof/>
                <w:webHidden/>
              </w:rPr>
              <w:fldChar w:fldCharType="separate"/>
            </w:r>
            <w:r>
              <w:rPr>
                <w:noProof/>
                <w:webHidden/>
              </w:rPr>
              <w:t>1</w:t>
            </w:r>
            <w:r>
              <w:rPr>
                <w:noProof/>
                <w:webHidden/>
              </w:rPr>
              <w:fldChar w:fldCharType="end"/>
            </w:r>
          </w:hyperlink>
        </w:p>
        <w:p w14:paraId="6D3EBF4A" w14:textId="0967996B" w:rsidR="00D80E77" w:rsidRDefault="00D80E77">
          <w:pPr>
            <w:pStyle w:val="TOC1"/>
            <w:tabs>
              <w:tab w:val="right" w:leader="dot" w:pos="9926"/>
            </w:tabs>
            <w:rPr>
              <w:rFonts w:asciiTheme="minorHAnsi" w:hAnsiTheme="minorHAnsi" w:cstheme="minorBidi"/>
              <w:noProof/>
              <w:kern w:val="2"/>
              <w:sz w:val="24"/>
              <w:szCs w:val="24"/>
              <w14:ligatures w14:val="standardContextual"/>
            </w:rPr>
          </w:pPr>
          <w:hyperlink w:anchor="_Toc160699363" w:history="1">
            <w:r w:rsidRPr="0064516F">
              <w:rPr>
                <w:rStyle w:val="Hyperlink"/>
                <w:noProof/>
              </w:rPr>
              <w:t>My Talent Profile: Common Occupation Details</w:t>
            </w:r>
            <w:r>
              <w:rPr>
                <w:noProof/>
                <w:webHidden/>
              </w:rPr>
              <w:tab/>
            </w:r>
            <w:r>
              <w:rPr>
                <w:noProof/>
                <w:webHidden/>
              </w:rPr>
              <w:fldChar w:fldCharType="begin"/>
            </w:r>
            <w:r>
              <w:rPr>
                <w:noProof/>
                <w:webHidden/>
              </w:rPr>
              <w:instrText xml:space="preserve"> PAGEREF _Toc160699363 \h </w:instrText>
            </w:r>
            <w:r>
              <w:rPr>
                <w:noProof/>
                <w:webHidden/>
              </w:rPr>
            </w:r>
            <w:r>
              <w:rPr>
                <w:noProof/>
                <w:webHidden/>
              </w:rPr>
              <w:fldChar w:fldCharType="separate"/>
            </w:r>
            <w:r>
              <w:rPr>
                <w:noProof/>
                <w:webHidden/>
              </w:rPr>
              <w:t>5</w:t>
            </w:r>
            <w:r>
              <w:rPr>
                <w:noProof/>
                <w:webHidden/>
              </w:rPr>
              <w:fldChar w:fldCharType="end"/>
            </w:r>
          </w:hyperlink>
        </w:p>
        <w:p w14:paraId="1B3D68DB" w14:textId="18477806" w:rsidR="00D80E77" w:rsidRDefault="00D80E77">
          <w:pPr>
            <w:pStyle w:val="TOC3"/>
            <w:tabs>
              <w:tab w:val="right" w:leader="dot" w:pos="9926"/>
            </w:tabs>
            <w:rPr>
              <w:rFonts w:asciiTheme="minorHAnsi" w:hAnsiTheme="minorHAnsi" w:cstheme="minorBidi"/>
              <w:noProof/>
              <w:kern w:val="2"/>
              <w:sz w:val="24"/>
              <w:szCs w:val="24"/>
              <w14:ligatures w14:val="standardContextual"/>
            </w:rPr>
          </w:pPr>
          <w:hyperlink w:anchor="_Toc160699364" w:history="1">
            <w:r w:rsidRPr="0064516F">
              <w:rPr>
                <w:rStyle w:val="Hyperlink"/>
                <w:rFonts w:eastAsia="Open Sans"/>
                <w:noProof/>
              </w:rPr>
              <w:t>Deep-Dive Overview</w:t>
            </w:r>
            <w:r>
              <w:rPr>
                <w:noProof/>
                <w:webHidden/>
              </w:rPr>
              <w:tab/>
            </w:r>
            <w:r>
              <w:rPr>
                <w:noProof/>
                <w:webHidden/>
              </w:rPr>
              <w:fldChar w:fldCharType="begin"/>
            </w:r>
            <w:r>
              <w:rPr>
                <w:noProof/>
                <w:webHidden/>
              </w:rPr>
              <w:instrText xml:space="preserve"> PAGEREF _Toc160699364 \h </w:instrText>
            </w:r>
            <w:r>
              <w:rPr>
                <w:noProof/>
                <w:webHidden/>
              </w:rPr>
            </w:r>
            <w:r>
              <w:rPr>
                <w:noProof/>
                <w:webHidden/>
              </w:rPr>
              <w:fldChar w:fldCharType="separate"/>
            </w:r>
            <w:r>
              <w:rPr>
                <w:noProof/>
                <w:webHidden/>
              </w:rPr>
              <w:t>5</w:t>
            </w:r>
            <w:r>
              <w:rPr>
                <w:noProof/>
                <w:webHidden/>
              </w:rPr>
              <w:fldChar w:fldCharType="end"/>
            </w:r>
          </w:hyperlink>
        </w:p>
        <w:p w14:paraId="1DEC4D7C" w14:textId="5530290F"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365" w:history="1">
            <w:r w:rsidRPr="0064516F">
              <w:rPr>
                <w:rStyle w:val="Hyperlink"/>
                <w:rFonts w:ascii="FontAwesome" w:hAnsi="FontAwesome"/>
                <w:noProof/>
              </w:rPr>
              <w:t></w:t>
            </w:r>
            <w:r w:rsidRPr="0064516F">
              <w:rPr>
                <w:rStyle w:val="Hyperlink"/>
                <w:noProof/>
              </w:rPr>
              <w:t xml:space="preserve"> Introduction </w:t>
            </w:r>
            <w:r w:rsidRPr="0064516F">
              <w:rPr>
                <w:rStyle w:val="Hyperlink"/>
                <w:rFonts w:ascii="FontAwesome" w:hAnsi="FontAwesome"/>
                <w:noProof/>
              </w:rPr>
              <w:t></w:t>
            </w:r>
            <w:r>
              <w:rPr>
                <w:noProof/>
                <w:webHidden/>
              </w:rPr>
              <w:tab/>
            </w:r>
            <w:r>
              <w:rPr>
                <w:noProof/>
                <w:webHidden/>
              </w:rPr>
              <w:fldChar w:fldCharType="begin"/>
            </w:r>
            <w:r>
              <w:rPr>
                <w:noProof/>
                <w:webHidden/>
              </w:rPr>
              <w:instrText xml:space="preserve"> PAGEREF _Toc160699365 \h </w:instrText>
            </w:r>
            <w:r>
              <w:rPr>
                <w:noProof/>
                <w:webHidden/>
              </w:rPr>
            </w:r>
            <w:r>
              <w:rPr>
                <w:noProof/>
                <w:webHidden/>
              </w:rPr>
              <w:fldChar w:fldCharType="separate"/>
            </w:r>
            <w:r>
              <w:rPr>
                <w:noProof/>
                <w:webHidden/>
              </w:rPr>
              <w:t>5</w:t>
            </w:r>
            <w:r>
              <w:rPr>
                <w:noProof/>
                <w:webHidden/>
              </w:rPr>
              <w:fldChar w:fldCharType="end"/>
            </w:r>
          </w:hyperlink>
        </w:p>
        <w:p w14:paraId="0D65632B" w14:textId="4A797658"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366" w:history="1">
            <w:r w:rsidRPr="0064516F">
              <w:rPr>
                <w:rStyle w:val="Hyperlink"/>
                <w:rFonts w:ascii="FontAwesome" w:hAnsi="FontAwesome"/>
                <w:noProof/>
              </w:rPr>
              <w:t></w:t>
            </w:r>
            <w:r w:rsidRPr="0064516F">
              <w:rPr>
                <w:rStyle w:val="Hyperlink"/>
                <w:noProof/>
              </w:rPr>
              <w:t xml:space="preserve"> Are you ON-the-Market &amp; Available for Work?</w:t>
            </w:r>
            <w:r>
              <w:rPr>
                <w:noProof/>
                <w:webHidden/>
              </w:rPr>
              <w:tab/>
            </w:r>
            <w:r>
              <w:rPr>
                <w:noProof/>
                <w:webHidden/>
              </w:rPr>
              <w:fldChar w:fldCharType="begin"/>
            </w:r>
            <w:r>
              <w:rPr>
                <w:noProof/>
                <w:webHidden/>
              </w:rPr>
              <w:instrText xml:space="preserve"> PAGEREF _Toc160699366 \h </w:instrText>
            </w:r>
            <w:r>
              <w:rPr>
                <w:noProof/>
                <w:webHidden/>
              </w:rPr>
            </w:r>
            <w:r>
              <w:rPr>
                <w:noProof/>
                <w:webHidden/>
              </w:rPr>
              <w:fldChar w:fldCharType="separate"/>
            </w:r>
            <w:r>
              <w:rPr>
                <w:noProof/>
                <w:webHidden/>
              </w:rPr>
              <w:t>6</w:t>
            </w:r>
            <w:r>
              <w:rPr>
                <w:noProof/>
                <w:webHidden/>
              </w:rPr>
              <w:fldChar w:fldCharType="end"/>
            </w:r>
          </w:hyperlink>
        </w:p>
        <w:p w14:paraId="059A294A" w14:textId="45E8D125"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367" w:history="1">
            <w:r w:rsidRPr="0064516F">
              <w:rPr>
                <w:rStyle w:val="Hyperlink"/>
                <w:rFonts w:ascii="FontAwesome" w:hAnsi="FontAwesome"/>
                <w:noProof/>
              </w:rPr>
              <w:t></w:t>
            </w:r>
            <w:r w:rsidRPr="0064516F">
              <w:rPr>
                <w:rStyle w:val="Hyperlink"/>
                <w:noProof/>
              </w:rPr>
              <w:t xml:space="preserve"> ON-the-Market Rules of Engagement</w:t>
            </w:r>
            <w:r>
              <w:rPr>
                <w:noProof/>
                <w:webHidden/>
              </w:rPr>
              <w:tab/>
            </w:r>
            <w:r>
              <w:rPr>
                <w:noProof/>
                <w:webHidden/>
              </w:rPr>
              <w:fldChar w:fldCharType="begin"/>
            </w:r>
            <w:r>
              <w:rPr>
                <w:noProof/>
                <w:webHidden/>
              </w:rPr>
              <w:instrText xml:space="preserve"> PAGEREF _Toc160699367 \h </w:instrText>
            </w:r>
            <w:r>
              <w:rPr>
                <w:noProof/>
                <w:webHidden/>
              </w:rPr>
            </w:r>
            <w:r>
              <w:rPr>
                <w:noProof/>
                <w:webHidden/>
              </w:rPr>
              <w:fldChar w:fldCharType="separate"/>
            </w:r>
            <w:r>
              <w:rPr>
                <w:noProof/>
                <w:webHidden/>
              </w:rPr>
              <w:t>6</w:t>
            </w:r>
            <w:r>
              <w:rPr>
                <w:noProof/>
                <w:webHidden/>
              </w:rPr>
              <w:fldChar w:fldCharType="end"/>
            </w:r>
          </w:hyperlink>
        </w:p>
        <w:p w14:paraId="062EA5FF" w14:textId="45DA5B01"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368" w:history="1">
            <w:r w:rsidRPr="0064516F">
              <w:rPr>
                <w:rStyle w:val="Hyperlink"/>
                <w:rFonts w:ascii="FontAwesome" w:hAnsi="FontAwesome"/>
                <w:noProof/>
              </w:rPr>
              <w:t></w:t>
            </w:r>
            <w:r w:rsidRPr="0064516F">
              <w:rPr>
                <w:rStyle w:val="Hyperlink"/>
                <w:noProof/>
              </w:rPr>
              <w:t xml:space="preserve"> OFF-the-Market Rules of Engagement</w:t>
            </w:r>
            <w:r>
              <w:rPr>
                <w:noProof/>
                <w:webHidden/>
              </w:rPr>
              <w:tab/>
            </w:r>
            <w:r>
              <w:rPr>
                <w:noProof/>
                <w:webHidden/>
              </w:rPr>
              <w:fldChar w:fldCharType="begin"/>
            </w:r>
            <w:r>
              <w:rPr>
                <w:noProof/>
                <w:webHidden/>
              </w:rPr>
              <w:instrText xml:space="preserve"> PAGEREF _Toc160699368 \h </w:instrText>
            </w:r>
            <w:r>
              <w:rPr>
                <w:noProof/>
                <w:webHidden/>
              </w:rPr>
            </w:r>
            <w:r>
              <w:rPr>
                <w:noProof/>
                <w:webHidden/>
              </w:rPr>
              <w:fldChar w:fldCharType="separate"/>
            </w:r>
            <w:r>
              <w:rPr>
                <w:noProof/>
                <w:webHidden/>
              </w:rPr>
              <w:t>7</w:t>
            </w:r>
            <w:r>
              <w:rPr>
                <w:noProof/>
                <w:webHidden/>
              </w:rPr>
              <w:fldChar w:fldCharType="end"/>
            </w:r>
          </w:hyperlink>
        </w:p>
        <w:p w14:paraId="46A2DE42" w14:textId="0D2C35A1"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369" w:history="1">
            <w:r w:rsidRPr="0064516F">
              <w:rPr>
                <w:rStyle w:val="Hyperlink"/>
                <w:rFonts w:ascii="FontAwesome" w:hAnsi="FontAwesome"/>
                <w:noProof/>
              </w:rPr>
              <w:t></w:t>
            </w:r>
            <w:r w:rsidRPr="0064516F">
              <w:rPr>
                <w:rStyle w:val="Hyperlink"/>
                <w:noProof/>
              </w:rPr>
              <w:t xml:space="preserve"> Get Jason's Latest 2024 Resume</w:t>
            </w:r>
            <w:r>
              <w:rPr>
                <w:noProof/>
                <w:webHidden/>
              </w:rPr>
              <w:tab/>
            </w:r>
            <w:r>
              <w:rPr>
                <w:noProof/>
                <w:webHidden/>
              </w:rPr>
              <w:fldChar w:fldCharType="begin"/>
            </w:r>
            <w:r>
              <w:rPr>
                <w:noProof/>
                <w:webHidden/>
              </w:rPr>
              <w:instrText xml:space="preserve"> PAGEREF _Toc160699369 \h </w:instrText>
            </w:r>
            <w:r>
              <w:rPr>
                <w:noProof/>
                <w:webHidden/>
              </w:rPr>
            </w:r>
            <w:r>
              <w:rPr>
                <w:noProof/>
                <w:webHidden/>
              </w:rPr>
              <w:fldChar w:fldCharType="separate"/>
            </w:r>
            <w:r>
              <w:rPr>
                <w:noProof/>
                <w:webHidden/>
              </w:rPr>
              <w:t>7</w:t>
            </w:r>
            <w:r>
              <w:rPr>
                <w:noProof/>
                <w:webHidden/>
              </w:rPr>
              <w:fldChar w:fldCharType="end"/>
            </w:r>
          </w:hyperlink>
        </w:p>
        <w:p w14:paraId="713573C6" w14:textId="484DE988"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370" w:history="1">
            <w:r w:rsidRPr="0064516F">
              <w:rPr>
                <w:rStyle w:val="Hyperlink"/>
                <w:noProof/>
              </w:rPr>
              <w:t>Original 2024 Resume</w:t>
            </w:r>
            <w:r>
              <w:rPr>
                <w:noProof/>
                <w:webHidden/>
              </w:rPr>
              <w:tab/>
            </w:r>
            <w:r>
              <w:rPr>
                <w:noProof/>
                <w:webHidden/>
              </w:rPr>
              <w:fldChar w:fldCharType="begin"/>
            </w:r>
            <w:r>
              <w:rPr>
                <w:noProof/>
                <w:webHidden/>
              </w:rPr>
              <w:instrText xml:space="preserve"> PAGEREF _Toc160699370 \h </w:instrText>
            </w:r>
            <w:r>
              <w:rPr>
                <w:noProof/>
                <w:webHidden/>
              </w:rPr>
            </w:r>
            <w:r>
              <w:rPr>
                <w:noProof/>
                <w:webHidden/>
              </w:rPr>
              <w:fldChar w:fldCharType="separate"/>
            </w:r>
            <w:r>
              <w:rPr>
                <w:noProof/>
                <w:webHidden/>
              </w:rPr>
              <w:t>8</w:t>
            </w:r>
            <w:r>
              <w:rPr>
                <w:noProof/>
                <w:webHidden/>
              </w:rPr>
              <w:fldChar w:fldCharType="end"/>
            </w:r>
          </w:hyperlink>
        </w:p>
        <w:p w14:paraId="2AA75F0E" w14:textId="0D1BBFCC"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371" w:history="1">
            <w:r w:rsidRPr="0064516F">
              <w:rPr>
                <w:rStyle w:val="Hyperlink"/>
                <w:noProof/>
              </w:rPr>
              <w:t>Original 2024 Resume: SLIM (Recommended)</w:t>
            </w:r>
            <w:r>
              <w:rPr>
                <w:noProof/>
                <w:webHidden/>
              </w:rPr>
              <w:tab/>
            </w:r>
            <w:r>
              <w:rPr>
                <w:noProof/>
                <w:webHidden/>
              </w:rPr>
              <w:fldChar w:fldCharType="begin"/>
            </w:r>
            <w:r>
              <w:rPr>
                <w:noProof/>
                <w:webHidden/>
              </w:rPr>
              <w:instrText xml:space="preserve"> PAGEREF _Toc160699371 \h </w:instrText>
            </w:r>
            <w:r>
              <w:rPr>
                <w:noProof/>
                <w:webHidden/>
              </w:rPr>
            </w:r>
            <w:r>
              <w:rPr>
                <w:noProof/>
                <w:webHidden/>
              </w:rPr>
              <w:fldChar w:fldCharType="separate"/>
            </w:r>
            <w:r>
              <w:rPr>
                <w:noProof/>
                <w:webHidden/>
              </w:rPr>
              <w:t>8</w:t>
            </w:r>
            <w:r>
              <w:rPr>
                <w:noProof/>
                <w:webHidden/>
              </w:rPr>
              <w:fldChar w:fldCharType="end"/>
            </w:r>
          </w:hyperlink>
        </w:p>
        <w:p w14:paraId="71F653C1" w14:textId="657B22E5"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372" w:history="1">
            <w:r w:rsidRPr="0064516F">
              <w:rPr>
                <w:rStyle w:val="Hyperlink"/>
                <w:noProof/>
              </w:rPr>
              <w:t>2024 Resume Recruiter Template</w:t>
            </w:r>
            <w:r>
              <w:rPr>
                <w:noProof/>
                <w:webHidden/>
              </w:rPr>
              <w:tab/>
            </w:r>
            <w:r>
              <w:rPr>
                <w:noProof/>
                <w:webHidden/>
              </w:rPr>
              <w:fldChar w:fldCharType="begin"/>
            </w:r>
            <w:r>
              <w:rPr>
                <w:noProof/>
                <w:webHidden/>
              </w:rPr>
              <w:instrText xml:space="preserve"> PAGEREF _Toc160699372 \h </w:instrText>
            </w:r>
            <w:r>
              <w:rPr>
                <w:noProof/>
                <w:webHidden/>
              </w:rPr>
            </w:r>
            <w:r>
              <w:rPr>
                <w:noProof/>
                <w:webHidden/>
              </w:rPr>
              <w:fldChar w:fldCharType="separate"/>
            </w:r>
            <w:r>
              <w:rPr>
                <w:noProof/>
                <w:webHidden/>
              </w:rPr>
              <w:t>8</w:t>
            </w:r>
            <w:r>
              <w:rPr>
                <w:noProof/>
                <w:webHidden/>
              </w:rPr>
              <w:fldChar w:fldCharType="end"/>
            </w:r>
          </w:hyperlink>
        </w:p>
        <w:p w14:paraId="11F811BF" w14:textId="24A6A5CD"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373" w:history="1">
            <w:r w:rsidRPr="0064516F">
              <w:rPr>
                <w:rStyle w:val="Hyperlink"/>
                <w:noProof/>
              </w:rPr>
              <w:t>2024 Resume Recruiter Template: SLIM</w:t>
            </w:r>
            <w:r>
              <w:rPr>
                <w:noProof/>
                <w:webHidden/>
              </w:rPr>
              <w:tab/>
            </w:r>
            <w:r>
              <w:rPr>
                <w:noProof/>
                <w:webHidden/>
              </w:rPr>
              <w:fldChar w:fldCharType="begin"/>
            </w:r>
            <w:r>
              <w:rPr>
                <w:noProof/>
                <w:webHidden/>
              </w:rPr>
              <w:instrText xml:space="preserve"> PAGEREF _Toc160699373 \h </w:instrText>
            </w:r>
            <w:r>
              <w:rPr>
                <w:noProof/>
                <w:webHidden/>
              </w:rPr>
            </w:r>
            <w:r>
              <w:rPr>
                <w:noProof/>
                <w:webHidden/>
              </w:rPr>
              <w:fldChar w:fldCharType="separate"/>
            </w:r>
            <w:r>
              <w:rPr>
                <w:noProof/>
                <w:webHidden/>
              </w:rPr>
              <w:t>9</w:t>
            </w:r>
            <w:r>
              <w:rPr>
                <w:noProof/>
                <w:webHidden/>
              </w:rPr>
              <w:fldChar w:fldCharType="end"/>
            </w:r>
          </w:hyperlink>
        </w:p>
        <w:p w14:paraId="74CD7EF6" w14:textId="6367599E"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374" w:history="1">
            <w:r w:rsidRPr="0064516F">
              <w:rPr>
                <w:rStyle w:val="Hyperlink"/>
                <w:noProof/>
              </w:rPr>
              <w:t>NEW! Don't Have Time? No Problem! Generate My Full Talent Profile with ONE CLICK!</w:t>
            </w:r>
            <w:r>
              <w:rPr>
                <w:noProof/>
                <w:webHidden/>
              </w:rPr>
              <w:tab/>
            </w:r>
            <w:r>
              <w:rPr>
                <w:noProof/>
                <w:webHidden/>
              </w:rPr>
              <w:fldChar w:fldCharType="begin"/>
            </w:r>
            <w:r>
              <w:rPr>
                <w:noProof/>
                <w:webHidden/>
              </w:rPr>
              <w:instrText xml:space="preserve"> PAGEREF _Toc160699374 \h </w:instrText>
            </w:r>
            <w:r>
              <w:rPr>
                <w:noProof/>
                <w:webHidden/>
              </w:rPr>
            </w:r>
            <w:r>
              <w:rPr>
                <w:noProof/>
                <w:webHidden/>
              </w:rPr>
              <w:fldChar w:fldCharType="separate"/>
            </w:r>
            <w:r>
              <w:rPr>
                <w:noProof/>
                <w:webHidden/>
              </w:rPr>
              <w:t>9</w:t>
            </w:r>
            <w:r>
              <w:rPr>
                <w:noProof/>
                <w:webHidden/>
              </w:rPr>
              <w:fldChar w:fldCharType="end"/>
            </w:r>
          </w:hyperlink>
        </w:p>
        <w:p w14:paraId="0A8C9483" w14:textId="31E9236D"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375" w:history="1">
            <w:r w:rsidRPr="0064516F">
              <w:rPr>
                <w:rStyle w:val="Hyperlink"/>
                <w:rFonts w:ascii="FontAwesome" w:hAnsi="FontAwesome"/>
                <w:noProof/>
              </w:rPr>
              <w:t></w:t>
            </w:r>
            <w:r w:rsidRPr="0064516F">
              <w:rPr>
                <w:rStyle w:val="Hyperlink"/>
                <w:noProof/>
              </w:rPr>
              <w:t xml:space="preserve"> Full Legal Name</w:t>
            </w:r>
            <w:r>
              <w:rPr>
                <w:noProof/>
                <w:webHidden/>
              </w:rPr>
              <w:tab/>
            </w:r>
            <w:r>
              <w:rPr>
                <w:noProof/>
                <w:webHidden/>
              </w:rPr>
              <w:fldChar w:fldCharType="begin"/>
            </w:r>
            <w:r>
              <w:rPr>
                <w:noProof/>
                <w:webHidden/>
              </w:rPr>
              <w:instrText xml:space="preserve"> PAGEREF _Toc160699375 \h </w:instrText>
            </w:r>
            <w:r>
              <w:rPr>
                <w:noProof/>
                <w:webHidden/>
              </w:rPr>
            </w:r>
            <w:r>
              <w:rPr>
                <w:noProof/>
                <w:webHidden/>
              </w:rPr>
              <w:fldChar w:fldCharType="separate"/>
            </w:r>
            <w:r>
              <w:rPr>
                <w:noProof/>
                <w:webHidden/>
              </w:rPr>
              <w:t>10</w:t>
            </w:r>
            <w:r>
              <w:rPr>
                <w:noProof/>
                <w:webHidden/>
              </w:rPr>
              <w:fldChar w:fldCharType="end"/>
            </w:r>
          </w:hyperlink>
        </w:p>
        <w:p w14:paraId="4E2A23DB" w14:textId="7FC215F3"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376" w:history="1">
            <w:r w:rsidRPr="0064516F">
              <w:rPr>
                <w:rStyle w:val="Hyperlink"/>
                <w:rFonts w:ascii="FontAwesome" w:hAnsi="FontAwesome"/>
                <w:noProof/>
              </w:rPr>
              <w:t></w:t>
            </w:r>
            <w:r w:rsidRPr="0064516F">
              <w:rPr>
                <w:rStyle w:val="Hyperlink"/>
                <w:noProof/>
              </w:rPr>
              <w:t xml:space="preserve"> Birth Date</w:t>
            </w:r>
            <w:r>
              <w:rPr>
                <w:noProof/>
                <w:webHidden/>
              </w:rPr>
              <w:tab/>
            </w:r>
            <w:r>
              <w:rPr>
                <w:noProof/>
                <w:webHidden/>
              </w:rPr>
              <w:fldChar w:fldCharType="begin"/>
            </w:r>
            <w:r>
              <w:rPr>
                <w:noProof/>
                <w:webHidden/>
              </w:rPr>
              <w:instrText xml:space="preserve"> PAGEREF _Toc160699376 \h </w:instrText>
            </w:r>
            <w:r>
              <w:rPr>
                <w:noProof/>
                <w:webHidden/>
              </w:rPr>
            </w:r>
            <w:r>
              <w:rPr>
                <w:noProof/>
                <w:webHidden/>
              </w:rPr>
              <w:fldChar w:fldCharType="separate"/>
            </w:r>
            <w:r>
              <w:rPr>
                <w:noProof/>
                <w:webHidden/>
              </w:rPr>
              <w:t>10</w:t>
            </w:r>
            <w:r>
              <w:rPr>
                <w:noProof/>
                <w:webHidden/>
              </w:rPr>
              <w:fldChar w:fldCharType="end"/>
            </w:r>
          </w:hyperlink>
        </w:p>
        <w:p w14:paraId="41AE603A" w14:textId="508FB9ED"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377" w:history="1">
            <w:r w:rsidRPr="0064516F">
              <w:rPr>
                <w:rStyle w:val="Hyperlink"/>
                <w:rFonts w:ascii="FontAwesome" w:hAnsi="FontAwesome"/>
                <w:noProof/>
              </w:rPr>
              <w:t></w:t>
            </w:r>
            <w:r w:rsidRPr="0064516F">
              <w:rPr>
                <w:rStyle w:val="Hyperlink"/>
                <w:noProof/>
              </w:rPr>
              <w:t xml:space="preserve"> Work Authorization (US Citizenship Status)</w:t>
            </w:r>
            <w:r>
              <w:rPr>
                <w:noProof/>
                <w:webHidden/>
              </w:rPr>
              <w:tab/>
            </w:r>
            <w:r>
              <w:rPr>
                <w:noProof/>
                <w:webHidden/>
              </w:rPr>
              <w:fldChar w:fldCharType="begin"/>
            </w:r>
            <w:r>
              <w:rPr>
                <w:noProof/>
                <w:webHidden/>
              </w:rPr>
              <w:instrText xml:space="preserve"> PAGEREF _Toc160699377 \h </w:instrText>
            </w:r>
            <w:r>
              <w:rPr>
                <w:noProof/>
                <w:webHidden/>
              </w:rPr>
            </w:r>
            <w:r>
              <w:rPr>
                <w:noProof/>
                <w:webHidden/>
              </w:rPr>
              <w:fldChar w:fldCharType="separate"/>
            </w:r>
            <w:r>
              <w:rPr>
                <w:noProof/>
                <w:webHidden/>
              </w:rPr>
              <w:t>10</w:t>
            </w:r>
            <w:r>
              <w:rPr>
                <w:noProof/>
                <w:webHidden/>
              </w:rPr>
              <w:fldChar w:fldCharType="end"/>
            </w:r>
          </w:hyperlink>
        </w:p>
        <w:p w14:paraId="59AE587A" w14:textId="315283FA"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378" w:history="1">
            <w:r w:rsidRPr="0064516F">
              <w:rPr>
                <w:rStyle w:val="Hyperlink"/>
                <w:rFonts w:ascii="FontAwesome" w:hAnsi="FontAwesome"/>
                <w:noProof/>
              </w:rPr>
              <w:t></w:t>
            </w:r>
            <w:r w:rsidRPr="0064516F">
              <w:rPr>
                <w:rStyle w:val="Hyperlink"/>
                <w:noProof/>
              </w:rPr>
              <w:t xml:space="preserve"> What Is Your Covid-19?</w:t>
            </w:r>
            <w:r>
              <w:rPr>
                <w:noProof/>
                <w:webHidden/>
              </w:rPr>
              <w:tab/>
            </w:r>
            <w:r>
              <w:rPr>
                <w:noProof/>
                <w:webHidden/>
              </w:rPr>
              <w:fldChar w:fldCharType="begin"/>
            </w:r>
            <w:r>
              <w:rPr>
                <w:noProof/>
                <w:webHidden/>
              </w:rPr>
              <w:instrText xml:space="preserve"> PAGEREF _Toc160699378 \h </w:instrText>
            </w:r>
            <w:r>
              <w:rPr>
                <w:noProof/>
                <w:webHidden/>
              </w:rPr>
            </w:r>
            <w:r>
              <w:rPr>
                <w:noProof/>
                <w:webHidden/>
              </w:rPr>
              <w:fldChar w:fldCharType="separate"/>
            </w:r>
            <w:r>
              <w:rPr>
                <w:noProof/>
                <w:webHidden/>
              </w:rPr>
              <w:t>11</w:t>
            </w:r>
            <w:r>
              <w:rPr>
                <w:noProof/>
                <w:webHidden/>
              </w:rPr>
              <w:fldChar w:fldCharType="end"/>
            </w:r>
          </w:hyperlink>
        </w:p>
        <w:p w14:paraId="10851E22" w14:textId="4C7593CD"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379" w:history="1">
            <w:r w:rsidRPr="0064516F">
              <w:rPr>
                <w:rStyle w:val="Hyperlink"/>
                <w:rFonts w:ascii="FontAwesome" w:hAnsi="FontAwesome"/>
                <w:noProof/>
              </w:rPr>
              <w:t></w:t>
            </w:r>
            <w:r w:rsidRPr="0064516F">
              <w:rPr>
                <w:rStyle w:val="Hyperlink"/>
                <w:noProof/>
              </w:rPr>
              <w:t xml:space="preserve"> Primary Social Networks</w:t>
            </w:r>
            <w:r>
              <w:rPr>
                <w:noProof/>
                <w:webHidden/>
              </w:rPr>
              <w:tab/>
            </w:r>
            <w:r>
              <w:rPr>
                <w:noProof/>
                <w:webHidden/>
              </w:rPr>
              <w:fldChar w:fldCharType="begin"/>
            </w:r>
            <w:r>
              <w:rPr>
                <w:noProof/>
                <w:webHidden/>
              </w:rPr>
              <w:instrText xml:space="preserve"> PAGEREF _Toc160699379 \h </w:instrText>
            </w:r>
            <w:r>
              <w:rPr>
                <w:noProof/>
                <w:webHidden/>
              </w:rPr>
            </w:r>
            <w:r>
              <w:rPr>
                <w:noProof/>
                <w:webHidden/>
              </w:rPr>
              <w:fldChar w:fldCharType="separate"/>
            </w:r>
            <w:r>
              <w:rPr>
                <w:noProof/>
                <w:webHidden/>
              </w:rPr>
              <w:t>11</w:t>
            </w:r>
            <w:r>
              <w:rPr>
                <w:noProof/>
                <w:webHidden/>
              </w:rPr>
              <w:fldChar w:fldCharType="end"/>
            </w:r>
          </w:hyperlink>
        </w:p>
        <w:p w14:paraId="5DE1C1B6" w14:textId="38E616D2"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380" w:history="1">
            <w:r w:rsidRPr="0064516F">
              <w:rPr>
                <w:rStyle w:val="Hyperlink"/>
                <w:rFonts w:ascii="FontAwesome" w:hAnsi="FontAwesome"/>
                <w:noProof/>
              </w:rPr>
              <w:t></w:t>
            </w:r>
            <w:r w:rsidRPr="0064516F">
              <w:rPr>
                <w:rStyle w:val="Hyperlink"/>
                <w:noProof/>
              </w:rPr>
              <w:t xml:space="preserve"> Day/Evening Email Addresses</w:t>
            </w:r>
            <w:r>
              <w:rPr>
                <w:noProof/>
                <w:webHidden/>
              </w:rPr>
              <w:tab/>
            </w:r>
            <w:r>
              <w:rPr>
                <w:noProof/>
                <w:webHidden/>
              </w:rPr>
              <w:fldChar w:fldCharType="begin"/>
            </w:r>
            <w:r>
              <w:rPr>
                <w:noProof/>
                <w:webHidden/>
              </w:rPr>
              <w:instrText xml:space="preserve"> PAGEREF _Toc160699380 \h </w:instrText>
            </w:r>
            <w:r>
              <w:rPr>
                <w:noProof/>
                <w:webHidden/>
              </w:rPr>
            </w:r>
            <w:r>
              <w:rPr>
                <w:noProof/>
                <w:webHidden/>
              </w:rPr>
              <w:fldChar w:fldCharType="separate"/>
            </w:r>
            <w:r>
              <w:rPr>
                <w:noProof/>
                <w:webHidden/>
              </w:rPr>
              <w:t>12</w:t>
            </w:r>
            <w:r>
              <w:rPr>
                <w:noProof/>
                <w:webHidden/>
              </w:rPr>
              <w:fldChar w:fldCharType="end"/>
            </w:r>
          </w:hyperlink>
        </w:p>
        <w:p w14:paraId="38D14845" w14:textId="229B3340"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381" w:history="1">
            <w:r w:rsidRPr="0064516F">
              <w:rPr>
                <w:rStyle w:val="Hyperlink"/>
                <w:rFonts w:ascii="FontAwesome" w:hAnsi="FontAwesome"/>
                <w:noProof/>
              </w:rPr>
              <w:t></w:t>
            </w:r>
            <w:r w:rsidRPr="0064516F">
              <w:rPr>
                <w:rStyle w:val="Hyperlink"/>
                <w:noProof/>
              </w:rPr>
              <w:t xml:space="preserve"> Day/Evening Phone Numbers</w:t>
            </w:r>
            <w:r>
              <w:rPr>
                <w:noProof/>
                <w:webHidden/>
              </w:rPr>
              <w:tab/>
            </w:r>
            <w:r>
              <w:rPr>
                <w:noProof/>
                <w:webHidden/>
              </w:rPr>
              <w:fldChar w:fldCharType="begin"/>
            </w:r>
            <w:r>
              <w:rPr>
                <w:noProof/>
                <w:webHidden/>
              </w:rPr>
              <w:instrText xml:space="preserve"> PAGEREF _Toc160699381 \h </w:instrText>
            </w:r>
            <w:r>
              <w:rPr>
                <w:noProof/>
                <w:webHidden/>
              </w:rPr>
            </w:r>
            <w:r>
              <w:rPr>
                <w:noProof/>
                <w:webHidden/>
              </w:rPr>
              <w:fldChar w:fldCharType="separate"/>
            </w:r>
            <w:r>
              <w:rPr>
                <w:noProof/>
                <w:webHidden/>
              </w:rPr>
              <w:t>12</w:t>
            </w:r>
            <w:r>
              <w:rPr>
                <w:noProof/>
                <w:webHidden/>
              </w:rPr>
              <w:fldChar w:fldCharType="end"/>
            </w:r>
          </w:hyperlink>
        </w:p>
        <w:p w14:paraId="4FCE6126" w14:textId="5E191665"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382" w:history="1">
            <w:r w:rsidRPr="0064516F">
              <w:rPr>
                <w:rStyle w:val="Hyperlink"/>
                <w:rFonts w:ascii="FontAwesome" w:hAnsi="FontAwesome"/>
                <w:noProof/>
              </w:rPr>
              <w:t></w:t>
            </w:r>
            <w:r w:rsidRPr="0064516F">
              <w:rPr>
                <w:rStyle w:val="Hyperlink"/>
                <w:noProof/>
              </w:rPr>
              <w:t xml:space="preserve"> Location Types</w:t>
            </w:r>
            <w:r>
              <w:rPr>
                <w:noProof/>
                <w:webHidden/>
              </w:rPr>
              <w:tab/>
            </w:r>
            <w:r>
              <w:rPr>
                <w:noProof/>
                <w:webHidden/>
              </w:rPr>
              <w:fldChar w:fldCharType="begin"/>
            </w:r>
            <w:r>
              <w:rPr>
                <w:noProof/>
                <w:webHidden/>
              </w:rPr>
              <w:instrText xml:space="preserve"> PAGEREF _Toc160699382 \h </w:instrText>
            </w:r>
            <w:r>
              <w:rPr>
                <w:noProof/>
                <w:webHidden/>
              </w:rPr>
            </w:r>
            <w:r>
              <w:rPr>
                <w:noProof/>
                <w:webHidden/>
              </w:rPr>
              <w:fldChar w:fldCharType="separate"/>
            </w:r>
            <w:r>
              <w:rPr>
                <w:noProof/>
                <w:webHidden/>
              </w:rPr>
              <w:t>13</w:t>
            </w:r>
            <w:r>
              <w:rPr>
                <w:noProof/>
                <w:webHidden/>
              </w:rPr>
              <w:fldChar w:fldCharType="end"/>
            </w:r>
          </w:hyperlink>
        </w:p>
        <w:p w14:paraId="3B71BFBA" w14:textId="18978469"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383" w:history="1">
            <w:r w:rsidRPr="0064516F">
              <w:rPr>
                <w:rStyle w:val="Hyperlink"/>
                <w:noProof/>
              </w:rPr>
              <w:t>Current Location &amp; Relocation</w:t>
            </w:r>
            <w:r>
              <w:rPr>
                <w:noProof/>
                <w:webHidden/>
              </w:rPr>
              <w:tab/>
            </w:r>
            <w:r>
              <w:rPr>
                <w:noProof/>
                <w:webHidden/>
              </w:rPr>
              <w:fldChar w:fldCharType="begin"/>
            </w:r>
            <w:r>
              <w:rPr>
                <w:noProof/>
                <w:webHidden/>
              </w:rPr>
              <w:instrText xml:space="preserve"> PAGEREF _Toc160699383 \h </w:instrText>
            </w:r>
            <w:r>
              <w:rPr>
                <w:noProof/>
                <w:webHidden/>
              </w:rPr>
            </w:r>
            <w:r>
              <w:rPr>
                <w:noProof/>
                <w:webHidden/>
              </w:rPr>
              <w:fldChar w:fldCharType="separate"/>
            </w:r>
            <w:r>
              <w:rPr>
                <w:noProof/>
                <w:webHidden/>
              </w:rPr>
              <w:t>13</w:t>
            </w:r>
            <w:r>
              <w:rPr>
                <w:noProof/>
                <w:webHidden/>
              </w:rPr>
              <w:fldChar w:fldCharType="end"/>
            </w:r>
          </w:hyperlink>
        </w:p>
        <w:p w14:paraId="15D52302" w14:textId="31EEBA50"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384" w:history="1">
            <w:r w:rsidRPr="0064516F">
              <w:rPr>
                <w:rStyle w:val="Hyperlink"/>
                <w:rFonts w:ascii="FontAwesome" w:hAnsi="FontAwesome"/>
                <w:noProof/>
              </w:rPr>
              <w:t></w:t>
            </w:r>
            <w:r w:rsidRPr="0064516F">
              <w:rPr>
                <w:rStyle w:val="Hyperlink"/>
                <w:noProof/>
              </w:rPr>
              <w:t xml:space="preserve"> Location, Location, Relocation!</w:t>
            </w:r>
            <w:r>
              <w:rPr>
                <w:noProof/>
                <w:webHidden/>
              </w:rPr>
              <w:tab/>
            </w:r>
            <w:r>
              <w:rPr>
                <w:noProof/>
                <w:webHidden/>
              </w:rPr>
              <w:fldChar w:fldCharType="begin"/>
            </w:r>
            <w:r>
              <w:rPr>
                <w:noProof/>
                <w:webHidden/>
              </w:rPr>
              <w:instrText xml:space="preserve"> PAGEREF _Toc160699384 \h </w:instrText>
            </w:r>
            <w:r>
              <w:rPr>
                <w:noProof/>
                <w:webHidden/>
              </w:rPr>
            </w:r>
            <w:r>
              <w:rPr>
                <w:noProof/>
                <w:webHidden/>
              </w:rPr>
              <w:fldChar w:fldCharType="separate"/>
            </w:r>
            <w:r>
              <w:rPr>
                <w:noProof/>
                <w:webHidden/>
              </w:rPr>
              <w:t>13</w:t>
            </w:r>
            <w:r>
              <w:rPr>
                <w:noProof/>
                <w:webHidden/>
              </w:rPr>
              <w:fldChar w:fldCharType="end"/>
            </w:r>
          </w:hyperlink>
        </w:p>
        <w:p w14:paraId="2CACAE70" w14:textId="7E206D27"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385" w:history="1">
            <w:r w:rsidRPr="0064516F">
              <w:rPr>
                <w:rStyle w:val="Hyperlink"/>
                <w:noProof/>
              </w:rPr>
              <w:t>Current Location</w:t>
            </w:r>
            <w:r>
              <w:rPr>
                <w:noProof/>
                <w:webHidden/>
              </w:rPr>
              <w:tab/>
            </w:r>
            <w:r>
              <w:rPr>
                <w:noProof/>
                <w:webHidden/>
              </w:rPr>
              <w:fldChar w:fldCharType="begin"/>
            </w:r>
            <w:r>
              <w:rPr>
                <w:noProof/>
                <w:webHidden/>
              </w:rPr>
              <w:instrText xml:space="preserve"> PAGEREF _Toc160699385 \h </w:instrText>
            </w:r>
            <w:r>
              <w:rPr>
                <w:noProof/>
                <w:webHidden/>
              </w:rPr>
            </w:r>
            <w:r>
              <w:rPr>
                <w:noProof/>
                <w:webHidden/>
              </w:rPr>
              <w:fldChar w:fldCharType="separate"/>
            </w:r>
            <w:r>
              <w:rPr>
                <w:noProof/>
                <w:webHidden/>
              </w:rPr>
              <w:t>14</w:t>
            </w:r>
            <w:r>
              <w:rPr>
                <w:noProof/>
                <w:webHidden/>
              </w:rPr>
              <w:fldChar w:fldCharType="end"/>
            </w:r>
          </w:hyperlink>
        </w:p>
        <w:p w14:paraId="77ACC6B1" w14:textId="5BF5A5E7"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386" w:history="1">
            <w:r w:rsidRPr="0064516F">
              <w:rPr>
                <w:rStyle w:val="Hyperlink"/>
                <w:noProof/>
              </w:rPr>
              <w:t>Will Relocate</w:t>
            </w:r>
            <w:r>
              <w:rPr>
                <w:noProof/>
                <w:webHidden/>
              </w:rPr>
              <w:tab/>
            </w:r>
            <w:r>
              <w:rPr>
                <w:noProof/>
                <w:webHidden/>
              </w:rPr>
              <w:fldChar w:fldCharType="begin"/>
            </w:r>
            <w:r>
              <w:rPr>
                <w:noProof/>
                <w:webHidden/>
              </w:rPr>
              <w:instrText xml:space="preserve"> PAGEREF _Toc160699386 \h </w:instrText>
            </w:r>
            <w:r>
              <w:rPr>
                <w:noProof/>
                <w:webHidden/>
              </w:rPr>
            </w:r>
            <w:r>
              <w:rPr>
                <w:noProof/>
                <w:webHidden/>
              </w:rPr>
              <w:fldChar w:fldCharType="separate"/>
            </w:r>
            <w:r>
              <w:rPr>
                <w:noProof/>
                <w:webHidden/>
              </w:rPr>
              <w:t>14</w:t>
            </w:r>
            <w:r>
              <w:rPr>
                <w:noProof/>
                <w:webHidden/>
              </w:rPr>
              <w:fldChar w:fldCharType="end"/>
            </w:r>
          </w:hyperlink>
        </w:p>
        <w:p w14:paraId="3A4F637F" w14:textId="33ECBEFC"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387" w:history="1">
            <w:r w:rsidRPr="0064516F">
              <w:rPr>
                <w:rStyle w:val="Hyperlink"/>
                <w:rFonts w:ascii="FontAwesome" w:hAnsi="FontAwesome"/>
                <w:noProof/>
              </w:rPr>
              <w:t></w:t>
            </w:r>
            <w:r w:rsidRPr="0064516F">
              <w:rPr>
                <w:rStyle w:val="Hyperlink"/>
                <w:noProof/>
              </w:rPr>
              <w:t xml:space="preserve"> Travel and Commute</w:t>
            </w:r>
            <w:r>
              <w:rPr>
                <w:noProof/>
                <w:webHidden/>
              </w:rPr>
              <w:tab/>
            </w:r>
            <w:r>
              <w:rPr>
                <w:noProof/>
                <w:webHidden/>
              </w:rPr>
              <w:fldChar w:fldCharType="begin"/>
            </w:r>
            <w:r>
              <w:rPr>
                <w:noProof/>
                <w:webHidden/>
              </w:rPr>
              <w:instrText xml:space="preserve"> PAGEREF _Toc160699387 \h </w:instrText>
            </w:r>
            <w:r>
              <w:rPr>
                <w:noProof/>
                <w:webHidden/>
              </w:rPr>
            </w:r>
            <w:r>
              <w:rPr>
                <w:noProof/>
                <w:webHidden/>
              </w:rPr>
              <w:fldChar w:fldCharType="separate"/>
            </w:r>
            <w:r>
              <w:rPr>
                <w:noProof/>
                <w:webHidden/>
              </w:rPr>
              <w:t>14</w:t>
            </w:r>
            <w:r>
              <w:rPr>
                <w:noProof/>
                <w:webHidden/>
              </w:rPr>
              <w:fldChar w:fldCharType="end"/>
            </w:r>
          </w:hyperlink>
        </w:p>
        <w:p w14:paraId="12A8C7E5" w14:textId="4D38D678"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388" w:history="1">
            <w:r w:rsidRPr="0064516F">
              <w:rPr>
                <w:rStyle w:val="Hyperlink"/>
                <w:noProof/>
              </w:rPr>
              <w:t>Travel Only</w:t>
            </w:r>
            <w:r>
              <w:rPr>
                <w:noProof/>
                <w:webHidden/>
              </w:rPr>
              <w:tab/>
            </w:r>
            <w:r>
              <w:rPr>
                <w:noProof/>
                <w:webHidden/>
              </w:rPr>
              <w:fldChar w:fldCharType="begin"/>
            </w:r>
            <w:r>
              <w:rPr>
                <w:noProof/>
                <w:webHidden/>
              </w:rPr>
              <w:instrText xml:space="preserve"> PAGEREF _Toc160699388 \h </w:instrText>
            </w:r>
            <w:r>
              <w:rPr>
                <w:noProof/>
                <w:webHidden/>
              </w:rPr>
            </w:r>
            <w:r>
              <w:rPr>
                <w:noProof/>
                <w:webHidden/>
              </w:rPr>
              <w:fldChar w:fldCharType="separate"/>
            </w:r>
            <w:r>
              <w:rPr>
                <w:noProof/>
                <w:webHidden/>
              </w:rPr>
              <w:t>14</w:t>
            </w:r>
            <w:r>
              <w:rPr>
                <w:noProof/>
                <w:webHidden/>
              </w:rPr>
              <w:fldChar w:fldCharType="end"/>
            </w:r>
          </w:hyperlink>
        </w:p>
        <w:p w14:paraId="70095DFA" w14:textId="59EBEE45"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389" w:history="1">
            <w:r w:rsidRPr="0064516F">
              <w:rPr>
                <w:rStyle w:val="Hyperlink"/>
                <w:noProof/>
              </w:rPr>
              <w:t>Commute Only</w:t>
            </w:r>
            <w:r>
              <w:rPr>
                <w:noProof/>
                <w:webHidden/>
              </w:rPr>
              <w:tab/>
            </w:r>
            <w:r>
              <w:rPr>
                <w:noProof/>
                <w:webHidden/>
              </w:rPr>
              <w:fldChar w:fldCharType="begin"/>
            </w:r>
            <w:r>
              <w:rPr>
                <w:noProof/>
                <w:webHidden/>
              </w:rPr>
              <w:instrText xml:space="preserve"> PAGEREF _Toc160699389 \h </w:instrText>
            </w:r>
            <w:r>
              <w:rPr>
                <w:noProof/>
                <w:webHidden/>
              </w:rPr>
            </w:r>
            <w:r>
              <w:rPr>
                <w:noProof/>
                <w:webHidden/>
              </w:rPr>
              <w:fldChar w:fldCharType="separate"/>
            </w:r>
            <w:r>
              <w:rPr>
                <w:noProof/>
                <w:webHidden/>
              </w:rPr>
              <w:t>15</w:t>
            </w:r>
            <w:r>
              <w:rPr>
                <w:noProof/>
                <w:webHidden/>
              </w:rPr>
              <w:fldChar w:fldCharType="end"/>
            </w:r>
          </w:hyperlink>
        </w:p>
        <w:p w14:paraId="32672C18" w14:textId="17C6B13F"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390" w:history="1">
            <w:r w:rsidRPr="0064516F">
              <w:rPr>
                <w:rStyle w:val="Hyperlink"/>
                <w:rFonts w:ascii="FontAwesome" w:hAnsi="FontAwesome"/>
                <w:noProof/>
              </w:rPr>
              <w:t></w:t>
            </w:r>
            <w:r w:rsidRPr="0064516F">
              <w:rPr>
                <w:rStyle w:val="Hyperlink"/>
                <w:noProof/>
              </w:rPr>
              <w:t xml:space="preserve"> Current Titles</w:t>
            </w:r>
            <w:r>
              <w:rPr>
                <w:noProof/>
                <w:webHidden/>
              </w:rPr>
              <w:tab/>
            </w:r>
            <w:r>
              <w:rPr>
                <w:noProof/>
                <w:webHidden/>
              </w:rPr>
              <w:fldChar w:fldCharType="begin"/>
            </w:r>
            <w:r>
              <w:rPr>
                <w:noProof/>
                <w:webHidden/>
              </w:rPr>
              <w:instrText xml:space="preserve"> PAGEREF _Toc160699390 \h </w:instrText>
            </w:r>
            <w:r>
              <w:rPr>
                <w:noProof/>
                <w:webHidden/>
              </w:rPr>
            </w:r>
            <w:r>
              <w:rPr>
                <w:noProof/>
                <w:webHidden/>
              </w:rPr>
              <w:fldChar w:fldCharType="separate"/>
            </w:r>
            <w:r>
              <w:rPr>
                <w:noProof/>
                <w:webHidden/>
              </w:rPr>
              <w:t>16</w:t>
            </w:r>
            <w:r>
              <w:rPr>
                <w:noProof/>
                <w:webHidden/>
              </w:rPr>
              <w:fldChar w:fldCharType="end"/>
            </w:r>
          </w:hyperlink>
        </w:p>
        <w:p w14:paraId="3B135A54" w14:textId="22479BE1"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391" w:history="1">
            <w:r w:rsidRPr="0064516F">
              <w:rPr>
                <w:rStyle w:val="Hyperlink"/>
                <w:noProof/>
              </w:rPr>
              <w:t>OfficIal Title(s)</w:t>
            </w:r>
            <w:r>
              <w:rPr>
                <w:noProof/>
                <w:webHidden/>
              </w:rPr>
              <w:tab/>
            </w:r>
            <w:r>
              <w:rPr>
                <w:noProof/>
                <w:webHidden/>
              </w:rPr>
              <w:fldChar w:fldCharType="begin"/>
            </w:r>
            <w:r>
              <w:rPr>
                <w:noProof/>
                <w:webHidden/>
              </w:rPr>
              <w:instrText xml:space="preserve"> PAGEREF _Toc160699391 \h </w:instrText>
            </w:r>
            <w:r>
              <w:rPr>
                <w:noProof/>
                <w:webHidden/>
              </w:rPr>
            </w:r>
            <w:r>
              <w:rPr>
                <w:noProof/>
                <w:webHidden/>
              </w:rPr>
              <w:fldChar w:fldCharType="separate"/>
            </w:r>
            <w:r>
              <w:rPr>
                <w:noProof/>
                <w:webHidden/>
              </w:rPr>
              <w:t>16</w:t>
            </w:r>
            <w:r>
              <w:rPr>
                <w:noProof/>
                <w:webHidden/>
              </w:rPr>
              <w:fldChar w:fldCharType="end"/>
            </w:r>
          </w:hyperlink>
        </w:p>
        <w:p w14:paraId="707D1889" w14:textId="4130DBDC"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392" w:history="1">
            <w:r w:rsidRPr="0064516F">
              <w:rPr>
                <w:rStyle w:val="Hyperlink"/>
                <w:noProof/>
              </w:rPr>
              <w:t>Most Common Titles</w:t>
            </w:r>
            <w:r>
              <w:rPr>
                <w:noProof/>
                <w:webHidden/>
              </w:rPr>
              <w:tab/>
            </w:r>
            <w:r>
              <w:rPr>
                <w:noProof/>
                <w:webHidden/>
              </w:rPr>
              <w:fldChar w:fldCharType="begin"/>
            </w:r>
            <w:r>
              <w:rPr>
                <w:noProof/>
                <w:webHidden/>
              </w:rPr>
              <w:instrText xml:space="preserve"> PAGEREF _Toc160699392 \h </w:instrText>
            </w:r>
            <w:r>
              <w:rPr>
                <w:noProof/>
                <w:webHidden/>
              </w:rPr>
            </w:r>
            <w:r>
              <w:rPr>
                <w:noProof/>
                <w:webHidden/>
              </w:rPr>
              <w:fldChar w:fldCharType="separate"/>
            </w:r>
            <w:r>
              <w:rPr>
                <w:noProof/>
                <w:webHidden/>
              </w:rPr>
              <w:t>16</w:t>
            </w:r>
            <w:r>
              <w:rPr>
                <w:noProof/>
                <w:webHidden/>
              </w:rPr>
              <w:fldChar w:fldCharType="end"/>
            </w:r>
          </w:hyperlink>
        </w:p>
        <w:p w14:paraId="0A233FAD" w14:textId="51E811EB"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393" w:history="1">
            <w:r w:rsidRPr="0064516F">
              <w:rPr>
                <w:rStyle w:val="Hyperlink"/>
                <w:noProof/>
              </w:rPr>
              <w:t>Job Titles I'll Consider</w:t>
            </w:r>
            <w:r>
              <w:rPr>
                <w:noProof/>
                <w:webHidden/>
              </w:rPr>
              <w:tab/>
            </w:r>
            <w:r>
              <w:rPr>
                <w:noProof/>
                <w:webHidden/>
              </w:rPr>
              <w:fldChar w:fldCharType="begin"/>
            </w:r>
            <w:r>
              <w:rPr>
                <w:noProof/>
                <w:webHidden/>
              </w:rPr>
              <w:instrText xml:space="preserve"> PAGEREF _Toc160699393 \h </w:instrText>
            </w:r>
            <w:r>
              <w:rPr>
                <w:noProof/>
                <w:webHidden/>
              </w:rPr>
            </w:r>
            <w:r>
              <w:rPr>
                <w:noProof/>
                <w:webHidden/>
              </w:rPr>
              <w:fldChar w:fldCharType="separate"/>
            </w:r>
            <w:r>
              <w:rPr>
                <w:noProof/>
                <w:webHidden/>
              </w:rPr>
              <w:t>16</w:t>
            </w:r>
            <w:r>
              <w:rPr>
                <w:noProof/>
                <w:webHidden/>
              </w:rPr>
              <w:fldChar w:fldCharType="end"/>
            </w:r>
          </w:hyperlink>
        </w:p>
        <w:p w14:paraId="054E85BA" w14:textId="728778CD"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394" w:history="1">
            <w:r w:rsidRPr="0064516F">
              <w:rPr>
                <w:rStyle w:val="Hyperlink"/>
                <w:rFonts w:ascii="FontAwesome" w:hAnsi="FontAwesome"/>
                <w:noProof/>
              </w:rPr>
              <w:t></w:t>
            </w:r>
            <w:r w:rsidRPr="0064516F">
              <w:rPr>
                <w:rStyle w:val="Hyperlink"/>
                <w:noProof/>
              </w:rPr>
              <w:t xml:space="preserve"> Current Titles: Bonus Content</w:t>
            </w:r>
            <w:r>
              <w:rPr>
                <w:noProof/>
                <w:webHidden/>
              </w:rPr>
              <w:tab/>
            </w:r>
            <w:r>
              <w:rPr>
                <w:noProof/>
                <w:webHidden/>
              </w:rPr>
              <w:fldChar w:fldCharType="begin"/>
            </w:r>
            <w:r>
              <w:rPr>
                <w:noProof/>
                <w:webHidden/>
              </w:rPr>
              <w:instrText xml:space="preserve"> PAGEREF _Toc160699394 \h </w:instrText>
            </w:r>
            <w:r>
              <w:rPr>
                <w:noProof/>
                <w:webHidden/>
              </w:rPr>
            </w:r>
            <w:r>
              <w:rPr>
                <w:noProof/>
                <w:webHidden/>
              </w:rPr>
              <w:fldChar w:fldCharType="separate"/>
            </w:r>
            <w:r>
              <w:rPr>
                <w:noProof/>
                <w:webHidden/>
              </w:rPr>
              <w:t>17</w:t>
            </w:r>
            <w:r>
              <w:rPr>
                <w:noProof/>
                <w:webHidden/>
              </w:rPr>
              <w:fldChar w:fldCharType="end"/>
            </w:r>
          </w:hyperlink>
        </w:p>
        <w:p w14:paraId="306CD4B0" w14:textId="195ED612"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395" w:history="1">
            <w:r w:rsidRPr="0064516F">
              <w:rPr>
                <w:rStyle w:val="Hyperlink"/>
                <w:noProof/>
              </w:rPr>
              <w:t>More on Job Titles I'll Consider</w:t>
            </w:r>
            <w:r>
              <w:rPr>
                <w:noProof/>
                <w:webHidden/>
              </w:rPr>
              <w:tab/>
            </w:r>
            <w:r>
              <w:rPr>
                <w:noProof/>
                <w:webHidden/>
              </w:rPr>
              <w:fldChar w:fldCharType="begin"/>
            </w:r>
            <w:r>
              <w:rPr>
                <w:noProof/>
                <w:webHidden/>
              </w:rPr>
              <w:instrText xml:space="preserve"> PAGEREF _Toc160699395 \h </w:instrText>
            </w:r>
            <w:r>
              <w:rPr>
                <w:noProof/>
                <w:webHidden/>
              </w:rPr>
            </w:r>
            <w:r>
              <w:rPr>
                <w:noProof/>
                <w:webHidden/>
              </w:rPr>
              <w:fldChar w:fldCharType="separate"/>
            </w:r>
            <w:r>
              <w:rPr>
                <w:noProof/>
                <w:webHidden/>
              </w:rPr>
              <w:t>17</w:t>
            </w:r>
            <w:r>
              <w:rPr>
                <w:noProof/>
                <w:webHidden/>
              </w:rPr>
              <w:fldChar w:fldCharType="end"/>
            </w:r>
          </w:hyperlink>
        </w:p>
        <w:p w14:paraId="5A282C8B" w14:textId="3578D146"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396" w:history="1">
            <w:r w:rsidRPr="0064516F">
              <w:rPr>
                <w:rStyle w:val="Hyperlink"/>
                <w:rFonts w:ascii="FontAwesome" w:hAnsi="FontAwesome"/>
                <w:noProof/>
              </w:rPr>
              <w:t></w:t>
            </w:r>
            <w:r w:rsidRPr="0064516F">
              <w:rPr>
                <w:rStyle w:val="Hyperlink"/>
                <w:noProof/>
              </w:rPr>
              <w:t xml:space="preserve"> Desired Job Types/Position</w:t>
            </w:r>
            <w:r>
              <w:rPr>
                <w:noProof/>
                <w:webHidden/>
              </w:rPr>
              <w:tab/>
            </w:r>
            <w:r>
              <w:rPr>
                <w:noProof/>
                <w:webHidden/>
              </w:rPr>
              <w:fldChar w:fldCharType="begin"/>
            </w:r>
            <w:r>
              <w:rPr>
                <w:noProof/>
                <w:webHidden/>
              </w:rPr>
              <w:instrText xml:space="preserve"> PAGEREF _Toc160699396 \h </w:instrText>
            </w:r>
            <w:r>
              <w:rPr>
                <w:noProof/>
                <w:webHidden/>
              </w:rPr>
            </w:r>
            <w:r>
              <w:rPr>
                <w:noProof/>
                <w:webHidden/>
              </w:rPr>
              <w:fldChar w:fldCharType="separate"/>
            </w:r>
            <w:r>
              <w:rPr>
                <w:noProof/>
                <w:webHidden/>
              </w:rPr>
              <w:t>18</w:t>
            </w:r>
            <w:r>
              <w:rPr>
                <w:noProof/>
                <w:webHidden/>
              </w:rPr>
              <w:fldChar w:fldCharType="end"/>
            </w:r>
          </w:hyperlink>
        </w:p>
        <w:p w14:paraId="5241AAB5" w14:textId="1D799953"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397" w:history="1">
            <w:r w:rsidRPr="0064516F">
              <w:rPr>
                <w:rStyle w:val="Hyperlink"/>
                <w:noProof/>
              </w:rPr>
              <w:t>Lead, Sr. Full-Stack .NET Developer:</w:t>
            </w:r>
            <w:r>
              <w:rPr>
                <w:noProof/>
                <w:webHidden/>
              </w:rPr>
              <w:tab/>
            </w:r>
            <w:r>
              <w:rPr>
                <w:noProof/>
                <w:webHidden/>
              </w:rPr>
              <w:fldChar w:fldCharType="begin"/>
            </w:r>
            <w:r>
              <w:rPr>
                <w:noProof/>
                <w:webHidden/>
              </w:rPr>
              <w:instrText xml:space="preserve"> PAGEREF _Toc160699397 \h </w:instrText>
            </w:r>
            <w:r>
              <w:rPr>
                <w:noProof/>
                <w:webHidden/>
              </w:rPr>
            </w:r>
            <w:r>
              <w:rPr>
                <w:noProof/>
                <w:webHidden/>
              </w:rPr>
              <w:fldChar w:fldCharType="separate"/>
            </w:r>
            <w:r>
              <w:rPr>
                <w:noProof/>
                <w:webHidden/>
              </w:rPr>
              <w:t>18</w:t>
            </w:r>
            <w:r>
              <w:rPr>
                <w:noProof/>
                <w:webHidden/>
              </w:rPr>
              <w:fldChar w:fldCharType="end"/>
            </w:r>
          </w:hyperlink>
        </w:p>
        <w:p w14:paraId="3C3ED645" w14:textId="1756D118"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398" w:history="1">
            <w:r w:rsidRPr="0064516F">
              <w:rPr>
                <w:rStyle w:val="Hyperlink"/>
                <w:noProof/>
              </w:rPr>
              <w:t>Solution Architect</w:t>
            </w:r>
            <w:r>
              <w:rPr>
                <w:noProof/>
                <w:webHidden/>
              </w:rPr>
              <w:tab/>
            </w:r>
            <w:r>
              <w:rPr>
                <w:noProof/>
                <w:webHidden/>
              </w:rPr>
              <w:fldChar w:fldCharType="begin"/>
            </w:r>
            <w:r>
              <w:rPr>
                <w:noProof/>
                <w:webHidden/>
              </w:rPr>
              <w:instrText xml:space="preserve"> PAGEREF _Toc160699398 \h </w:instrText>
            </w:r>
            <w:r>
              <w:rPr>
                <w:noProof/>
                <w:webHidden/>
              </w:rPr>
            </w:r>
            <w:r>
              <w:rPr>
                <w:noProof/>
                <w:webHidden/>
              </w:rPr>
              <w:fldChar w:fldCharType="separate"/>
            </w:r>
            <w:r>
              <w:rPr>
                <w:noProof/>
                <w:webHidden/>
              </w:rPr>
              <w:t>18</w:t>
            </w:r>
            <w:r>
              <w:rPr>
                <w:noProof/>
                <w:webHidden/>
              </w:rPr>
              <w:fldChar w:fldCharType="end"/>
            </w:r>
          </w:hyperlink>
        </w:p>
        <w:p w14:paraId="51AED9DA" w14:textId="2F11E63A"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399" w:history="1">
            <w:r w:rsidRPr="0064516F">
              <w:rPr>
                <w:rStyle w:val="Hyperlink"/>
                <w:rFonts w:ascii="FontAwesome" w:hAnsi="FontAwesome"/>
                <w:noProof/>
              </w:rPr>
              <w:t></w:t>
            </w:r>
            <w:r w:rsidRPr="0064516F">
              <w:rPr>
                <w:rStyle w:val="Hyperlink"/>
                <w:noProof/>
              </w:rPr>
              <w:t xml:space="preserve"> Employment Types</w:t>
            </w:r>
            <w:r>
              <w:rPr>
                <w:noProof/>
                <w:webHidden/>
              </w:rPr>
              <w:tab/>
            </w:r>
            <w:r>
              <w:rPr>
                <w:noProof/>
                <w:webHidden/>
              </w:rPr>
              <w:fldChar w:fldCharType="begin"/>
            </w:r>
            <w:r>
              <w:rPr>
                <w:noProof/>
                <w:webHidden/>
              </w:rPr>
              <w:instrText xml:space="preserve"> PAGEREF _Toc160699399 \h </w:instrText>
            </w:r>
            <w:r>
              <w:rPr>
                <w:noProof/>
                <w:webHidden/>
              </w:rPr>
            </w:r>
            <w:r>
              <w:rPr>
                <w:noProof/>
                <w:webHidden/>
              </w:rPr>
              <w:fldChar w:fldCharType="separate"/>
            </w:r>
            <w:r>
              <w:rPr>
                <w:noProof/>
                <w:webHidden/>
              </w:rPr>
              <w:t>19</w:t>
            </w:r>
            <w:r>
              <w:rPr>
                <w:noProof/>
                <w:webHidden/>
              </w:rPr>
              <w:fldChar w:fldCharType="end"/>
            </w:r>
          </w:hyperlink>
        </w:p>
        <w:p w14:paraId="3BE8504B" w14:textId="6A97061A"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400" w:history="1">
            <w:r w:rsidRPr="0064516F">
              <w:rPr>
                <w:rStyle w:val="Hyperlink"/>
                <w:rFonts w:ascii="FontAwesome" w:hAnsi="FontAwesome"/>
                <w:noProof/>
              </w:rPr>
              <w:t></w:t>
            </w:r>
            <w:r w:rsidRPr="0064516F">
              <w:rPr>
                <w:rStyle w:val="Hyperlink"/>
                <w:noProof/>
              </w:rPr>
              <w:t xml:space="preserve"> Hourly Rates and Salary</w:t>
            </w:r>
            <w:r>
              <w:rPr>
                <w:noProof/>
                <w:webHidden/>
              </w:rPr>
              <w:tab/>
            </w:r>
            <w:r>
              <w:rPr>
                <w:noProof/>
                <w:webHidden/>
              </w:rPr>
              <w:fldChar w:fldCharType="begin"/>
            </w:r>
            <w:r>
              <w:rPr>
                <w:noProof/>
                <w:webHidden/>
              </w:rPr>
              <w:instrText xml:space="preserve"> PAGEREF _Toc160699400 \h </w:instrText>
            </w:r>
            <w:r>
              <w:rPr>
                <w:noProof/>
                <w:webHidden/>
              </w:rPr>
            </w:r>
            <w:r>
              <w:rPr>
                <w:noProof/>
                <w:webHidden/>
              </w:rPr>
              <w:fldChar w:fldCharType="separate"/>
            </w:r>
            <w:r>
              <w:rPr>
                <w:noProof/>
                <w:webHidden/>
              </w:rPr>
              <w:t>19</w:t>
            </w:r>
            <w:r>
              <w:rPr>
                <w:noProof/>
                <w:webHidden/>
              </w:rPr>
              <w:fldChar w:fldCharType="end"/>
            </w:r>
          </w:hyperlink>
        </w:p>
        <w:p w14:paraId="5A5D2DC1" w14:textId="3A3875A4"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401" w:history="1">
            <w:r w:rsidRPr="0064516F">
              <w:rPr>
                <w:rStyle w:val="Hyperlink"/>
                <w:noProof/>
              </w:rPr>
              <w:t>Most Recent Full-Time Employee Type Rates &amp; Salaries</w:t>
            </w:r>
            <w:r>
              <w:rPr>
                <w:noProof/>
                <w:webHidden/>
              </w:rPr>
              <w:tab/>
            </w:r>
            <w:r>
              <w:rPr>
                <w:noProof/>
                <w:webHidden/>
              </w:rPr>
              <w:fldChar w:fldCharType="begin"/>
            </w:r>
            <w:r>
              <w:rPr>
                <w:noProof/>
                <w:webHidden/>
              </w:rPr>
              <w:instrText xml:space="preserve"> PAGEREF _Toc160699401 \h </w:instrText>
            </w:r>
            <w:r>
              <w:rPr>
                <w:noProof/>
                <w:webHidden/>
              </w:rPr>
            </w:r>
            <w:r>
              <w:rPr>
                <w:noProof/>
                <w:webHidden/>
              </w:rPr>
              <w:fldChar w:fldCharType="separate"/>
            </w:r>
            <w:r>
              <w:rPr>
                <w:noProof/>
                <w:webHidden/>
              </w:rPr>
              <w:t>20</w:t>
            </w:r>
            <w:r>
              <w:rPr>
                <w:noProof/>
                <w:webHidden/>
              </w:rPr>
              <w:fldChar w:fldCharType="end"/>
            </w:r>
          </w:hyperlink>
        </w:p>
        <w:p w14:paraId="43B11D27" w14:textId="5ECED405"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402" w:history="1">
            <w:r w:rsidRPr="0064516F">
              <w:rPr>
                <w:rStyle w:val="Hyperlink"/>
                <w:noProof/>
              </w:rPr>
              <w:t>Most Recent Employment Type Contractor Rates</w:t>
            </w:r>
            <w:r>
              <w:rPr>
                <w:noProof/>
                <w:webHidden/>
              </w:rPr>
              <w:tab/>
            </w:r>
            <w:r>
              <w:rPr>
                <w:noProof/>
                <w:webHidden/>
              </w:rPr>
              <w:fldChar w:fldCharType="begin"/>
            </w:r>
            <w:r>
              <w:rPr>
                <w:noProof/>
                <w:webHidden/>
              </w:rPr>
              <w:instrText xml:space="preserve"> PAGEREF _Toc160699402 \h </w:instrText>
            </w:r>
            <w:r>
              <w:rPr>
                <w:noProof/>
                <w:webHidden/>
              </w:rPr>
            </w:r>
            <w:r>
              <w:rPr>
                <w:noProof/>
                <w:webHidden/>
              </w:rPr>
              <w:fldChar w:fldCharType="separate"/>
            </w:r>
            <w:r>
              <w:rPr>
                <w:noProof/>
                <w:webHidden/>
              </w:rPr>
              <w:t>20</w:t>
            </w:r>
            <w:r>
              <w:rPr>
                <w:noProof/>
                <w:webHidden/>
              </w:rPr>
              <w:fldChar w:fldCharType="end"/>
            </w:r>
          </w:hyperlink>
        </w:p>
        <w:p w14:paraId="7CB84B6A" w14:textId="78533F72"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403" w:history="1">
            <w:r w:rsidRPr="0064516F">
              <w:rPr>
                <w:rStyle w:val="Hyperlink"/>
                <w:noProof/>
              </w:rPr>
              <w:t>Most Recent CLIENTS’ Employment Type Rates</w:t>
            </w:r>
            <w:r>
              <w:rPr>
                <w:noProof/>
                <w:webHidden/>
              </w:rPr>
              <w:tab/>
            </w:r>
            <w:r>
              <w:rPr>
                <w:noProof/>
                <w:webHidden/>
              </w:rPr>
              <w:fldChar w:fldCharType="begin"/>
            </w:r>
            <w:r>
              <w:rPr>
                <w:noProof/>
                <w:webHidden/>
              </w:rPr>
              <w:instrText xml:space="preserve"> PAGEREF _Toc160699403 \h </w:instrText>
            </w:r>
            <w:r>
              <w:rPr>
                <w:noProof/>
                <w:webHidden/>
              </w:rPr>
            </w:r>
            <w:r>
              <w:rPr>
                <w:noProof/>
                <w:webHidden/>
              </w:rPr>
              <w:fldChar w:fldCharType="separate"/>
            </w:r>
            <w:r>
              <w:rPr>
                <w:noProof/>
                <w:webHidden/>
              </w:rPr>
              <w:t>20</w:t>
            </w:r>
            <w:r>
              <w:rPr>
                <w:noProof/>
                <w:webHidden/>
              </w:rPr>
              <w:fldChar w:fldCharType="end"/>
            </w:r>
          </w:hyperlink>
        </w:p>
        <w:p w14:paraId="45321113" w14:textId="3DE119E6"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404" w:history="1">
            <w:r w:rsidRPr="0064516F">
              <w:rPr>
                <w:rStyle w:val="Hyperlink"/>
                <w:noProof/>
              </w:rPr>
              <w:t>My Will to Negotiate:</w:t>
            </w:r>
            <w:r>
              <w:rPr>
                <w:noProof/>
                <w:webHidden/>
              </w:rPr>
              <w:tab/>
            </w:r>
            <w:r>
              <w:rPr>
                <w:noProof/>
                <w:webHidden/>
              </w:rPr>
              <w:fldChar w:fldCharType="begin"/>
            </w:r>
            <w:r>
              <w:rPr>
                <w:noProof/>
                <w:webHidden/>
              </w:rPr>
              <w:instrText xml:space="preserve"> PAGEREF _Toc160699404 \h </w:instrText>
            </w:r>
            <w:r>
              <w:rPr>
                <w:noProof/>
                <w:webHidden/>
              </w:rPr>
            </w:r>
            <w:r>
              <w:rPr>
                <w:noProof/>
                <w:webHidden/>
              </w:rPr>
              <w:fldChar w:fldCharType="separate"/>
            </w:r>
            <w:r>
              <w:rPr>
                <w:noProof/>
                <w:webHidden/>
              </w:rPr>
              <w:t>21</w:t>
            </w:r>
            <w:r>
              <w:rPr>
                <w:noProof/>
                <w:webHidden/>
              </w:rPr>
              <w:fldChar w:fldCharType="end"/>
            </w:r>
          </w:hyperlink>
        </w:p>
        <w:p w14:paraId="2CC5F193" w14:textId="52B73656"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405" w:history="1">
            <w:r w:rsidRPr="0064516F">
              <w:rPr>
                <w:rStyle w:val="Hyperlink"/>
                <w:rFonts w:ascii="FontAwesome" w:hAnsi="FontAwesome"/>
                <w:noProof/>
              </w:rPr>
              <w:t></w:t>
            </w:r>
            <w:r w:rsidRPr="0064516F">
              <w:rPr>
                <w:rStyle w:val="Hyperlink"/>
                <w:noProof/>
              </w:rPr>
              <w:t xml:space="preserve"> Handle Salary &amp; Rate Confirmations</w:t>
            </w:r>
            <w:r>
              <w:rPr>
                <w:noProof/>
                <w:webHidden/>
              </w:rPr>
              <w:tab/>
            </w:r>
            <w:r>
              <w:rPr>
                <w:noProof/>
                <w:webHidden/>
              </w:rPr>
              <w:fldChar w:fldCharType="begin"/>
            </w:r>
            <w:r>
              <w:rPr>
                <w:noProof/>
                <w:webHidden/>
              </w:rPr>
              <w:instrText xml:space="preserve"> PAGEREF _Toc160699405 \h </w:instrText>
            </w:r>
            <w:r>
              <w:rPr>
                <w:noProof/>
                <w:webHidden/>
              </w:rPr>
            </w:r>
            <w:r>
              <w:rPr>
                <w:noProof/>
                <w:webHidden/>
              </w:rPr>
              <w:fldChar w:fldCharType="separate"/>
            </w:r>
            <w:r>
              <w:rPr>
                <w:noProof/>
                <w:webHidden/>
              </w:rPr>
              <w:t>21</w:t>
            </w:r>
            <w:r>
              <w:rPr>
                <w:noProof/>
                <w:webHidden/>
              </w:rPr>
              <w:fldChar w:fldCharType="end"/>
            </w:r>
          </w:hyperlink>
        </w:p>
        <w:p w14:paraId="40D16EEA" w14:textId="27AC95FE"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406" w:history="1">
            <w:r w:rsidRPr="0064516F">
              <w:rPr>
                <w:rStyle w:val="Hyperlink"/>
                <w:rFonts w:ascii="FontAwesome" w:hAnsi="FontAwesome"/>
                <w:noProof/>
              </w:rPr>
              <w:t></w:t>
            </w:r>
            <w:r w:rsidRPr="0064516F">
              <w:rPr>
                <w:rStyle w:val="Hyperlink"/>
                <w:noProof/>
              </w:rPr>
              <w:t xml:space="preserve"> Your Rights Representing Me</w:t>
            </w:r>
            <w:r>
              <w:rPr>
                <w:noProof/>
                <w:webHidden/>
              </w:rPr>
              <w:tab/>
            </w:r>
            <w:r>
              <w:rPr>
                <w:noProof/>
                <w:webHidden/>
              </w:rPr>
              <w:fldChar w:fldCharType="begin"/>
            </w:r>
            <w:r>
              <w:rPr>
                <w:noProof/>
                <w:webHidden/>
              </w:rPr>
              <w:instrText xml:space="preserve"> PAGEREF _Toc160699406 \h </w:instrText>
            </w:r>
            <w:r>
              <w:rPr>
                <w:noProof/>
                <w:webHidden/>
              </w:rPr>
            </w:r>
            <w:r>
              <w:rPr>
                <w:noProof/>
                <w:webHidden/>
              </w:rPr>
              <w:fldChar w:fldCharType="separate"/>
            </w:r>
            <w:r>
              <w:rPr>
                <w:noProof/>
                <w:webHidden/>
              </w:rPr>
              <w:t>22</w:t>
            </w:r>
            <w:r>
              <w:rPr>
                <w:noProof/>
                <w:webHidden/>
              </w:rPr>
              <w:fldChar w:fldCharType="end"/>
            </w:r>
          </w:hyperlink>
        </w:p>
        <w:p w14:paraId="3D98F108" w14:textId="1BA0E1B8"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407" w:history="1">
            <w:r w:rsidRPr="0064516F">
              <w:rPr>
                <w:rStyle w:val="Hyperlink"/>
                <w:noProof/>
              </w:rPr>
              <w:t>No Exclusive Right to Represent:</w:t>
            </w:r>
            <w:r>
              <w:rPr>
                <w:noProof/>
                <w:webHidden/>
              </w:rPr>
              <w:tab/>
            </w:r>
            <w:r>
              <w:rPr>
                <w:noProof/>
                <w:webHidden/>
              </w:rPr>
              <w:fldChar w:fldCharType="begin"/>
            </w:r>
            <w:r>
              <w:rPr>
                <w:noProof/>
                <w:webHidden/>
              </w:rPr>
              <w:instrText xml:space="preserve"> PAGEREF _Toc160699407 \h </w:instrText>
            </w:r>
            <w:r>
              <w:rPr>
                <w:noProof/>
                <w:webHidden/>
              </w:rPr>
            </w:r>
            <w:r>
              <w:rPr>
                <w:noProof/>
                <w:webHidden/>
              </w:rPr>
              <w:fldChar w:fldCharType="separate"/>
            </w:r>
            <w:r>
              <w:rPr>
                <w:noProof/>
                <w:webHidden/>
              </w:rPr>
              <w:t>22</w:t>
            </w:r>
            <w:r>
              <w:rPr>
                <w:noProof/>
                <w:webHidden/>
              </w:rPr>
              <w:fldChar w:fldCharType="end"/>
            </w:r>
          </w:hyperlink>
        </w:p>
        <w:p w14:paraId="2F639A92" w14:textId="5B541F9B"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408" w:history="1">
            <w:r w:rsidRPr="0064516F">
              <w:rPr>
                <w:rStyle w:val="Hyperlink"/>
                <w:rFonts w:ascii="FontAwesome" w:hAnsi="FontAwesome"/>
                <w:noProof/>
              </w:rPr>
              <w:t></w:t>
            </w:r>
            <w:r w:rsidRPr="0064516F">
              <w:rPr>
                <w:rStyle w:val="Hyperlink"/>
                <w:noProof/>
              </w:rPr>
              <w:t xml:space="preserve"> Primary Objectives: Company Structure</w:t>
            </w:r>
            <w:r>
              <w:rPr>
                <w:noProof/>
                <w:webHidden/>
              </w:rPr>
              <w:tab/>
            </w:r>
            <w:r>
              <w:rPr>
                <w:noProof/>
                <w:webHidden/>
              </w:rPr>
              <w:fldChar w:fldCharType="begin"/>
            </w:r>
            <w:r>
              <w:rPr>
                <w:noProof/>
                <w:webHidden/>
              </w:rPr>
              <w:instrText xml:space="preserve"> PAGEREF _Toc160699408 \h </w:instrText>
            </w:r>
            <w:r>
              <w:rPr>
                <w:noProof/>
                <w:webHidden/>
              </w:rPr>
            </w:r>
            <w:r>
              <w:rPr>
                <w:noProof/>
                <w:webHidden/>
              </w:rPr>
              <w:fldChar w:fldCharType="separate"/>
            </w:r>
            <w:r>
              <w:rPr>
                <w:noProof/>
                <w:webHidden/>
              </w:rPr>
              <w:t>23</w:t>
            </w:r>
            <w:r>
              <w:rPr>
                <w:noProof/>
                <w:webHidden/>
              </w:rPr>
              <w:fldChar w:fldCharType="end"/>
            </w:r>
          </w:hyperlink>
        </w:p>
        <w:p w14:paraId="1B2DA4A3" w14:textId="67124561"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409" w:history="1">
            <w:r w:rsidRPr="0064516F">
              <w:rPr>
                <w:rStyle w:val="Hyperlink"/>
                <w:rFonts w:ascii="FontAwesome" w:hAnsi="FontAwesome"/>
                <w:noProof/>
              </w:rPr>
              <w:t></w:t>
            </w:r>
            <w:r w:rsidRPr="0064516F">
              <w:rPr>
                <w:rStyle w:val="Hyperlink"/>
                <w:noProof/>
              </w:rPr>
              <w:t xml:space="preserve"> Skill Matrix: What Are Your Primary Skills, Tech Stacks &amp; YEARS’ Experince?</w:t>
            </w:r>
            <w:r>
              <w:rPr>
                <w:noProof/>
                <w:webHidden/>
              </w:rPr>
              <w:tab/>
            </w:r>
            <w:r>
              <w:rPr>
                <w:noProof/>
                <w:webHidden/>
              </w:rPr>
              <w:fldChar w:fldCharType="begin"/>
            </w:r>
            <w:r>
              <w:rPr>
                <w:noProof/>
                <w:webHidden/>
              </w:rPr>
              <w:instrText xml:space="preserve"> PAGEREF _Toc160699409 \h </w:instrText>
            </w:r>
            <w:r>
              <w:rPr>
                <w:noProof/>
                <w:webHidden/>
              </w:rPr>
            </w:r>
            <w:r>
              <w:rPr>
                <w:noProof/>
                <w:webHidden/>
              </w:rPr>
              <w:fldChar w:fldCharType="separate"/>
            </w:r>
            <w:r>
              <w:rPr>
                <w:noProof/>
                <w:webHidden/>
              </w:rPr>
              <w:t>23</w:t>
            </w:r>
            <w:r>
              <w:rPr>
                <w:noProof/>
                <w:webHidden/>
              </w:rPr>
              <w:fldChar w:fldCharType="end"/>
            </w:r>
          </w:hyperlink>
        </w:p>
        <w:p w14:paraId="4111D3A3" w14:textId="0CFC53E8"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410" w:history="1">
            <w:r w:rsidRPr="0064516F">
              <w:rPr>
                <w:rStyle w:val="Hyperlink"/>
                <w:noProof/>
              </w:rPr>
              <w:t>Skills Currently in Discovery:</w:t>
            </w:r>
            <w:r>
              <w:rPr>
                <w:noProof/>
                <w:webHidden/>
              </w:rPr>
              <w:tab/>
            </w:r>
            <w:r>
              <w:rPr>
                <w:noProof/>
                <w:webHidden/>
              </w:rPr>
              <w:fldChar w:fldCharType="begin"/>
            </w:r>
            <w:r>
              <w:rPr>
                <w:noProof/>
                <w:webHidden/>
              </w:rPr>
              <w:instrText xml:space="preserve"> PAGEREF _Toc160699410 \h </w:instrText>
            </w:r>
            <w:r>
              <w:rPr>
                <w:noProof/>
                <w:webHidden/>
              </w:rPr>
            </w:r>
            <w:r>
              <w:rPr>
                <w:noProof/>
                <w:webHidden/>
              </w:rPr>
              <w:fldChar w:fldCharType="separate"/>
            </w:r>
            <w:r>
              <w:rPr>
                <w:noProof/>
                <w:webHidden/>
              </w:rPr>
              <w:t>24</w:t>
            </w:r>
            <w:r>
              <w:rPr>
                <w:noProof/>
                <w:webHidden/>
              </w:rPr>
              <w:fldChar w:fldCharType="end"/>
            </w:r>
          </w:hyperlink>
        </w:p>
        <w:p w14:paraId="63F0E68F" w14:textId="62C9BE9B"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411" w:history="1">
            <w:r w:rsidRPr="0064516F">
              <w:rPr>
                <w:rStyle w:val="Hyperlink"/>
                <w:noProof/>
              </w:rPr>
              <w:t>Primary Skills:</w:t>
            </w:r>
            <w:r>
              <w:rPr>
                <w:noProof/>
                <w:webHidden/>
              </w:rPr>
              <w:tab/>
            </w:r>
            <w:r>
              <w:rPr>
                <w:noProof/>
                <w:webHidden/>
              </w:rPr>
              <w:fldChar w:fldCharType="begin"/>
            </w:r>
            <w:r>
              <w:rPr>
                <w:noProof/>
                <w:webHidden/>
              </w:rPr>
              <w:instrText xml:space="preserve"> PAGEREF _Toc160699411 \h </w:instrText>
            </w:r>
            <w:r>
              <w:rPr>
                <w:noProof/>
                <w:webHidden/>
              </w:rPr>
            </w:r>
            <w:r>
              <w:rPr>
                <w:noProof/>
                <w:webHidden/>
              </w:rPr>
              <w:fldChar w:fldCharType="separate"/>
            </w:r>
            <w:r>
              <w:rPr>
                <w:noProof/>
                <w:webHidden/>
              </w:rPr>
              <w:t>24</w:t>
            </w:r>
            <w:r>
              <w:rPr>
                <w:noProof/>
                <w:webHidden/>
              </w:rPr>
              <w:fldChar w:fldCharType="end"/>
            </w:r>
          </w:hyperlink>
        </w:p>
        <w:p w14:paraId="2BC9EDB1" w14:textId="755F3EBD"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412" w:history="1">
            <w:r w:rsidRPr="0064516F">
              <w:rPr>
                <w:rStyle w:val="Hyperlink"/>
                <w:noProof/>
              </w:rPr>
              <w:t>Secondary Skills:</w:t>
            </w:r>
            <w:r>
              <w:rPr>
                <w:noProof/>
                <w:webHidden/>
              </w:rPr>
              <w:tab/>
            </w:r>
            <w:r>
              <w:rPr>
                <w:noProof/>
                <w:webHidden/>
              </w:rPr>
              <w:fldChar w:fldCharType="begin"/>
            </w:r>
            <w:r>
              <w:rPr>
                <w:noProof/>
                <w:webHidden/>
              </w:rPr>
              <w:instrText xml:space="preserve"> PAGEREF _Toc160699412 \h </w:instrText>
            </w:r>
            <w:r>
              <w:rPr>
                <w:noProof/>
                <w:webHidden/>
              </w:rPr>
            </w:r>
            <w:r>
              <w:rPr>
                <w:noProof/>
                <w:webHidden/>
              </w:rPr>
              <w:fldChar w:fldCharType="separate"/>
            </w:r>
            <w:r>
              <w:rPr>
                <w:noProof/>
                <w:webHidden/>
              </w:rPr>
              <w:t>25</w:t>
            </w:r>
            <w:r>
              <w:rPr>
                <w:noProof/>
                <w:webHidden/>
              </w:rPr>
              <w:fldChar w:fldCharType="end"/>
            </w:r>
          </w:hyperlink>
        </w:p>
        <w:p w14:paraId="7CB06ECC" w14:textId="2A94891E"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413" w:history="1">
            <w:r w:rsidRPr="0064516F">
              <w:rPr>
                <w:rStyle w:val="Hyperlink"/>
                <w:noProof/>
              </w:rPr>
              <w:t>Design Patterns &amp; Best Practices:</w:t>
            </w:r>
            <w:r>
              <w:rPr>
                <w:noProof/>
                <w:webHidden/>
              </w:rPr>
              <w:tab/>
            </w:r>
            <w:r>
              <w:rPr>
                <w:noProof/>
                <w:webHidden/>
              </w:rPr>
              <w:fldChar w:fldCharType="begin"/>
            </w:r>
            <w:r>
              <w:rPr>
                <w:noProof/>
                <w:webHidden/>
              </w:rPr>
              <w:instrText xml:space="preserve"> PAGEREF _Toc160699413 \h </w:instrText>
            </w:r>
            <w:r>
              <w:rPr>
                <w:noProof/>
                <w:webHidden/>
              </w:rPr>
            </w:r>
            <w:r>
              <w:rPr>
                <w:noProof/>
                <w:webHidden/>
              </w:rPr>
              <w:fldChar w:fldCharType="separate"/>
            </w:r>
            <w:r>
              <w:rPr>
                <w:noProof/>
                <w:webHidden/>
              </w:rPr>
              <w:t>26</w:t>
            </w:r>
            <w:r>
              <w:rPr>
                <w:noProof/>
                <w:webHidden/>
              </w:rPr>
              <w:fldChar w:fldCharType="end"/>
            </w:r>
          </w:hyperlink>
        </w:p>
        <w:p w14:paraId="17977D9A" w14:textId="4173A02C"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414" w:history="1">
            <w:r w:rsidRPr="0064516F">
              <w:rPr>
                <w:rStyle w:val="Hyperlink"/>
                <w:noProof/>
              </w:rPr>
              <w:t>Past Skills:</w:t>
            </w:r>
            <w:r>
              <w:rPr>
                <w:noProof/>
                <w:webHidden/>
              </w:rPr>
              <w:tab/>
            </w:r>
            <w:r>
              <w:rPr>
                <w:noProof/>
                <w:webHidden/>
              </w:rPr>
              <w:fldChar w:fldCharType="begin"/>
            </w:r>
            <w:r>
              <w:rPr>
                <w:noProof/>
                <w:webHidden/>
              </w:rPr>
              <w:instrText xml:space="preserve"> PAGEREF _Toc160699414 \h </w:instrText>
            </w:r>
            <w:r>
              <w:rPr>
                <w:noProof/>
                <w:webHidden/>
              </w:rPr>
            </w:r>
            <w:r>
              <w:rPr>
                <w:noProof/>
                <w:webHidden/>
              </w:rPr>
              <w:fldChar w:fldCharType="separate"/>
            </w:r>
            <w:r>
              <w:rPr>
                <w:noProof/>
                <w:webHidden/>
              </w:rPr>
              <w:t>27</w:t>
            </w:r>
            <w:r>
              <w:rPr>
                <w:noProof/>
                <w:webHidden/>
              </w:rPr>
              <w:fldChar w:fldCharType="end"/>
            </w:r>
          </w:hyperlink>
        </w:p>
        <w:p w14:paraId="29BA293B" w14:textId="1CBA7205"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415" w:history="1">
            <w:r w:rsidRPr="0064516F">
              <w:rPr>
                <w:rStyle w:val="Hyperlink"/>
                <w:rFonts w:ascii="FontAwesome" w:hAnsi="FontAwesome"/>
                <w:noProof/>
              </w:rPr>
              <w:t></w:t>
            </w:r>
            <w:r w:rsidRPr="0064516F">
              <w:rPr>
                <w:rStyle w:val="Hyperlink"/>
                <w:noProof/>
              </w:rPr>
              <w:t xml:space="preserve"> Source Control</w:t>
            </w:r>
            <w:r>
              <w:rPr>
                <w:noProof/>
                <w:webHidden/>
              </w:rPr>
              <w:tab/>
            </w:r>
            <w:r>
              <w:rPr>
                <w:noProof/>
                <w:webHidden/>
              </w:rPr>
              <w:fldChar w:fldCharType="begin"/>
            </w:r>
            <w:r>
              <w:rPr>
                <w:noProof/>
                <w:webHidden/>
              </w:rPr>
              <w:instrText xml:space="preserve"> PAGEREF _Toc160699415 \h </w:instrText>
            </w:r>
            <w:r>
              <w:rPr>
                <w:noProof/>
                <w:webHidden/>
              </w:rPr>
            </w:r>
            <w:r>
              <w:rPr>
                <w:noProof/>
                <w:webHidden/>
              </w:rPr>
              <w:fldChar w:fldCharType="separate"/>
            </w:r>
            <w:r>
              <w:rPr>
                <w:noProof/>
                <w:webHidden/>
              </w:rPr>
              <w:t>28</w:t>
            </w:r>
            <w:r>
              <w:rPr>
                <w:noProof/>
                <w:webHidden/>
              </w:rPr>
              <w:fldChar w:fldCharType="end"/>
            </w:r>
          </w:hyperlink>
        </w:p>
        <w:p w14:paraId="65CC7D52" w14:textId="37950425"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416" w:history="1">
            <w:r w:rsidRPr="0064516F">
              <w:rPr>
                <w:rStyle w:val="Hyperlink"/>
                <w:rFonts w:ascii="FontAwesome" w:hAnsi="FontAwesome"/>
                <w:noProof/>
              </w:rPr>
              <w:t></w:t>
            </w:r>
            <w:r w:rsidRPr="0064516F">
              <w:rPr>
                <w:rStyle w:val="Hyperlink"/>
                <w:noProof/>
              </w:rPr>
              <w:t xml:space="preserve"> Project Managemnt Scrum Types</w:t>
            </w:r>
            <w:r>
              <w:rPr>
                <w:noProof/>
                <w:webHidden/>
              </w:rPr>
              <w:tab/>
            </w:r>
            <w:r>
              <w:rPr>
                <w:noProof/>
                <w:webHidden/>
              </w:rPr>
              <w:fldChar w:fldCharType="begin"/>
            </w:r>
            <w:r>
              <w:rPr>
                <w:noProof/>
                <w:webHidden/>
              </w:rPr>
              <w:instrText xml:space="preserve"> PAGEREF _Toc160699416 \h </w:instrText>
            </w:r>
            <w:r>
              <w:rPr>
                <w:noProof/>
                <w:webHidden/>
              </w:rPr>
            </w:r>
            <w:r>
              <w:rPr>
                <w:noProof/>
                <w:webHidden/>
              </w:rPr>
              <w:fldChar w:fldCharType="separate"/>
            </w:r>
            <w:r>
              <w:rPr>
                <w:noProof/>
                <w:webHidden/>
              </w:rPr>
              <w:t>28</w:t>
            </w:r>
            <w:r>
              <w:rPr>
                <w:noProof/>
                <w:webHidden/>
              </w:rPr>
              <w:fldChar w:fldCharType="end"/>
            </w:r>
          </w:hyperlink>
        </w:p>
        <w:p w14:paraId="70F0982A" w14:textId="4C925B4E"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417" w:history="1">
            <w:r w:rsidRPr="0064516F">
              <w:rPr>
                <w:rStyle w:val="Hyperlink"/>
                <w:noProof/>
              </w:rPr>
              <w:t>Project Management Styles:</w:t>
            </w:r>
            <w:r>
              <w:rPr>
                <w:noProof/>
                <w:webHidden/>
              </w:rPr>
              <w:tab/>
            </w:r>
            <w:r>
              <w:rPr>
                <w:noProof/>
                <w:webHidden/>
              </w:rPr>
              <w:fldChar w:fldCharType="begin"/>
            </w:r>
            <w:r>
              <w:rPr>
                <w:noProof/>
                <w:webHidden/>
              </w:rPr>
              <w:instrText xml:space="preserve"> PAGEREF _Toc160699417 \h </w:instrText>
            </w:r>
            <w:r>
              <w:rPr>
                <w:noProof/>
                <w:webHidden/>
              </w:rPr>
            </w:r>
            <w:r>
              <w:rPr>
                <w:noProof/>
                <w:webHidden/>
              </w:rPr>
              <w:fldChar w:fldCharType="separate"/>
            </w:r>
            <w:r>
              <w:rPr>
                <w:noProof/>
                <w:webHidden/>
              </w:rPr>
              <w:t>28</w:t>
            </w:r>
            <w:r>
              <w:rPr>
                <w:noProof/>
                <w:webHidden/>
              </w:rPr>
              <w:fldChar w:fldCharType="end"/>
            </w:r>
          </w:hyperlink>
        </w:p>
        <w:p w14:paraId="590A7A3E" w14:textId="27426D21"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418" w:history="1">
            <w:r w:rsidRPr="0064516F">
              <w:rPr>
                <w:rStyle w:val="Hyperlink"/>
                <w:noProof/>
              </w:rPr>
              <w:t>Project Tasks and/or Tickets:</w:t>
            </w:r>
            <w:r>
              <w:rPr>
                <w:noProof/>
                <w:webHidden/>
              </w:rPr>
              <w:tab/>
            </w:r>
            <w:r>
              <w:rPr>
                <w:noProof/>
                <w:webHidden/>
              </w:rPr>
              <w:fldChar w:fldCharType="begin"/>
            </w:r>
            <w:r>
              <w:rPr>
                <w:noProof/>
                <w:webHidden/>
              </w:rPr>
              <w:instrText xml:space="preserve"> PAGEREF _Toc160699418 \h </w:instrText>
            </w:r>
            <w:r>
              <w:rPr>
                <w:noProof/>
                <w:webHidden/>
              </w:rPr>
            </w:r>
            <w:r>
              <w:rPr>
                <w:noProof/>
                <w:webHidden/>
              </w:rPr>
              <w:fldChar w:fldCharType="separate"/>
            </w:r>
            <w:r>
              <w:rPr>
                <w:noProof/>
                <w:webHidden/>
              </w:rPr>
              <w:t>29</w:t>
            </w:r>
            <w:r>
              <w:rPr>
                <w:noProof/>
                <w:webHidden/>
              </w:rPr>
              <w:fldChar w:fldCharType="end"/>
            </w:r>
          </w:hyperlink>
        </w:p>
        <w:p w14:paraId="02008773" w14:textId="41640CE0"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419" w:history="1">
            <w:r w:rsidRPr="0064516F">
              <w:rPr>
                <w:rStyle w:val="Hyperlink"/>
                <w:rFonts w:ascii="FontAwesome" w:hAnsi="FontAwesome"/>
                <w:noProof/>
              </w:rPr>
              <w:t></w:t>
            </w:r>
            <w:r w:rsidRPr="0064516F">
              <w:rPr>
                <w:rStyle w:val="Hyperlink"/>
                <w:noProof/>
              </w:rPr>
              <w:t xml:space="preserve"> Project Managemnt Scrum Types : Bonus Content</w:t>
            </w:r>
            <w:r>
              <w:rPr>
                <w:noProof/>
                <w:webHidden/>
              </w:rPr>
              <w:tab/>
            </w:r>
            <w:r>
              <w:rPr>
                <w:noProof/>
                <w:webHidden/>
              </w:rPr>
              <w:fldChar w:fldCharType="begin"/>
            </w:r>
            <w:r>
              <w:rPr>
                <w:noProof/>
                <w:webHidden/>
              </w:rPr>
              <w:instrText xml:space="preserve"> PAGEREF _Toc160699419 \h </w:instrText>
            </w:r>
            <w:r>
              <w:rPr>
                <w:noProof/>
                <w:webHidden/>
              </w:rPr>
            </w:r>
            <w:r>
              <w:rPr>
                <w:noProof/>
                <w:webHidden/>
              </w:rPr>
              <w:fldChar w:fldCharType="separate"/>
            </w:r>
            <w:r>
              <w:rPr>
                <w:noProof/>
                <w:webHidden/>
              </w:rPr>
              <w:t>29</w:t>
            </w:r>
            <w:r>
              <w:rPr>
                <w:noProof/>
                <w:webHidden/>
              </w:rPr>
              <w:fldChar w:fldCharType="end"/>
            </w:r>
          </w:hyperlink>
        </w:p>
        <w:p w14:paraId="695901F8" w14:textId="53DEACD2"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420" w:history="1">
            <w:r w:rsidRPr="0064516F">
              <w:rPr>
                <w:rStyle w:val="Hyperlink"/>
                <w:noProof/>
              </w:rPr>
              <w:t>Project Management Styles:</w:t>
            </w:r>
            <w:r>
              <w:rPr>
                <w:noProof/>
                <w:webHidden/>
              </w:rPr>
              <w:tab/>
            </w:r>
            <w:r>
              <w:rPr>
                <w:noProof/>
                <w:webHidden/>
              </w:rPr>
              <w:fldChar w:fldCharType="begin"/>
            </w:r>
            <w:r>
              <w:rPr>
                <w:noProof/>
                <w:webHidden/>
              </w:rPr>
              <w:instrText xml:space="preserve"> PAGEREF _Toc160699420 \h </w:instrText>
            </w:r>
            <w:r>
              <w:rPr>
                <w:noProof/>
                <w:webHidden/>
              </w:rPr>
            </w:r>
            <w:r>
              <w:rPr>
                <w:noProof/>
                <w:webHidden/>
              </w:rPr>
              <w:fldChar w:fldCharType="separate"/>
            </w:r>
            <w:r>
              <w:rPr>
                <w:noProof/>
                <w:webHidden/>
              </w:rPr>
              <w:t>29</w:t>
            </w:r>
            <w:r>
              <w:rPr>
                <w:noProof/>
                <w:webHidden/>
              </w:rPr>
              <w:fldChar w:fldCharType="end"/>
            </w:r>
          </w:hyperlink>
        </w:p>
        <w:p w14:paraId="16AD73F8" w14:textId="622CF293"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421" w:history="1">
            <w:r w:rsidRPr="0064516F">
              <w:rPr>
                <w:rStyle w:val="Hyperlink"/>
                <w:rFonts w:ascii="FontAwesome" w:hAnsi="FontAwesome"/>
                <w:noProof/>
              </w:rPr>
              <w:t></w:t>
            </w:r>
            <w:r w:rsidRPr="0064516F">
              <w:rPr>
                <w:rStyle w:val="Hyperlink"/>
                <w:noProof/>
              </w:rPr>
              <w:t xml:space="preserve"> Obtaining My References</w:t>
            </w:r>
            <w:r>
              <w:rPr>
                <w:noProof/>
                <w:webHidden/>
              </w:rPr>
              <w:tab/>
            </w:r>
            <w:r>
              <w:rPr>
                <w:noProof/>
                <w:webHidden/>
              </w:rPr>
              <w:fldChar w:fldCharType="begin"/>
            </w:r>
            <w:r>
              <w:rPr>
                <w:noProof/>
                <w:webHidden/>
              </w:rPr>
              <w:instrText xml:space="preserve"> PAGEREF _Toc160699421 \h </w:instrText>
            </w:r>
            <w:r>
              <w:rPr>
                <w:noProof/>
                <w:webHidden/>
              </w:rPr>
            </w:r>
            <w:r>
              <w:rPr>
                <w:noProof/>
                <w:webHidden/>
              </w:rPr>
              <w:fldChar w:fldCharType="separate"/>
            </w:r>
            <w:r>
              <w:rPr>
                <w:noProof/>
                <w:webHidden/>
              </w:rPr>
              <w:t>30</w:t>
            </w:r>
            <w:r>
              <w:rPr>
                <w:noProof/>
                <w:webHidden/>
              </w:rPr>
              <w:fldChar w:fldCharType="end"/>
            </w:r>
          </w:hyperlink>
        </w:p>
        <w:p w14:paraId="1746B8A7" w14:textId="4E412D81"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422" w:history="1">
            <w:r w:rsidRPr="0064516F">
              <w:rPr>
                <w:rStyle w:val="Hyperlink"/>
                <w:rFonts w:ascii="FontAwesome" w:hAnsi="FontAwesome"/>
                <w:noProof/>
              </w:rPr>
              <w:t></w:t>
            </w:r>
            <w:r w:rsidRPr="0064516F">
              <w:rPr>
                <w:rStyle w:val="Hyperlink"/>
                <w:noProof/>
              </w:rPr>
              <w:t xml:space="preserve"> Last 4 digits of my social security number</w:t>
            </w:r>
            <w:r>
              <w:rPr>
                <w:noProof/>
                <w:webHidden/>
              </w:rPr>
              <w:tab/>
            </w:r>
            <w:r>
              <w:rPr>
                <w:noProof/>
                <w:webHidden/>
              </w:rPr>
              <w:fldChar w:fldCharType="begin"/>
            </w:r>
            <w:r>
              <w:rPr>
                <w:noProof/>
                <w:webHidden/>
              </w:rPr>
              <w:instrText xml:space="preserve"> PAGEREF _Toc160699422 \h </w:instrText>
            </w:r>
            <w:r>
              <w:rPr>
                <w:noProof/>
                <w:webHidden/>
              </w:rPr>
            </w:r>
            <w:r>
              <w:rPr>
                <w:noProof/>
                <w:webHidden/>
              </w:rPr>
              <w:fldChar w:fldCharType="separate"/>
            </w:r>
            <w:r>
              <w:rPr>
                <w:noProof/>
                <w:webHidden/>
              </w:rPr>
              <w:t>31</w:t>
            </w:r>
            <w:r>
              <w:rPr>
                <w:noProof/>
                <w:webHidden/>
              </w:rPr>
              <w:fldChar w:fldCharType="end"/>
            </w:r>
          </w:hyperlink>
        </w:p>
        <w:p w14:paraId="0F26A40E" w14:textId="1AF5042D"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423" w:history="1">
            <w:r w:rsidRPr="0064516F">
              <w:rPr>
                <w:rStyle w:val="Hyperlink"/>
                <w:rFonts w:ascii="FontAwesome" w:hAnsi="FontAwesome"/>
                <w:noProof/>
              </w:rPr>
              <w:t></w:t>
            </w:r>
            <w:r w:rsidRPr="0064516F">
              <w:rPr>
                <w:rStyle w:val="Hyperlink"/>
                <w:noProof/>
              </w:rPr>
              <w:t xml:space="preserve"> Background Checks &amp; Drug Tests</w:t>
            </w:r>
            <w:r>
              <w:rPr>
                <w:noProof/>
                <w:webHidden/>
              </w:rPr>
              <w:tab/>
            </w:r>
            <w:r>
              <w:rPr>
                <w:noProof/>
                <w:webHidden/>
              </w:rPr>
              <w:fldChar w:fldCharType="begin"/>
            </w:r>
            <w:r>
              <w:rPr>
                <w:noProof/>
                <w:webHidden/>
              </w:rPr>
              <w:instrText xml:space="preserve"> PAGEREF _Toc160699423 \h </w:instrText>
            </w:r>
            <w:r>
              <w:rPr>
                <w:noProof/>
                <w:webHidden/>
              </w:rPr>
            </w:r>
            <w:r>
              <w:rPr>
                <w:noProof/>
                <w:webHidden/>
              </w:rPr>
              <w:fldChar w:fldCharType="separate"/>
            </w:r>
            <w:r>
              <w:rPr>
                <w:noProof/>
                <w:webHidden/>
              </w:rPr>
              <w:t>31</w:t>
            </w:r>
            <w:r>
              <w:rPr>
                <w:noProof/>
                <w:webHidden/>
              </w:rPr>
              <w:fldChar w:fldCharType="end"/>
            </w:r>
          </w:hyperlink>
        </w:p>
        <w:p w14:paraId="58706834" w14:textId="0B18CC58"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424" w:history="1">
            <w:r w:rsidRPr="0064516F">
              <w:rPr>
                <w:rStyle w:val="Hyperlink"/>
                <w:rFonts w:ascii="FontAwesome" w:hAnsi="FontAwesome"/>
                <w:noProof/>
              </w:rPr>
              <w:t></w:t>
            </w:r>
            <w:r w:rsidRPr="0064516F">
              <w:rPr>
                <w:rStyle w:val="Hyperlink"/>
                <w:noProof/>
              </w:rPr>
              <w:t xml:space="preserve"> Do You Have a Security Clearance?</w:t>
            </w:r>
            <w:r>
              <w:rPr>
                <w:noProof/>
                <w:webHidden/>
              </w:rPr>
              <w:tab/>
            </w:r>
            <w:r>
              <w:rPr>
                <w:noProof/>
                <w:webHidden/>
              </w:rPr>
              <w:fldChar w:fldCharType="begin"/>
            </w:r>
            <w:r>
              <w:rPr>
                <w:noProof/>
                <w:webHidden/>
              </w:rPr>
              <w:instrText xml:space="preserve"> PAGEREF _Toc160699424 \h </w:instrText>
            </w:r>
            <w:r>
              <w:rPr>
                <w:noProof/>
                <w:webHidden/>
              </w:rPr>
            </w:r>
            <w:r>
              <w:rPr>
                <w:noProof/>
                <w:webHidden/>
              </w:rPr>
              <w:fldChar w:fldCharType="separate"/>
            </w:r>
            <w:r>
              <w:rPr>
                <w:noProof/>
                <w:webHidden/>
              </w:rPr>
              <w:t>32</w:t>
            </w:r>
            <w:r>
              <w:rPr>
                <w:noProof/>
                <w:webHidden/>
              </w:rPr>
              <w:fldChar w:fldCharType="end"/>
            </w:r>
          </w:hyperlink>
        </w:p>
        <w:p w14:paraId="6B5A78CA" w14:textId="25804754"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425" w:history="1">
            <w:r w:rsidRPr="0064516F">
              <w:rPr>
                <w:rStyle w:val="Hyperlink"/>
                <w:rFonts w:ascii="FontAwesome" w:hAnsi="FontAwesome"/>
                <w:noProof/>
              </w:rPr>
              <w:t></w:t>
            </w:r>
            <w:r w:rsidRPr="0064516F">
              <w:rPr>
                <w:rStyle w:val="Hyperlink"/>
                <w:noProof/>
              </w:rPr>
              <w:t xml:space="preserve"> Start Dates: When Can You Start?</w:t>
            </w:r>
            <w:r>
              <w:rPr>
                <w:noProof/>
                <w:webHidden/>
              </w:rPr>
              <w:tab/>
            </w:r>
            <w:r>
              <w:rPr>
                <w:noProof/>
                <w:webHidden/>
              </w:rPr>
              <w:fldChar w:fldCharType="begin"/>
            </w:r>
            <w:r>
              <w:rPr>
                <w:noProof/>
                <w:webHidden/>
              </w:rPr>
              <w:instrText xml:space="preserve"> PAGEREF _Toc160699425 \h </w:instrText>
            </w:r>
            <w:r>
              <w:rPr>
                <w:noProof/>
                <w:webHidden/>
              </w:rPr>
            </w:r>
            <w:r>
              <w:rPr>
                <w:noProof/>
                <w:webHidden/>
              </w:rPr>
              <w:fldChar w:fldCharType="separate"/>
            </w:r>
            <w:r>
              <w:rPr>
                <w:noProof/>
                <w:webHidden/>
              </w:rPr>
              <w:t>32</w:t>
            </w:r>
            <w:r>
              <w:rPr>
                <w:noProof/>
                <w:webHidden/>
              </w:rPr>
              <w:fldChar w:fldCharType="end"/>
            </w:r>
          </w:hyperlink>
        </w:p>
        <w:p w14:paraId="08D8DECA" w14:textId="6FE4A8F5"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426" w:history="1">
            <w:r w:rsidRPr="0064516F">
              <w:rPr>
                <w:rStyle w:val="Hyperlink"/>
                <w:noProof/>
              </w:rPr>
              <w:t>Earliest Start Date:</w:t>
            </w:r>
            <w:r>
              <w:rPr>
                <w:noProof/>
                <w:webHidden/>
              </w:rPr>
              <w:tab/>
            </w:r>
            <w:r>
              <w:rPr>
                <w:noProof/>
                <w:webHidden/>
              </w:rPr>
              <w:fldChar w:fldCharType="begin"/>
            </w:r>
            <w:r>
              <w:rPr>
                <w:noProof/>
                <w:webHidden/>
              </w:rPr>
              <w:instrText xml:space="preserve"> PAGEREF _Toc160699426 \h </w:instrText>
            </w:r>
            <w:r>
              <w:rPr>
                <w:noProof/>
                <w:webHidden/>
              </w:rPr>
            </w:r>
            <w:r>
              <w:rPr>
                <w:noProof/>
                <w:webHidden/>
              </w:rPr>
              <w:fldChar w:fldCharType="separate"/>
            </w:r>
            <w:r>
              <w:rPr>
                <w:noProof/>
                <w:webHidden/>
              </w:rPr>
              <w:t>33</w:t>
            </w:r>
            <w:r>
              <w:rPr>
                <w:noProof/>
                <w:webHidden/>
              </w:rPr>
              <w:fldChar w:fldCharType="end"/>
            </w:r>
          </w:hyperlink>
        </w:p>
        <w:p w14:paraId="02E7932C" w14:textId="09F0F684"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427" w:history="1">
            <w:r w:rsidRPr="0064516F">
              <w:rPr>
                <w:rStyle w:val="Hyperlink"/>
                <w:rFonts w:ascii="FontAwesome" w:hAnsi="FontAwesome"/>
                <w:noProof/>
              </w:rPr>
              <w:t></w:t>
            </w:r>
            <w:r w:rsidRPr="0064516F">
              <w:rPr>
                <w:rStyle w:val="Hyperlink"/>
                <w:noProof/>
              </w:rPr>
              <w:t xml:space="preserve"> Interviews: Phone Screens, F2F Interviews &amp; Estimates</w:t>
            </w:r>
            <w:r>
              <w:rPr>
                <w:noProof/>
                <w:webHidden/>
              </w:rPr>
              <w:tab/>
            </w:r>
            <w:r>
              <w:rPr>
                <w:noProof/>
                <w:webHidden/>
              </w:rPr>
              <w:fldChar w:fldCharType="begin"/>
            </w:r>
            <w:r>
              <w:rPr>
                <w:noProof/>
                <w:webHidden/>
              </w:rPr>
              <w:instrText xml:space="preserve"> PAGEREF _Toc160699427 \h </w:instrText>
            </w:r>
            <w:r>
              <w:rPr>
                <w:noProof/>
                <w:webHidden/>
              </w:rPr>
            </w:r>
            <w:r>
              <w:rPr>
                <w:noProof/>
                <w:webHidden/>
              </w:rPr>
              <w:fldChar w:fldCharType="separate"/>
            </w:r>
            <w:r>
              <w:rPr>
                <w:noProof/>
                <w:webHidden/>
              </w:rPr>
              <w:t>33</w:t>
            </w:r>
            <w:r>
              <w:rPr>
                <w:noProof/>
                <w:webHidden/>
              </w:rPr>
              <w:fldChar w:fldCharType="end"/>
            </w:r>
          </w:hyperlink>
        </w:p>
        <w:p w14:paraId="0905C3C6" w14:textId="4D3ACE25"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428" w:history="1">
            <w:r w:rsidRPr="0064516F">
              <w:rPr>
                <w:rStyle w:val="Hyperlink"/>
                <w:rFonts w:ascii="Calibri" w:hAnsi="Calibri"/>
                <w:noProof/>
              </w:rPr>
              <w:t>Perform Face to Face Interview:</w:t>
            </w:r>
            <w:r>
              <w:rPr>
                <w:noProof/>
                <w:webHidden/>
              </w:rPr>
              <w:tab/>
            </w:r>
            <w:r>
              <w:rPr>
                <w:noProof/>
                <w:webHidden/>
              </w:rPr>
              <w:fldChar w:fldCharType="begin"/>
            </w:r>
            <w:r>
              <w:rPr>
                <w:noProof/>
                <w:webHidden/>
              </w:rPr>
              <w:instrText xml:space="preserve"> PAGEREF _Toc160699428 \h </w:instrText>
            </w:r>
            <w:r>
              <w:rPr>
                <w:noProof/>
                <w:webHidden/>
              </w:rPr>
            </w:r>
            <w:r>
              <w:rPr>
                <w:noProof/>
                <w:webHidden/>
              </w:rPr>
              <w:fldChar w:fldCharType="separate"/>
            </w:r>
            <w:r>
              <w:rPr>
                <w:noProof/>
                <w:webHidden/>
              </w:rPr>
              <w:t>34</w:t>
            </w:r>
            <w:r>
              <w:rPr>
                <w:noProof/>
                <w:webHidden/>
              </w:rPr>
              <w:fldChar w:fldCharType="end"/>
            </w:r>
          </w:hyperlink>
        </w:p>
        <w:p w14:paraId="3D342CAB" w14:textId="6994EDC4"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429" w:history="1">
            <w:r w:rsidRPr="0064516F">
              <w:rPr>
                <w:rStyle w:val="Hyperlink"/>
                <w:rFonts w:ascii="FontAwesome" w:hAnsi="FontAwesome"/>
                <w:noProof/>
              </w:rPr>
              <w:t></w:t>
            </w:r>
            <w:r w:rsidRPr="0064516F">
              <w:rPr>
                <w:rStyle w:val="Hyperlink"/>
                <w:noProof/>
              </w:rPr>
              <w:t xml:space="preserve"> Interview Do’s and Don’ts:</w:t>
            </w:r>
            <w:r>
              <w:rPr>
                <w:noProof/>
                <w:webHidden/>
              </w:rPr>
              <w:tab/>
            </w:r>
            <w:r>
              <w:rPr>
                <w:noProof/>
                <w:webHidden/>
              </w:rPr>
              <w:fldChar w:fldCharType="begin"/>
            </w:r>
            <w:r>
              <w:rPr>
                <w:noProof/>
                <w:webHidden/>
              </w:rPr>
              <w:instrText xml:space="preserve"> PAGEREF _Toc160699429 \h </w:instrText>
            </w:r>
            <w:r>
              <w:rPr>
                <w:noProof/>
                <w:webHidden/>
              </w:rPr>
            </w:r>
            <w:r>
              <w:rPr>
                <w:noProof/>
                <w:webHidden/>
              </w:rPr>
              <w:fldChar w:fldCharType="separate"/>
            </w:r>
            <w:r>
              <w:rPr>
                <w:noProof/>
                <w:webHidden/>
              </w:rPr>
              <w:t>34</w:t>
            </w:r>
            <w:r>
              <w:rPr>
                <w:noProof/>
                <w:webHidden/>
              </w:rPr>
              <w:fldChar w:fldCharType="end"/>
            </w:r>
          </w:hyperlink>
        </w:p>
        <w:p w14:paraId="15A26D43" w14:textId="3E615C45"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430" w:history="1">
            <w:r w:rsidRPr="0064516F">
              <w:rPr>
                <w:rStyle w:val="Hyperlink"/>
                <w:noProof/>
              </w:rPr>
              <w:t>Interview DO’s:</w:t>
            </w:r>
            <w:r>
              <w:rPr>
                <w:noProof/>
                <w:webHidden/>
              </w:rPr>
              <w:tab/>
            </w:r>
            <w:r>
              <w:rPr>
                <w:noProof/>
                <w:webHidden/>
              </w:rPr>
              <w:fldChar w:fldCharType="begin"/>
            </w:r>
            <w:r>
              <w:rPr>
                <w:noProof/>
                <w:webHidden/>
              </w:rPr>
              <w:instrText xml:space="preserve"> PAGEREF _Toc160699430 \h </w:instrText>
            </w:r>
            <w:r>
              <w:rPr>
                <w:noProof/>
                <w:webHidden/>
              </w:rPr>
            </w:r>
            <w:r>
              <w:rPr>
                <w:noProof/>
                <w:webHidden/>
              </w:rPr>
              <w:fldChar w:fldCharType="separate"/>
            </w:r>
            <w:r>
              <w:rPr>
                <w:noProof/>
                <w:webHidden/>
              </w:rPr>
              <w:t>34</w:t>
            </w:r>
            <w:r>
              <w:rPr>
                <w:noProof/>
                <w:webHidden/>
              </w:rPr>
              <w:fldChar w:fldCharType="end"/>
            </w:r>
          </w:hyperlink>
        </w:p>
        <w:p w14:paraId="13466308" w14:textId="551120A0"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431" w:history="1">
            <w:r w:rsidRPr="0064516F">
              <w:rPr>
                <w:rStyle w:val="Hyperlink"/>
                <w:noProof/>
              </w:rPr>
              <w:t>Interview Don’ts:</w:t>
            </w:r>
            <w:r>
              <w:rPr>
                <w:noProof/>
                <w:webHidden/>
              </w:rPr>
              <w:tab/>
            </w:r>
            <w:r>
              <w:rPr>
                <w:noProof/>
                <w:webHidden/>
              </w:rPr>
              <w:fldChar w:fldCharType="begin"/>
            </w:r>
            <w:r>
              <w:rPr>
                <w:noProof/>
                <w:webHidden/>
              </w:rPr>
              <w:instrText xml:space="preserve"> PAGEREF _Toc160699431 \h </w:instrText>
            </w:r>
            <w:r>
              <w:rPr>
                <w:noProof/>
                <w:webHidden/>
              </w:rPr>
            </w:r>
            <w:r>
              <w:rPr>
                <w:noProof/>
                <w:webHidden/>
              </w:rPr>
              <w:fldChar w:fldCharType="separate"/>
            </w:r>
            <w:r>
              <w:rPr>
                <w:noProof/>
                <w:webHidden/>
              </w:rPr>
              <w:t>35</w:t>
            </w:r>
            <w:r>
              <w:rPr>
                <w:noProof/>
                <w:webHidden/>
              </w:rPr>
              <w:fldChar w:fldCharType="end"/>
            </w:r>
          </w:hyperlink>
        </w:p>
        <w:p w14:paraId="0E51EC85" w14:textId="567A57BA"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432" w:history="1">
            <w:r w:rsidRPr="0064516F">
              <w:rPr>
                <w:rStyle w:val="Hyperlink"/>
                <w:rFonts w:ascii="FontAwesome" w:hAnsi="FontAwesome"/>
                <w:noProof/>
              </w:rPr>
              <w:t></w:t>
            </w:r>
            <w:r w:rsidRPr="0064516F">
              <w:rPr>
                <w:rStyle w:val="Hyperlink"/>
                <w:noProof/>
              </w:rPr>
              <w:t xml:space="preserve"> Where are You at with the Hiring Process?</w:t>
            </w:r>
            <w:r>
              <w:rPr>
                <w:noProof/>
                <w:webHidden/>
              </w:rPr>
              <w:tab/>
            </w:r>
            <w:r>
              <w:rPr>
                <w:noProof/>
                <w:webHidden/>
              </w:rPr>
              <w:fldChar w:fldCharType="begin"/>
            </w:r>
            <w:r>
              <w:rPr>
                <w:noProof/>
                <w:webHidden/>
              </w:rPr>
              <w:instrText xml:space="preserve"> PAGEREF _Toc160699432 \h </w:instrText>
            </w:r>
            <w:r>
              <w:rPr>
                <w:noProof/>
                <w:webHidden/>
              </w:rPr>
            </w:r>
            <w:r>
              <w:rPr>
                <w:noProof/>
                <w:webHidden/>
              </w:rPr>
              <w:fldChar w:fldCharType="separate"/>
            </w:r>
            <w:r>
              <w:rPr>
                <w:noProof/>
                <w:webHidden/>
              </w:rPr>
              <w:t>35</w:t>
            </w:r>
            <w:r>
              <w:rPr>
                <w:noProof/>
                <w:webHidden/>
              </w:rPr>
              <w:fldChar w:fldCharType="end"/>
            </w:r>
          </w:hyperlink>
        </w:p>
        <w:p w14:paraId="77EB7026" w14:textId="71B1F1E1"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433" w:history="1">
            <w:r w:rsidRPr="0064516F">
              <w:rPr>
                <w:rStyle w:val="Hyperlink"/>
                <w:rFonts w:ascii="FontAwesome" w:hAnsi="FontAwesome"/>
                <w:noProof/>
              </w:rPr>
              <w:t></w:t>
            </w:r>
            <w:r w:rsidRPr="0064516F">
              <w:rPr>
                <w:rStyle w:val="Hyperlink"/>
                <w:noProof/>
              </w:rPr>
              <w:t xml:space="preserve"> How Does Jason Feel About Working with HEADHUNTERS, Recruiters, Staffing Firm AGents &amp; Talent Acquisition Specialists?</w:t>
            </w:r>
            <w:r>
              <w:rPr>
                <w:noProof/>
                <w:webHidden/>
              </w:rPr>
              <w:tab/>
            </w:r>
            <w:r>
              <w:rPr>
                <w:noProof/>
                <w:webHidden/>
              </w:rPr>
              <w:fldChar w:fldCharType="begin"/>
            </w:r>
            <w:r>
              <w:rPr>
                <w:noProof/>
                <w:webHidden/>
              </w:rPr>
              <w:instrText xml:space="preserve"> PAGEREF _Toc160699433 \h </w:instrText>
            </w:r>
            <w:r>
              <w:rPr>
                <w:noProof/>
                <w:webHidden/>
              </w:rPr>
            </w:r>
            <w:r>
              <w:rPr>
                <w:noProof/>
                <w:webHidden/>
              </w:rPr>
              <w:fldChar w:fldCharType="separate"/>
            </w:r>
            <w:r>
              <w:rPr>
                <w:noProof/>
                <w:webHidden/>
              </w:rPr>
              <w:t>36</w:t>
            </w:r>
            <w:r>
              <w:rPr>
                <w:noProof/>
                <w:webHidden/>
              </w:rPr>
              <w:fldChar w:fldCharType="end"/>
            </w:r>
          </w:hyperlink>
        </w:p>
        <w:p w14:paraId="1E3A46BC" w14:textId="78F3B5DC" w:rsidR="00D80E77" w:rsidRDefault="00D80E77">
          <w:pPr>
            <w:pStyle w:val="TOC5"/>
            <w:tabs>
              <w:tab w:val="right" w:leader="dot" w:pos="9926"/>
            </w:tabs>
            <w:rPr>
              <w:rFonts w:asciiTheme="minorHAnsi" w:hAnsiTheme="minorHAnsi" w:cstheme="minorBidi"/>
              <w:noProof/>
              <w:kern w:val="2"/>
              <w:sz w:val="24"/>
              <w:szCs w:val="24"/>
              <w14:ligatures w14:val="standardContextual"/>
            </w:rPr>
          </w:pPr>
          <w:hyperlink w:anchor="_Toc160699434" w:history="1">
            <w:r w:rsidRPr="0064516F">
              <w:rPr>
                <w:rStyle w:val="Hyperlink"/>
                <w:noProof/>
              </w:rPr>
              <w:t>Irrelevant Roles are Hurting Your Role Placement &amp; My Response Time</w:t>
            </w:r>
            <w:r>
              <w:rPr>
                <w:noProof/>
                <w:webHidden/>
              </w:rPr>
              <w:tab/>
            </w:r>
            <w:r>
              <w:rPr>
                <w:noProof/>
                <w:webHidden/>
              </w:rPr>
              <w:fldChar w:fldCharType="begin"/>
            </w:r>
            <w:r>
              <w:rPr>
                <w:noProof/>
                <w:webHidden/>
              </w:rPr>
              <w:instrText xml:space="preserve"> PAGEREF _Toc160699434 \h </w:instrText>
            </w:r>
            <w:r>
              <w:rPr>
                <w:noProof/>
                <w:webHidden/>
              </w:rPr>
            </w:r>
            <w:r>
              <w:rPr>
                <w:noProof/>
                <w:webHidden/>
              </w:rPr>
              <w:fldChar w:fldCharType="separate"/>
            </w:r>
            <w:r>
              <w:rPr>
                <w:noProof/>
                <w:webHidden/>
              </w:rPr>
              <w:t>36</w:t>
            </w:r>
            <w:r>
              <w:rPr>
                <w:noProof/>
                <w:webHidden/>
              </w:rPr>
              <w:fldChar w:fldCharType="end"/>
            </w:r>
          </w:hyperlink>
        </w:p>
        <w:p w14:paraId="3CB8678C" w14:textId="75E6CFA4"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435" w:history="1">
            <w:r w:rsidRPr="0064516F">
              <w:rPr>
                <w:rStyle w:val="Hyperlink"/>
                <w:rFonts w:ascii="FontAwesome" w:hAnsi="FontAwesome"/>
                <w:noProof/>
              </w:rPr>
              <w:t xml:space="preserve"> </w:t>
            </w:r>
            <w:r w:rsidRPr="0064516F">
              <w:rPr>
                <w:rStyle w:val="Hyperlink"/>
                <w:noProof/>
              </w:rPr>
              <w:t>Irrelevant Roles: How They're Affecting Role Placement &amp; Response Time</w:t>
            </w:r>
            <w:r>
              <w:rPr>
                <w:noProof/>
                <w:webHidden/>
              </w:rPr>
              <w:tab/>
            </w:r>
            <w:r>
              <w:rPr>
                <w:noProof/>
                <w:webHidden/>
              </w:rPr>
              <w:fldChar w:fldCharType="begin"/>
            </w:r>
            <w:r>
              <w:rPr>
                <w:noProof/>
                <w:webHidden/>
              </w:rPr>
              <w:instrText xml:space="preserve"> PAGEREF _Toc160699435 \h </w:instrText>
            </w:r>
            <w:r>
              <w:rPr>
                <w:noProof/>
                <w:webHidden/>
              </w:rPr>
            </w:r>
            <w:r>
              <w:rPr>
                <w:noProof/>
                <w:webHidden/>
              </w:rPr>
              <w:fldChar w:fldCharType="separate"/>
            </w:r>
            <w:r>
              <w:rPr>
                <w:noProof/>
                <w:webHidden/>
              </w:rPr>
              <w:t>37</w:t>
            </w:r>
            <w:r>
              <w:rPr>
                <w:noProof/>
                <w:webHidden/>
              </w:rPr>
              <w:fldChar w:fldCharType="end"/>
            </w:r>
          </w:hyperlink>
        </w:p>
        <w:p w14:paraId="09694A1E" w14:textId="357CE6A6"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436" w:history="1">
            <w:r w:rsidRPr="0064516F">
              <w:rPr>
                <w:rStyle w:val="Hyperlink"/>
                <w:rFonts w:ascii="FontAwesome" w:hAnsi="FontAwesome"/>
                <w:noProof/>
              </w:rPr>
              <w:t></w:t>
            </w:r>
            <w:r w:rsidRPr="0064516F">
              <w:rPr>
                <w:rStyle w:val="Hyperlink"/>
                <w:noProof/>
              </w:rPr>
              <w:t xml:space="preserve"> Existing Clients</w:t>
            </w:r>
            <w:r>
              <w:rPr>
                <w:noProof/>
                <w:webHidden/>
              </w:rPr>
              <w:tab/>
            </w:r>
            <w:r>
              <w:rPr>
                <w:noProof/>
                <w:webHidden/>
              </w:rPr>
              <w:fldChar w:fldCharType="begin"/>
            </w:r>
            <w:r>
              <w:rPr>
                <w:noProof/>
                <w:webHidden/>
              </w:rPr>
              <w:instrText xml:space="preserve"> PAGEREF _Toc160699436 \h </w:instrText>
            </w:r>
            <w:r>
              <w:rPr>
                <w:noProof/>
                <w:webHidden/>
              </w:rPr>
            </w:r>
            <w:r>
              <w:rPr>
                <w:noProof/>
                <w:webHidden/>
              </w:rPr>
              <w:fldChar w:fldCharType="separate"/>
            </w:r>
            <w:r>
              <w:rPr>
                <w:noProof/>
                <w:webHidden/>
              </w:rPr>
              <w:t>38</w:t>
            </w:r>
            <w:r>
              <w:rPr>
                <w:noProof/>
                <w:webHidden/>
              </w:rPr>
              <w:fldChar w:fldCharType="end"/>
            </w:r>
          </w:hyperlink>
        </w:p>
        <w:p w14:paraId="274D15BA" w14:textId="5530FC09"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437" w:history="1">
            <w:r w:rsidRPr="0064516F">
              <w:rPr>
                <w:rStyle w:val="Hyperlink"/>
                <w:rFonts w:ascii="FontAwesome" w:hAnsi="FontAwesome"/>
                <w:noProof/>
              </w:rPr>
              <w:t></w:t>
            </w:r>
            <w:r w:rsidRPr="0064516F">
              <w:rPr>
                <w:rStyle w:val="Hyperlink"/>
                <w:noProof/>
              </w:rPr>
              <w:t xml:space="preserve"> Prospects</w:t>
            </w:r>
            <w:r>
              <w:rPr>
                <w:noProof/>
                <w:webHidden/>
              </w:rPr>
              <w:tab/>
            </w:r>
            <w:r>
              <w:rPr>
                <w:noProof/>
                <w:webHidden/>
              </w:rPr>
              <w:fldChar w:fldCharType="begin"/>
            </w:r>
            <w:r>
              <w:rPr>
                <w:noProof/>
                <w:webHidden/>
              </w:rPr>
              <w:instrText xml:space="preserve"> PAGEREF _Toc160699437 \h </w:instrText>
            </w:r>
            <w:r>
              <w:rPr>
                <w:noProof/>
                <w:webHidden/>
              </w:rPr>
            </w:r>
            <w:r>
              <w:rPr>
                <w:noProof/>
                <w:webHidden/>
              </w:rPr>
              <w:fldChar w:fldCharType="separate"/>
            </w:r>
            <w:r>
              <w:rPr>
                <w:noProof/>
                <w:webHidden/>
              </w:rPr>
              <w:t>38</w:t>
            </w:r>
            <w:r>
              <w:rPr>
                <w:noProof/>
                <w:webHidden/>
              </w:rPr>
              <w:fldChar w:fldCharType="end"/>
            </w:r>
          </w:hyperlink>
        </w:p>
        <w:p w14:paraId="53473638" w14:textId="7A02A66F"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438" w:history="1">
            <w:r w:rsidRPr="0064516F">
              <w:rPr>
                <w:rStyle w:val="Hyperlink"/>
                <w:rFonts w:ascii="FontAwesome" w:hAnsi="FontAwesome"/>
                <w:noProof/>
              </w:rPr>
              <w:t></w:t>
            </w:r>
            <w:r w:rsidRPr="0064516F">
              <w:rPr>
                <w:rStyle w:val="Hyperlink"/>
                <w:noProof/>
              </w:rPr>
              <w:t xml:space="preserve"> Direct-Hire Employers</w:t>
            </w:r>
            <w:r>
              <w:rPr>
                <w:noProof/>
                <w:webHidden/>
              </w:rPr>
              <w:tab/>
            </w:r>
            <w:r>
              <w:rPr>
                <w:noProof/>
                <w:webHidden/>
              </w:rPr>
              <w:fldChar w:fldCharType="begin"/>
            </w:r>
            <w:r>
              <w:rPr>
                <w:noProof/>
                <w:webHidden/>
              </w:rPr>
              <w:instrText xml:space="preserve"> PAGEREF _Toc160699438 \h </w:instrText>
            </w:r>
            <w:r>
              <w:rPr>
                <w:noProof/>
                <w:webHidden/>
              </w:rPr>
            </w:r>
            <w:r>
              <w:rPr>
                <w:noProof/>
                <w:webHidden/>
              </w:rPr>
              <w:fldChar w:fldCharType="separate"/>
            </w:r>
            <w:r>
              <w:rPr>
                <w:noProof/>
                <w:webHidden/>
              </w:rPr>
              <w:t>39</w:t>
            </w:r>
            <w:r>
              <w:rPr>
                <w:noProof/>
                <w:webHidden/>
              </w:rPr>
              <w:fldChar w:fldCharType="end"/>
            </w:r>
          </w:hyperlink>
        </w:p>
        <w:p w14:paraId="6DF7DE47" w14:textId="67CEB794" w:rsidR="00D80E77" w:rsidRDefault="00D80E77">
          <w:pPr>
            <w:pStyle w:val="TOC4"/>
            <w:tabs>
              <w:tab w:val="right" w:leader="dot" w:pos="9926"/>
            </w:tabs>
            <w:rPr>
              <w:rFonts w:asciiTheme="minorHAnsi" w:hAnsiTheme="minorHAnsi" w:cstheme="minorBidi"/>
              <w:noProof/>
              <w:kern w:val="2"/>
              <w:sz w:val="24"/>
              <w:szCs w:val="24"/>
              <w14:ligatures w14:val="standardContextual"/>
            </w:rPr>
          </w:pPr>
          <w:hyperlink w:anchor="_Toc160699439" w:history="1">
            <w:r w:rsidRPr="0064516F">
              <w:rPr>
                <w:rStyle w:val="Hyperlink"/>
                <w:rFonts w:ascii="FontAwesome" w:hAnsi="FontAwesome"/>
                <w:noProof/>
              </w:rPr>
              <w:t></w:t>
            </w:r>
            <w:r w:rsidRPr="0064516F">
              <w:rPr>
                <w:rStyle w:val="Hyperlink"/>
                <w:noProof/>
              </w:rPr>
              <w:t xml:space="preserve"> In Closing</w:t>
            </w:r>
            <w:r>
              <w:rPr>
                <w:noProof/>
                <w:webHidden/>
              </w:rPr>
              <w:tab/>
            </w:r>
            <w:r>
              <w:rPr>
                <w:noProof/>
                <w:webHidden/>
              </w:rPr>
              <w:fldChar w:fldCharType="begin"/>
            </w:r>
            <w:r>
              <w:rPr>
                <w:noProof/>
                <w:webHidden/>
              </w:rPr>
              <w:instrText xml:space="preserve"> PAGEREF _Toc160699439 \h </w:instrText>
            </w:r>
            <w:r>
              <w:rPr>
                <w:noProof/>
                <w:webHidden/>
              </w:rPr>
            </w:r>
            <w:r>
              <w:rPr>
                <w:noProof/>
                <w:webHidden/>
              </w:rPr>
              <w:fldChar w:fldCharType="separate"/>
            </w:r>
            <w:r>
              <w:rPr>
                <w:noProof/>
                <w:webHidden/>
              </w:rPr>
              <w:t>39</w:t>
            </w:r>
            <w:r>
              <w:rPr>
                <w:noProof/>
                <w:webHidden/>
              </w:rPr>
              <w:fldChar w:fldCharType="end"/>
            </w:r>
          </w:hyperlink>
        </w:p>
        <w:p w14:paraId="566881DA" w14:textId="59174520" w:rsidR="00140B16" w:rsidRDefault="00140B16" w:rsidP="00140B16">
          <w:pPr>
            <w:rPr>
              <w:b/>
              <w:bCs/>
              <w:noProof/>
            </w:rPr>
          </w:pPr>
          <w:r>
            <w:fldChar w:fldCharType="end"/>
          </w:r>
        </w:p>
      </w:sdtContent>
    </w:sdt>
    <w:p w14:paraId="4DEE63EE" w14:textId="77777777" w:rsidR="00140B16" w:rsidRDefault="00140B16" w:rsidP="00C518E9">
      <w:pPr>
        <w:rPr>
          <w:b/>
          <w:bCs/>
          <w:noProof/>
        </w:rPr>
      </w:pPr>
    </w:p>
    <w:tbl>
      <w:tblPr>
        <w:tblW w:w="1035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50"/>
      </w:tblGrid>
      <w:tr w:rsidR="00290134" w14:paraId="05A5C4DB" w14:textId="77777777" w:rsidTr="00290134">
        <w:trPr>
          <w:trHeight w:val="12546"/>
        </w:trPr>
        <w:tc>
          <w:tcPr>
            <w:tcW w:w="10350" w:type="dxa"/>
            <w:tcBorders>
              <w:top w:val="nil"/>
              <w:left w:val="nil"/>
              <w:bottom w:val="nil"/>
              <w:right w:val="nil"/>
            </w:tcBorders>
            <w:shd w:val="clear" w:color="auto" w:fill="auto"/>
            <w:tcMar>
              <w:top w:w="144" w:type="dxa"/>
              <w:left w:w="144" w:type="dxa"/>
              <w:bottom w:w="144" w:type="dxa"/>
              <w:right w:w="144" w:type="dxa"/>
            </w:tcMar>
          </w:tcPr>
          <w:p w14:paraId="0FCB9A6B" w14:textId="4C8E00AD" w:rsidR="00EC4518" w:rsidRPr="00334EE6" w:rsidRDefault="00F24308" w:rsidP="00EC4518">
            <w:pPr>
              <w:pStyle w:val="Heading1"/>
            </w:pPr>
            <w:bookmarkStart w:id="34" w:name="_Toc132416680"/>
            <w:bookmarkStart w:id="35" w:name="_Toc132419903"/>
            <w:bookmarkStart w:id="36" w:name="_Toc132421637"/>
            <w:bookmarkStart w:id="37" w:name="_Toc132423294"/>
            <w:bookmarkStart w:id="38" w:name="_Toc132427855"/>
            <w:bookmarkStart w:id="39" w:name="_Toc132433315"/>
            <w:bookmarkStart w:id="40" w:name="_Toc160699363"/>
            <w:bookmarkEnd w:id="33"/>
            <w:r>
              <w:lastRenderedPageBreak/>
              <w:t xml:space="preserve">My Talent Profile: Common </w:t>
            </w:r>
            <w:r w:rsidR="00EC4518">
              <w:t>Occupation</w:t>
            </w:r>
            <w:r>
              <w:t xml:space="preserve"> Details</w:t>
            </w:r>
            <w:bookmarkEnd w:id="34"/>
            <w:bookmarkEnd w:id="35"/>
            <w:bookmarkEnd w:id="36"/>
            <w:bookmarkEnd w:id="37"/>
            <w:bookmarkEnd w:id="38"/>
            <w:bookmarkEnd w:id="39"/>
            <w:bookmarkEnd w:id="40"/>
          </w:p>
          <w:p w14:paraId="5795C3F5" w14:textId="24A3E2F8" w:rsidR="00FC16E6" w:rsidRDefault="00EC4518" w:rsidP="001B60D6">
            <w:pPr>
              <w:rPr>
                <w:rFonts w:eastAsia="Open Sans" w:cs="Open Sans"/>
              </w:rPr>
            </w:pPr>
            <w:bookmarkStart w:id="41" w:name="_Primary_Objective"/>
            <w:bookmarkEnd w:id="41"/>
            <w:r w:rsidRPr="00107B6E">
              <w:rPr>
                <w:rFonts w:eastAsia="Open Sans" w:cs="Open Sans"/>
              </w:rPr>
              <w:t xml:space="preserve">I’m </w:t>
            </w:r>
            <w:r w:rsidRPr="00107B6E">
              <w:rPr>
                <w:rFonts w:eastAsia="Open Sans" w:cs="Open Sans"/>
                <w:b/>
                <w:bCs/>
              </w:rPr>
              <w:t>currently working</w:t>
            </w:r>
            <w:r w:rsidRPr="00107B6E">
              <w:rPr>
                <w:rFonts w:eastAsia="Open Sans" w:cs="Open Sans"/>
              </w:rPr>
              <w:t xml:space="preserve"> on </w:t>
            </w:r>
            <w:r w:rsidRPr="00107B6E">
              <w:rPr>
                <w:rFonts w:eastAsia="Open Sans" w:cs="Open Sans"/>
                <w:b/>
                <w:bCs/>
              </w:rPr>
              <w:t>jSilvestri.com</w:t>
            </w:r>
            <w:r w:rsidRPr="00107B6E">
              <w:rPr>
                <w:rFonts w:eastAsia="Open Sans" w:cs="Open Sans"/>
              </w:rPr>
              <w:t xml:space="preserve">, </w:t>
            </w:r>
            <w:r w:rsidR="001B60D6">
              <w:rPr>
                <w:rFonts w:eastAsia="Open Sans" w:cs="Open Sans"/>
              </w:rPr>
              <w:t>at great lengths, to ensur</w:t>
            </w:r>
            <w:r w:rsidR="00963275">
              <w:rPr>
                <w:rFonts w:eastAsia="Open Sans" w:cs="Open Sans"/>
              </w:rPr>
              <w:t xml:space="preserve">e that all </w:t>
            </w:r>
            <w:r w:rsidR="00963275" w:rsidRPr="00963275">
              <w:rPr>
                <w:rFonts w:eastAsia="Open Sans" w:cs="Open Sans"/>
                <w:i/>
                <w:iCs/>
              </w:rPr>
              <w:t>headhunter</w:t>
            </w:r>
            <w:r w:rsidR="00963275">
              <w:rPr>
                <w:rFonts w:eastAsia="Open Sans" w:cs="Open Sans"/>
              </w:rPr>
              <w:t xml:space="preserve">, </w:t>
            </w:r>
            <w:r w:rsidR="001B60D6" w:rsidRPr="00963275">
              <w:rPr>
                <w:rFonts w:eastAsia="Open Sans" w:cs="Open Sans"/>
                <w:i/>
                <w:iCs/>
              </w:rPr>
              <w:t>staffing firms</w:t>
            </w:r>
            <w:r w:rsidR="001B60D6">
              <w:rPr>
                <w:rFonts w:eastAsia="Open Sans" w:cs="Open Sans"/>
              </w:rPr>
              <w:t xml:space="preserve">, </w:t>
            </w:r>
            <w:r w:rsidR="001B60D6" w:rsidRPr="00963275">
              <w:rPr>
                <w:rFonts w:eastAsia="Open Sans" w:cs="Open Sans"/>
                <w:i/>
                <w:iCs/>
              </w:rPr>
              <w:t>talent acquisition specialists</w:t>
            </w:r>
            <w:r w:rsidR="001B60D6">
              <w:rPr>
                <w:rFonts w:eastAsia="Open Sans" w:cs="Open Sans"/>
              </w:rPr>
              <w:t xml:space="preserve">, </w:t>
            </w:r>
            <w:r w:rsidR="001B60D6" w:rsidRPr="00963275">
              <w:rPr>
                <w:rFonts w:eastAsia="Open Sans" w:cs="Open Sans"/>
                <w:i/>
                <w:iCs/>
              </w:rPr>
              <w:t>potential employers</w:t>
            </w:r>
            <w:r w:rsidR="001B60D6">
              <w:rPr>
                <w:rFonts w:eastAsia="Open Sans" w:cs="Open Sans"/>
              </w:rPr>
              <w:t xml:space="preserve"> and/or </w:t>
            </w:r>
            <w:r w:rsidR="001B60D6" w:rsidRPr="00963275">
              <w:rPr>
                <w:rFonts w:eastAsia="Open Sans" w:cs="Open Sans"/>
                <w:i/>
                <w:iCs/>
              </w:rPr>
              <w:t>prospects</w:t>
            </w:r>
            <w:r w:rsidR="001B60D6">
              <w:rPr>
                <w:rFonts w:eastAsia="Open Sans" w:cs="Open Sans"/>
              </w:rPr>
              <w:t xml:space="preserve"> alike,</w:t>
            </w:r>
            <w:r w:rsidR="00963275">
              <w:rPr>
                <w:rFonts w:eastAsia="Open Sans" w:cs="Open Sans"/>
              </w:rPr>
              <w:t xml:space="preserve"> of whom visit me,</w:t>
            </w:r>
            <w:r w:rsidR="001B60D6">
              <w:rPr>
                <w:rFonts w:eastAsia="Open Sans" w:cs="Open Sans"/>
              </w:rPr>
              <w:t xml:space="preserve"> get</w:t>
            </w:r>
            <w:r w:rsidR="00963275">
              <w:rPr>
                <w:rFonts w:eastAsia="Open Sans" w:cs="Open Sans"/>
              </w:rPr>
              <w:t>s</w:t>
            </w:r>
            <w:r w:rsidR="001B60D6">
              <w:rPr>
                <w:rFonts w:eastAsia="Open Sans" w:cs="Open Sans"/>
              </w:rPr>
              <w:t xml:space="preserve"> the best information they require for candidate selection. </w:t>
            </w:r>
          </w:p>
          <w:p w14:paraId="223DE24B" w14:textId="0BF73A88" w:rsidR="00290134" w:rsidRDefault="00E57B03" w:rsidP="00BF47EE">
            <w:pPr>
              <w:pStyle w:val="Heading3"/>
              <w:rPr>
                <w:rFonts w:eastAsia="Open Sans"/>
              </w:rPr>
            </w:pPr>
            <w:bookmarkStart w:id="42" w:name="_Exclusive_Primary_Overview"/>
            <w:bookmarkStart w:id="43" w:name="_Toc132433316"/>
            <w:bookmarkStart w:id="44" w:name="_Toc132412498"/>
            <w:bookmarkStart w:id="45" w:name="_Toc132416681"/>
            <w:bookmarkStart w:id="46" w:name="_Toc132419904"/>
            <w:bookmarkStart w:id="47" w:name="_Toc132421638"/>
            <w:bookmarkStart w:id="48" w:name="_Toc132423295"/>
            <w:bookmarkStart w:id="49" w:name="_Toc132427856"/>
            <w:bookmarkStart w:id="50" w:name="_Toc160699364"/>
            <w:bookmarkEnd w:id="42"/>
            <w:r>
              <w:rPr>
                <w:rFonts w:eastAsia="Open Sans"/>
              </w:rPr>
              <w:t xml:space="preserve">Deep-Dive </w:t>
            </w:r>
            <w:r w:rsidR="00290134" w:rsidRPr="004B3A12">
              <w:rPr>
                <w:rFonts w:eastAsia="Open Sans"/>
              </w:rPr>
              <w:t>Overview</w:t>
            </w:r>
            <w:bookmarkEnd w:id="43"/>
            <w:bookmarkEnd w:id="50"/>
            <w:r w:rsidR="006F19DB">
              <w:rPr>
                <w:rFonts w:eastAsia="Open Sans"/>
              </w:rPr>
              <w:t xml:space="preserve"> </w:t>
            </w:r>
            <w:bookmarkEnd w:id="44"/>
            <w:bookmarkEnd w:id="45"/>
            <w:bookmarkEnd w:id="46"/>
            <w:bookmarkEnd w:id="47"/>
            <w:bookmarkEnd w:id="48"/>
            <w:bookmarkEnd w:id="49"/>
          </w:p>
          <w:p w14:paraId="3E7D67F5" w14:textId="736856A2" w:rsidR="0001274D" w:rsidRDefault="00954937" w:rsidP="0001274D">
            <w:pPr>
              <w:jc w:val="both"/>
              <w:rPr>
                <w:rFonts w:eastAsia="Open Sans" w:cs="Open Sans"/>
              </w:rPr>
            </w:pPr>
            <w:r>
              <w:rPr>
                <w:rFonts w:eastAsia="Open Sans" w:cs="Open Sans"/>
              </w:rPr>
              <w:t>Over</w:t>
            </w:r>
            <w:r w:rsidR="00290134" w:rsidRPr="00975318">
              <w:rPr>
                <w:rFonts w:eastAsia="Open Sans" w:cs="Open Sans"/>
                <w:b/>
                <w:bCs/>
              </w:rPr>
              <w:t xml:space="preserve"> 95%</w:t>
            </w:r>
            <w:r w:rsidR="00290134" w:rsidRPr="00951467">
              <w:rPr>
                <w:rFonts w:eastAsia="Open Sans" w:cs="Open Sans"/>
              </w:rPr>
              <w:t xml:space="preserve"> of</w:t>
            </w:r>
            <w:r w:rsidR="000505C3">
              <w:rPr>
                <w:rFonts w:eastAsia="Open Sans" w:cs="Open Sans"/>
              </w:rPr>
              <w:t xml:space="preserve"> a </w:t>
            </w:r>
            <w:r w:rsidR="000505C3" w:rsidRPr="000505C3">
              <w:rPr>
                <w:rFonts w:eastAsia="Open Sans" w:cs="Open Sans"/>
                <w:b/>
                <w:bCs/>
              </w:rPr>
              <w:t>Candidate’s</w:t>
            </w:r>
            <w:r w:rsidR="00290134" w:rsidRPr="00951467">
              <w:rPr>
                <w:rFonts w:eastAsia="Open Sans" w:cs="Open Sans"/>
              </w:rPr>
              <w:t xml:space="preserve"> </w:t>
            </w:r>
            <w:r w:rsidR="00290134" w:rsidRPr="00975318">
              <w:rPr>
                <w:rFonts w:eastAsia="Open Sans" w:cs="Open Sans"/>
                <w:b/>
                <w:bCs/>
              </w:rPr>
              <w:t>Most Common Occupation Details</w:t>
            </w:r>
            <w:r w:rsidR="00290134" w:rsidRPr="00951467">
              <w:rPr>
                <w:rFonts w:eastAsia="Open Sans" w:cs="Open Sans"/>
              </w:rPr>
              <w:t xml:space="preserve"> </w:t>
            </w:r>
            <w:r w:rsidR="00290134">
              <w:rPr>
                <w:rFonts w:eastAsia="Open Sans" w:cs="Open Sans"/>
              </w:rPr>
              <w:t xml:space="preserve">that </w:t>
            </w:r>
            <w:r>
              <w:rPr>
                <w:rFonts w:eastAsia="Open Sans" w:cs="Open Sans"/>
              </w:rPr>
              <w:t xml:space="preserve">Headhunters, </w:t>
            </w:r>
            <w:r w:rsidRPr="00951467">
              <w:rPr>
                <w:rFonts w:eastAsia="Open Sans" w:cs="Open Sans"/>
              </w:rPr>
              <w:t>Recruiters</w:t>
            </w:r>
            <w:r>
              <w:rPr>
                <w:rFonts w:eastAsia="Open Sans" w:cs="Open Sans"/>
              </w:rPr>
              <w:t xml:space="preserve">, </w:t>
            </w:r>
            <w:r w:rsidR="00290134" w:rsidRPr="00951467">
              <w:rPr>
                <w:rFonts w:eastAsia="Open Sans" w:cs="Open Sans"/>
              </w:rPr>
              <w:t>Staffing Firms</w:t>
            </w:r>
            <w:r>
              <w:rPr>
                <w:rFonts w:eastAsia="Open Sans" w:cs="Open Sans"/>
              </w:rPr>
              <w:t xml:space="preserve"> </w:t>
            </w:r>
            <w:r w:rsidR="00290134">
              <w:rPr>
                <w:rFonts w:eastAsia="Open Sans" w:cs="Open Sans"/>
              </w:rPr>
              <w:t>&amp; Talent Acquisition Specialists w</w:t>
            </w:r>
            <w:r w:rsidR="00290134" w:rsidRPr="00951467">
              <w:rPr>
                <w:rFonts w:eastAsia="Open Sans" w:cs="Open Sans"/>
              </w:rPr>
              <w:t>ant</w:t>
            </w:r>
            <w:r w:rsidR="00290134">
              <w:rPr>
                <w:rFonts w:eastAsia="Open Sans" w:cs="Open Sans"/>
              </w:rPr>
              <w:t xml:space="preserve"> from a candidate like me can be found in this document, short </w:t>
            </w:r>
            <w:r w:rsidR="009549DD">
              <w:rPr>
                <w:rFonts w:eastAsia="Open Sans" w:cs="Open Sans"/>
              </w:rPr>
              <w:t xml:space="preserve">of </w:t>
            </w:r>
            <w:r w:rsidR="00290134">
              <w:rPr>
                <w:rFonts w:eastAsia="Open Sans" w:cs="Open Sans"/>
              </w:rPr>
              <w:t xml:space="preserve">a </w:t>
            </w:r>
            <w:r w:rsidR="009549DD">
              <w:rPr>
                <w:rFonts w:eastAsia="Open Sans" w:cs="Open Sans"/>
              </w:rPr>
              <w:t>“</w:t>
            </w:r>
            <w:r w:rsidR="00290134" w:rsidRPr="00AE6EFA">
              <w:rPr>
                <w:rFonts w:eastAsia="Open Sans" w:cs="Open Sans"/>
                <w:b/>
                <w:bCs/>
              </w:rPr>
              <w:t>Rate Confirmation</w:t>
            </w:r>
            <w:r w:rsidR="009549DD" w:rsidRPr="009549DD">
              <w:rPr>
                <w:rFonts w:eastAsia="Open Sans" w:cs="Open Sans"/>
              </w:rPr>
              <w:t>”</w:t>
            </w:r>
            <w:r w:rsidR="00290134">
              <w:rPr>
                <w:rFonts w:eastAsia="Open Sans" w:cs="Open Sans"/>
              </w:rPr>
              <w:t xml:space="preserve"> and </w:t>
            </w:r>
            <w:r w:rsidR="009549DD">
              <w:rPr>
                <w:rFonts w:eastAsia="Open Sans" w:cs="Open Sans"/>
              </w:rPr>
              <w:t>“</w:t>
            </w:r>
            <w:r w:rsidR="00290134" w:rsidRPr="00AE6EFA">
              <w:rPr>
                <w:rFonts w:eastAsia="Open Sans" w:cs="Open Sans"/>
                <w:b/>
                <w:bCs/>
              </w:rPr>
              <w:t>Right to Represent</w:t>
            </w:r>
            <w:r w:rsidR="009549DD" w:rsidRPr="009549DD">
              <w:rPr>
                <w:rFonts w:eastAsia="Open Sans" w:cs="Open Sans"/>
              </w:rPr>
              <w:t>”</w:t>
            </w:r>
            <w:r w:rsidR="0001274D">
              <w:rPr>
                <w:rFonts w:eastAsia="Open Sans" w:cs="Open Sans"/>
              </w:rPr>
              <w:t>.</w:t>
            </w:r>
          </w:p>
          <w:p w14:paraId="10923858" w14:textId="77777777" w:rsidR="00E57B03" w:rsidRDefault="00E57B03" w:rsidP="0001274D">
            <w:pPr>
              <w:jc w:val="both"/>
              <w:rPr>
                <w:rFonts w:eastAsia="Open Sans" w:cs="Open Sans"/>
              </w:rPr>
            </w:pPr>
          </w:p>
          <w:p w14:paraId="0C1AB689" w14:textId="0D4D3061" w:rsidR="00E57B03" w:rsidRDefault="00E57B03" w:rsidP="0001274D">
            <w:pPr>
              <w:jc w:val="both"/>
              <w:rPr>
                <w:rFonts w:eastAsia="Open Sans" w:cs="Open Sans"/>
              </w:rPr>
            </w:pPr>
            <w:r>
              <w:rPr>
                <w:rFonts w:eastAsia="Open Sans" w:cs="Open Sans"/>
              </w:rPr>
              <w:t>The major difference between this version of my Talent Profile Download and the “</w:t>
            </w:r>
            <w:r w:rsidRPr="0067758A">
              <w:rPr>
                <w:rFonts w:eastAsia="Open Sans" w:cs="Open Sans"/>
                <w:i/>
                <w:iCs/>
              </w:rPr>
              <w:t>Just the Data</w:t>
            </w:r>
            <w:r>
              <w:rPr>
                <w:rFonts w:eastAsia="Open Sans" w:cs="Open Sans"/>
              </w:rPr>
              <w:t xml:space="preserve">” version is that this version includes almost everything found on my Mobile &amp; Web Application. </w:t>
            </w:r>
          </w:p>
          <w:p w14:paraId="56EF950D" w14:textId="77777777" w:rsidR="0001274D" w:rsidRDefault="0001274D" w:rsidP="0001274D">
            <w:pPr>
              <w:jc w:val="both"/>
              <w:rPr>
                <w:rFonts w:eastAsia="Open Sans" w:cs="Open Sans"/>
              </w:rPr>
            </w:pPr>
          </w:p>
          <w:p w14:paraId="15450EAD" w14:textId="6C0A01AF" w:rsidR="0001274D" w:rsidRPr="00237B97" w:rsidRDefault="0001274D" w:rsidP="0001274D">
            <w:pPr>
              <w:jc w:val="both"/>
              <w:rPr>
                <w:rFonts w:eastAsia="Open Sans" w:cs="Open Sans"/>
                <w:b/>
                <w:bCs/>
              </w:rPr>
            </w:pPr>
            <w:r w:rsidRPr="00237B97">
              <w:rPr>
                <w:rFonts w:eastAsia="Open Sans" w:cs="Open Sans"/>
                <w:b/>
                <w:bCs/>
              </w:rPr>
              <w:t xml:space="preserve">Get </w:t>
            </w:r>
            <w:r w:rsidRPr="00696D43">
              <w:rPr>
                <w:rFonts w:eastAsia="Open Sans" w:cs="Open Sans"/>
                <w:b/>
                <w:bCs/>
                <w:i/>
                <w:iCs/>
              </w:rPr>
              <w:t>my latest resume</w:t>
            </w:r>
            <w:r w:rsidRPr="000603C2">
              <w:rPr>
                <w:rFonts w:eastAsia="Open Sans" w:cs="Open Sans"/>
                <w:i/>
                <w:iCs/>
              </w:rPr>
              <w:t xml:space="preserve">, </w:t>
            </w:r>
            <w:r w:rsidRPr="00696D43">
              <w:rPr>
                <w:rFonts w:eastAsia="Open Sans" w:cs="Open Sans"/>
                <w:b/>
                <w:bCs/>
                <w:i/>
                <w:iCs/>
              </w:rPr>
              <w:t>full legal name</w:t>
            </w:r>
            <w:r w:rsidRPr="000603C2">
              <w:rPr>
                <w:rFonts w:eastAsia="Open Sans" w:cs="Open Sans"/>
                <w:i/>
                <w:iCs/>
              </w:rPr>
              <w:t xml:space="preserve">, </w:t>
            </w:r>
            <w:r w:rsidRPr="00696D43">
              <w:rPr>
                <w:rFonts w:eastAsia="Open Sans" w:cs="Open Sans"/>
                <w:b/>
                <w:bCs/>
                <w:i/>
                <w:iCs/>
              </w:rPr>
              <w:t>rates/salary demands</w:t>
            </w:r>
            <w:r w:rsidRPr="000603C2">
              <w:rPr>
                <w:rFonts w:eastAsia="Open Sans" w:cs="Open Sans"/>
                <w:i/>
                <w:iCs/>
              </w:rPr>
              <w:t xml:space="preserve">, </w:t>
            </w:r>
            <w:r w:rsidRPr="00696D43">
              <w:rPr>
                <w:rFonts w:eastAsia="Open Sans" w:cs="Open Sans"/>
                <w:b/>
                <w:bCs/>
                <w:i/>
                <w:iCs/>
              </w:rPr>
              <w:t>location &amp; Relocation specifications</w:t>
            </w:r>
            <w:r>
              <w:rPr>
                <w:rFonts w:eastAsia="Open Sans" w:cs="Open Sans"/>
                <w:i/>
                <w:iCs/>
              </w:rPr>
              <w:t>,</w:t>
            </w:r>
            <w:r w:rsidRPr="000603C2">
              <w:rPr>
                <w:rFonts w:eastAsia="Open Sans" w:cs="Open Sans"/>
                <w:i/>
                <w:iCs/>
              </w:rPr>
              <w:t xml:space="preserve"> </w:t>
            </w:r>
            <w:r w:rsidRPr="00696D43">
              <w:rPr>
                <w:rFonts w:eastAsia="Open Sans" w:cs="Open Sans"/>
                <w:b/>
                <w:bCs/>
                <w:i/>
                <w:iCs/>
              </w:rPr>
              <w:t>US Citizenship Status (Work Authorization)</w:t>
            </w:r>
            <w:r w:rsidRPr="000603C2">
              <w:rPr>
                <w:rFonts w:eastAsia="Open Sans" w:cs="Open Sans"/>
                <w:i/>
                <w:iCs/>
              </w:rPr>
              <w:t xml:space="preserve">, </w:t>
            </w:r>
            <w:r w:rsidRPr="00696D43">
              <w:rPr>
                <w:rFonts w:eastAsia="Open Sans" w:cs="Open Sans"/>
                <w:b/>
                <w:bCs/>
                <w:i/>
                <w:iCs/>
              </w:rPr>
              <w:t>references to past proofs of work</w:t>
            </w:r>
            <w:r w:rsidRPr="000603C2">
              <w:rPr>
                <w:rFonts w:eastAsia="Open Sans" w:cs="Open Sans"/>
                <w:i/>
                <w:iCs/>
              </w:rPr>
              <w:t xml:space="preserve">, and </w:t>
            </w:r>
            <w:r w:rsidRPr="00696D43">
              <w:rPr>
                <w:rFonts w:eastAsia="Open Sans" w:cs="Open Sans"/>
                <w:b/>
                <w:bCs/>
                <w:i/>
                <w:iCs/>
              </w:rPr>
              <w:t>so much more</w:t>
            </w:r>
            <w:r>
              <w:rPr>
                <w:rFonts w:eastAsia="Open Sans" w:cs="Open Sans"/>
                <w:b/>
                <w:bCs/>
              </w:rPr>
              <w:t>, NOW</w:t>
            </w:r>
            <w:r w:rsidRPr="00237B97">
              <w:rPr>
                <w:rFonts w:eastAsia="Open Sans" w:cs="Open Sans"/>
                <w:b/>
                <w:bCs/>
              </w:rPr>
              <w:t>!!!</w:t>
            </w:r>
          </w:p>
          <w:p w14:paraId="4B851EC0" w14:textId="77777777" w:rsidR="0001274D" w:rsidRDefault="0001274D" w:rsidP="000A455E">
            <w:pPr>
              <w:jc w:val="both"/>
              <w:rPr>
                <w:rFonts w:eastAsia="Open Sans" w:cs="Open Sans"/>
              </w:rPr>
            </w:pPr>
          </w:p>
          <w:p w14:paraId="1A03E2A6" w14:textId="20E041F8" w:rsidR="0002702F" w:rsidRPr="00927FC5" w:rsidRDefault="00000000" w:rsidP="00290134">
            <w:pPr>
              <w:jc w:val="both"/>
              <w:rPr>
                <w:rFonts w:eastAsia="Open Sans" w:cs="Open Sans"/>
              </w:rPr>
            </w:pPr>
            <w:hyperlink w:anchor="_Introduction" w:history="1">
              <w:r w:rsidR="00871F66" w:rsidRPr="00034C21">
                <w:rPr>
                  <w:rStyle w:val="Hyperlink"/>
                  <w:rFonts w:eastAsia="Open Sans" w:cs="Open Sans"/>
                </w:rPr>
                <w:t xml:space="preserve">How? Get STARTED </w:t>
              </w:r>
              <w:r w:rsidR="00902773" w:rsidRPr="00034C21">
                <w:rPr>
                  <w:rStyle w:val="Hyperlink"/>
                  <w:rFonts w:eastAsia="Open Sans" w:cs="Open Sans"/>
                </w:rPr>
                <w:t>by</w:t>
              </w:r>
              <w:r w:rsidR="00871F66" w:rsidRPr="00034C21">
                <w:rPr>
                  <w:rStyle w:val="Hyperlink"/>
                  <w:rFonts w:eastAsia="Open Sans" w:cs="Open Sans"/>
                </w:rPr>
                <w:t xml:space="preserve"> first</w:t>
              </w:r>
              <w:r w:rsidR="00902773" w:rsidRPr="00034C21">
                <w:rPr>
                  <w:rStyle w:val="Hyperlink"/>
                  <w:rFonts w:eastAsia="Open Sans" w:cs="Open Sans"/>
                </w:rPr>
                <w:t xml:space="preserve"> visiting the</w:t>
              </w:r>
              <w:r w:rsidR="000A455E" w:rsidRPr="00034C21">
                <w:rPr>
                  <w:rStyle w:val="Hyperlink"/>
                  <w:rFonts w:eastAsia="Open Sans" w:cs="Open Sans"/>
                </w:rPr>
                <w:t xml:space="preserve"> Introduction section below</w:t>
              </w:r>
              <w:r w:rsidR="008E5F33" w:rsidRPr="00034C21">
                <w:rPr>
                  <w:rStyle w:val="Hyperlink"/>
                  <w:rFonts w:eastAsia="Open Sans" w:cs="Open Sans"/>
                </w:rPr>
                <w:t>!</w:t>
              </w:r>
            </w:hyperlink>
            <w:r w:rsidR="000A455E" w:rsidRPr="000A455E">
              <w:rPr>
                <w:rFonts w:eastAsia="Open Sans" w:cs="Open Sans"/>
              </w:rPr>
              <w:t xml:space="preserve"> </w:t>
            </w:r>
          </w:p>
          <w:p w14:paraId="35187CE6" w14:textId="0AEB8CBD" w:rsidR="00826A83" w:rsidRPr="00D46A23" w:rsidRDefault="00D46A23" w:rsidP="00D46A23">
            <w:pPr>
              <w:pStyle w:val="Heading4"/>
            </w:pPr>
            <w:bookmarkStart w:id="51" w:name="_Introduction"/>
            <w:bookmarkStart w:id="52" w:name="_Toc132416683"/>
            <w:bookmarkStart w:id="53" w:name="_Toc132419906"/>
            <w:bookmarkStart w:id="54" w:name="_Toc132421640"/>
            <w:bookmarkStart w:id="55" w:name="_Toc132423297"/>
            <w:bookmarkStart w:id="56" w:name="_Toc132427858"/>
            <w:bookmarkStart w:id="57" w:name="_Toc132433320"/>
            <w:bookmarkStart w:id="58" w:name="_Toc160699365"/>
            <w:bookmarkEnd w:id="51"/>
            <w:r>
              <w:rPr>
                <w:rFonts w:ascii="FontAwesome" w:hAnsi="FontAwesome"/>
              </w:rPr>
              <w:t></w:t>
            </w:r>
            <w:r w:rsidR="00492009" w:rsidRPr="00D46A23">
              <w:t xml:space="preserve"> </w:t>
            </w:r>
            <w:r w:rsidR="00290134" w:rsidRPr="00D46A23">
              <w:t>Introduction</w:t>
            </w:r>
            <w:bookmarkEnd w:id="52"/>
            <w:bookmarkEnd w:id="53"/>
            <w:bookmarkEnd w:id="54"/>
            <w:bookmarkEnd w:id="55"/>
            <w:bookmarkEnd w:id="56"/>
            <w:bookmarkEnd w:id="57"/>
            <w:r w:rsidR="00492009" w:rsidRPr="00D46A23">
              <w:t xml:space="preserve"> </w:t>
            </w:r>
            <w:r>
              <w:rPr>
                <w:rFonts w:ascii="FontAwesome" w:hAnsi="FontAwesome"/>
              </w:rPr>
              <w:t></w:t>
            </w:r>
            <w:bookmarkEnd w:id="58"/>
          </w:p>
          <w:p w14:paraId="711B91C2" w14:textId="67E00BC8" w:rsidR="00D04B5D" w:rsidRPr="00D04B5D" w:rsidRDefault="00D04B5D" w:rsidP="00D04B5D">
            <w:pPr>
              <w:rPr>
                <w:rFonts w:eastAsia="Open Sans" w:cs="Open Sans"/>
                <w:b/>
                <w:bCs/>
              </w:rPr>
            </w:pPr>
            <w:r w:rsidRPr="00D04B5D">
              <w:rPr>
                <w:rFonts w:eastAsia="Open Sans" w:cs="Open Sans"/>
                <w:b/>
                <w:bCs/>
              </w:rPr>
              <w:t xml:space="preserve">FOR BEST RESULTS, IT IS </w:t>
            </w:r>
            <w:r w:rsidRPr="00D04B5D">
              <w:rPr>
                <w:rFonts w:eastAsia="Open Sans" w:cs="Open Sans"/>
                <w:b/>
                <w:bCs/>
                <w:i/>
                <w:iCs/>
              </w:rPr>
              <w:t>HIGHLY</w:t>
            </w:r>
            <w:r w:rsidRPr="00D04B5D">
              <w:rPr>
                <w:rFonts w:eastAsia="Open Sans" w:cs="Open Sans"/>
                <w:b/>
                <w:bCs/>
              </w:rPr>
              <w:t xml:space="preserve"> RECOMMENDED YOU READ THIS INTRODUCTION SECTION BEFORE ANY OTHER SECTION YOU FIND BELOW.</w:t>
            </w:r>
          </w:p>
          <w:p w14:paraId="4CB088B6" w14:textId="73A32E2B" w:rsidR="00840AD6" w:rsidRPr="00840AD6" w:rsidRDefault="00840AD6" w:rsidP="00D04B5D">
            <w:pPr>
              <w:rPr>
                <w:rFonts w:eastAsia="Open Sans" w:cs="Open Sans"/>
              </w:rPr>
            </w:pPr>
          </w:p>
          <w:p w14:paraId="651EB5F5" w14:textId="774A5F7A" w:rsidR="00AC6829" w:rsidRDefault="00AC6829" w:rsidP="00AC6829">
            <w:pPr>
              <w:pStyle w:val="ListParagraph"/>
              <w:numPr>
                <w:ilvl w:val="0"/>
                <w:numId w:val="14"/>
              </w:numPr>
              <w:rPr>
                <w:rFonts w:eastAsia="Open Sans" w:cs="Open Sans"/>
                <w:szCs w:val="18"/>
              </w:rPr>
            </w:pPr>
            <w:r w:rsidRPr="00AC6829">
              <w:rPr>
                <w:rFonts w:eastAsia="Open Sans" w:cs="Open Sans"/>
                <w:szCs w:val="18"/>
              </w:rPr>
              <w:t xml:space="preserve">Make sure </w:t>
            </w:r>
            <w:r w:rsidR="00983E25">
              <w:rPr>
                <w:rFonts w:eastAsia="Open Sans" w:cs="Open Sans"/>
                <w:szCs w:val="18"/>
              </w:rPr>
              <w:t xml:space="preserve">I’m </w:t>
            </w:r>
            <w:r w:rsidRPr="00AC6829">
              <w:rPr>
                <w:rFonts w:eastAsia="Open Sans" w:cs="Open Sans"/>
                <w:szCs w:val="18"/>
              </w:rPr>
              <w:t xml:space="preserve">still </w:t>
            </w:r>
            <w:hyperlink w:anchor="_Are_you_ON-the-Market" w:history="1">
              <w:r w:rsidRPr="00F7420D">
                <w:rPr>
                  <w:rStyle w:val="Hyperlink"/>
                  <w:rFonts w:eastAsia="Open Sans" w:cs="Open Sans"/>
                  <w:szCs w:val="18"/>
                </w:rPr>
                <w:t>On-the-Market</w:t>
              </w:r>
            </w:hyperlink>
            <w:r w:rsidRPr="00AC6829">
              <w:rPr>
                <w:rFonts w:eastAsia="Open Sans" w:cs="Open Sans"/>
                <w:szCs w:val="18"/>
              </w:rPr>
              <w:t>.</w:t>
            </w:r>
          </w:p>
          <w:p w14:paraId="420BF8FD" w14:textId="2F2516C2" w:rsidR="00AC6829" w:rsidRDefault="00000000" w:rsidP="00AC6829">
            <w:pPr>
              <w:pStyle w:val="ListParagraph"/>
              <w:numPr>
                <w:ilvl w:val="0"/>
                <w:numId w:val="14"/>
              </w:numPr>
              <w:rPr>
                <w:rFonts w:eastAsia="Open Sans" w:cs="Open Sans"/>
                <w:szCs w:val="18"/>
              </w:rPr>
            </w:pPr>
            <w:hyperlink w:anchor="__Get_Jason's" w:history="1">
              <w:r w:rsidR="00AC6829" w:rsidRPr="009178BD">
                <w:rPr>
                  <w:rStyle w:val="Hyperlink"/>
                  <w:rFonts w:eastAsia="Open Sans" w:cs="Open Sans"/>
                  <w:szCs w:val="18"/>
                </w:rPr>
                <w:t xml:space="preserve">Download </w:t>
              </w:r>
              <w:r w:rsidR="007E4C25">
                <w:rPr>
                  <w:rStyle w:val="Hyperlink"/>
                  <w:rFonts w:eastAsia="Open Sans" w:cs="Open Sans"/>
                  <w:szCs w:val="18"/>
                </w:rPr>
                <w:t>one of my 2024 R</w:t>
              </w:r>
              <w:r w:rsidR="00AC6829" w:rsidRPr="009178BD">
                <w:rPr>
                  <w:rStyle w:val="Hyperlink"/>
                  <w:rFonts w:eastAsia="Open Sans" w:cs="Open Sans"/>
                  <w:szCs w:val="18"/>
                </w:rPr>
                <w:t>esume</w:t>
              </w:r>
            </w:hyperlink>
            <w:r w:rsidR="00AC6829" w:rsidRPr="00AC6829">
              <w:rPr>
                <w:rFonts w:eastAsia="Open Sans" w:cs="Open Sans"/>
                <w:szCs w:val="18"/>
              </w:rPr>
              <w:t xml:space="preserve"> </w:t>
            </w:r>
            <w:r w:rsidR="007E4C25" w:rsidRPr="007E4C25">
              <w:rPr>
                <w:rFonts w:eastAsia="Open Sans" w:cs="Open Sans"/>
                <w:szCs w:val="18"/>
              </w:rPr>
              <w:t>variants for the best, most up-to-date resume information I can offer.</w:t>
            </w:r>
          </w:p>
          <w:p w14:paraId="6379B706" w14:textId="7DCB51EF" w:rsidR="00AC6829" w:rsidRDefault="008807E8" w:rsidP="00AC6829">
            <w:pPr>
              <w:pStyle w:val="ListParagraph"/>
              <w:numPr>
                <w:ilvl w:val="0"/>
                <w:numId w:val="14"/>
              </w:numPr>
              <w:rPr>
                <w:rFonts w:eastAsia="Open Sans" w:cs="Open Sans"/>
                <w:szCs w:val="18"/>
              </w:rPr>
            </w:pPr>
            <w:r w:rsidRPr="008807E8">
              <w:rPr>
                <w:rFonts w:eastAsia="Open Sans" w:cs="Open Sans"/>
                <w:szCs w:val="18"/>
              </w:rPr>
              <w:t>Conduct comprehensive talent profiling by gathering essential candidate occupation details, ensuring coverage of over 95% across various sections below. Utilize the provided information to navigate through each section methodically.</w:t>
            </w:r>
          </w:p>
          <w:p w14:paraId="06A4824C" w14:textId="03C4E22E" w:rsidR="00346B74" w:rsidRDefault="00346B74" w:rsidP="00AC6829">
            <w:pPr>
              <w:pStyle w:val="ListParagraph"/>
              <w:numPr>
                <w:ilvl w:val="0"/>
                <w:numId w:val="14"/>
              </w:numPr>
              <w:rPr>
                <w:rFonts w:eastAsia="Open Sans" w:cs="Open Sans"/>
                <w:szCs w:val="18"/>
              </w:rPr>
            </w:pPr>
            <w:r w:rsidRPr="00346B74">
              <w:rPr>
                <w:rFonts w:eastAsia="Open Sans" w:cs="Open Sans"/>
                <w:szCs w:val="18"/>
              </w:rPr>
              <w:t xml:space="preserve">If you lack the time for a thorough review of each section below (within 5 minutes or less), consider instantly generating a condensed </w:t>
            </w:r>
            <w:hyperlink w:anchor="_NEW!_Don't_Have" w:history="1">
              <w:r w:rsidRPr="00346B74">
                <w:rPr>
                  <w:rStyle w:val="Hyperlink"/>
                  <w:rFonts w:eastAsia="Open Sans" w:cs="Open Sans"/>
                  <w:szCs w:val="18"/>
                </w:rPr>
                <w:t>Talent Profile in Word or PDF</w:t>
              </w:r>
            </w:hyperlink>
            <w:r w:rsidRPr="00346B74">
              <w:rPr>
                <w:rFonts w:eastAsia="Open Sans" w:cs="Open Sans"/>
                <w:szCs w:val="18"/>
              </w:rPr>
              <w:t>. This will encompass a streamlined version of all occupation details available on this page</w:t>
            </w:r>
            <w:r>
              <w:rPr>
                <w:rFonts w:eastAsia="Open Sans" w:cs="Open Sans"/>
                <w:szCs w:val="18"/>
              </w:rPr>
              <w:t>.</w:t>
            </w:r>
          </w:p>
          <w:p w14:paraId="742345C8" w14:textId="3A96B1CC" w:rsidR="00840AD6" w:rsidRDefault="00346B74" w:rsidP="00346B74">
            <w:pPr>
              <w:pStyle w:val="ListParagraph"/>
              <w:numPr>
                <w:ilvl w:val="0"/>
                <w:numId w:val="14"/>
              </w:numPr>
              <w:rPr>
                <w:rFonts w:eastAsia="Open Sans" w:cs="Open Sans"/>
                <w:szCs w:val="18"/>
              </w:rPr>
            </w:pPr>
            <w:r w:rsidRPr="00346B74">
              <w:rPr>
                <w:rFonts w:eastAsia="Open Sans" w:cs="Open Sans"/>
                <w:szCs w:val="18"/>
              </w:rPr>
              <w:t>(Optional) I take working with headhunters, recruiters, staffing firms and/or talent acquisition specialists very seriously. See how I manage the process, using the “</w:t>
            </w:r>
            <w:hyperlink w:anchor="_How_Does_Jason" w:history="1">
              <w:r w:rsidRPr="00346B74">
                <w:rPr>
                  <w:rStyle w:val="Hyperlink"/>
                  <w:rFonts w:eastAsia="Open Sans" w:cs="Open Sans"/>
                  <w:szCs w:val="18"/>
                </w:rPr>
                <w:t>Jason Silvestri on the Talent Acquisition to Final Offer Lifecycle Process</w:t>
              </w:r>
            </w:hyperlink>
            <w:r w:rsidRPr="00346B74">
              <w:rPr>
                <w:rFonts w:eastAsia="Open Sans" w:cs="Open Sans"/>
                <w:szCs w:val="18"/>
              </w:rPr>
              <w:t>” section</w:t>
            </w:r>
            <w:r>
              <w:rPr>
                <w:rFonts w:eastAsia="Open Sans" w:cs="Open Sans"/>
                <w:szCs w:val="18"/>
              </w:rPr>
              <w:t>.</w:t>
            </w:r>
            <w:r w:rsidR="004749F9">
              <w:rPr>
                <w:rFonts w:eastAsia="Open Sans" w:cs="Open Sans"/>
                <w:szCs w:val="18"/>
              </w:rPr>
              <w:t xml:space="preserve"> </w:t>
            </w:r>
          </w:p>
          <w:p w14:paraId="1155106F" w14:textId="77777777" w:rsidR="00FA41B6" w:rsidRDefault="00FA41B6" w:rsidP="00D04B5D">
            <w:pPr>
              <w:rPr>
                <w:rFonts w:eastAsia="Open Sans" w:cs="Open Sans"/>
              </w:rPr>
            </w:pPr>
          </w:p>
          <w:p w14:paraId="3FFC0D97" w14:textId="49F4F47C" w:rsidR="00EF07DD" w:rsidRPr="007377A2" w:rsidRDefault="00000000" w:rsidP="00EF07DD">
            <w:pPr>
              <w:rPr>
                <w:rFonts w:eastAsia="Open Sans" w:cs="Open Sans"/>
              </w:rPr>
            </w:pPr>
            <w:hyperlink w:anchor="_Are_you_ON-the-Market" w:history="1">
              <w:r w:rsidR="00FA41B6" w:rsidRPr="00D84361">
                <w:rPr>
                  <w:rStyle w:val="Hyperlink"/>
                  <w:rFonts w:eastAsia="Open Sans" w:cs="Open Sans"/>
                </w:rPr>
                <w:t>[</w:t>
              </w:r>
              <w:r w:rsidR="00D66EF8">
                <w:rPr>
                  <w:rStyle w:val="Hyperlink"/>
                  <w:rFonts w:eastAsia="Open Sans" w:cs="Open Sans"/>
                </w:rPr>
                <w:t>:.</w:t>
              </w:r>
              <w:r w:rsidR="00DC3489">
                <w:rPr>
                  <w:rStyle w:val="Hyperlink"/>
                  <w:rFonts w:eastAsia="Open Sans" w:cs="Open Sans"/>
                </w:rPr>
                <w:t xml:space="preserve"> </w:t>
              </w:r>
              <w:r w:rsidR="00FA41B6" w:rsidRPr="00D84361">
                <w:rPr>
                  <w:rStyle w:val="Hyperlink"/>
                  <w:rFonts w:eastAsia="Open Sans" w:cs="Open Sans"/>
                </w:rPr>
                <w:t>Get STARTED</w:t>
              </w:r>
              <w:r w:rsidR="00DC3489">
                <w:rPr>
                  <w:rStyle w:val="Hyperlink"/>
                  <w:rFonts w:eastAsia="Open Sans" w:cs="Open Sans"/>
                </w:rPr>
                <w:t xml:space="preserve"> </w:t>
              </w:r>
              <w:r w:rsidR="00D66EF8">
                <w:rPr>
                  <w:rStyle w:val="Hyperlink"/>
                  <w:rFonts w:eastAsia="Open Sans" w:cs="Open Sans"/>
                </w:rPr>
                <w:t>.:</w:t>
              </w:r>
              <w:r w:rsidR="00FA41B6" w:rsidRPr="00D84361">
                <w:rPr>
                  <w:rStyle w:val="Hyperlink"/>
                  <w:rFonts w:eastAsia="Open Sans" w:cs="Open Sans"/>
                </w:rPr>
                <w:t>]</w:t>
              </w:r>
            </w:hyperlink>
            <w:bookmarkStart w:id="59" w:name="_Toc132433322"/>
          </w:p>
          <w:p w14:paraId="22E5715E" w14:textId="3F5451ED" w:rsidR="00F37A25" w:rsidRDefault="006C24B4" w:rsidP="00491537">
            <w:pPr>
              <w:pStyle w:val="Heading4"/>
            </w:pPr>
            <w:bookmarkStart w:id="60" w:name="_Are_you_ON-the-Market"/>
            <w:bookmarkStart w:id="61" w:name="__Are_you"/>
            <w:bookmarkStart w:id="62" w:name="_Toc160699366"/>
            <w:bookmarkEnd w:id="60"/>
            <w:bookmarkEnd w:id="61"/>
            <w:r>
              <w:rPr>
                <w:rFonts w:ascii="FontAwesome" w:hAnsi="FontAwesome"/>
              </w:rPr>
              <w:lastRenderedPageBreak/>
              <w:t></w:t>
            </w:r>
            <w:r w:rsidRPr="00D46A23">
              <w:t xml:space="preserve"> </w:t>
            </w:r>
            <w:r w:rsidR="00F37A25" w:rsidRPr="00D46A23">
              <w:t>Are you ON-the-Market &amp; Available for Work?</w:t>
            </w:r>
            <w:bookmarkEnd w:id="59"/>
            <w:bookmarkEnd w:id="62"/>
          </w:p>
          <w:p w14:paraId="7888594F" w14:textId="53083B90" w:rsidR="00553E4A" w:rsidRPr="007E463F" w:rsidRDefault="00553E4A" w:rsidP="00F37A25">
            <w:pPr>
              <w:rPr>
                <w:rFonts w:eastAsia="Open Sans" w:cs="Open Sans"/>
                <w:b/>
                <w:bCs/>
                <w:color w:val="4D783D"/>
              </w:rPr>
            </w:pPr>
            <w:r w:rsidRPr="007E463F">
              <w:rPr>
                <w:rFonts w:ascii="FontAwesome" w:eastAsia="Open Sans" w:hAnsi="FontAwesome" w:cs="Open Sans"/>
                <w:b/>
                <w:bCs/>
                <w:color w:val="4D783D"/>
              </w:rPr>
              <w:t></w:t>
            </w:r>
            <w:r w:rsidRPr="007E463F">
              <w:rPr>
                <w:rFonts w:eastAsia="Open Sans" w:cs="Open Sans"/>
                <w:b/>
                <w:bCs/>
                <w:color w:val="4D783D"/>
              </w:rPr>
              <w:t xml:space="preserve"> On-the-Market</w:t>
            </w:r>
            <w:r w:rsidR="009E0E0F" w:rsidRPr="007E463F">
              <w:rPr>
                <w:rFonts w:eastAsia="Open Sans" w:cs="Open Sans"/>
                <w:b/>
                <w:bCs/>
                <w:color w:val="4D783D"/>
              </w:rPr>
              <w:t>!</w:t>
            </w:r>
          </w:p>
          <w:p w14:paraId="40E2E328" w14:textId="77777777" w:rsidR="00371FA0" w:rsidRDefault="00371FA0" w:rsidP="00F37A25">
            <w:pPr>
              <w:rPr>
                <w:rFonts w:eastAsia="Open Sans" w:cs="Open Sans"/>
              </w:rPr>
            </w:pPr>
          </w:p>
          <w:p w14:paraId="3EC80E24" w14:textId="7FB38014" w:rsidR="000F1E23" w:rsidRPr="000F1E23" w:rsidRDefault="00371FA0" w:rsidP="000F1E23">
            <w:pPr>
              <w:rPr>
                <w:rFonts w:eastAsia="Open Sans" w:cs="Open Sans"/>
              </w:rPr>
            </w:pPr>
            <w:r w:rsidRPr="00371FA0">
              <w:rPr>
                <w:rFonts w:eastAsia="Open Sans" w:cs="Open Sans"/>
              </w:rPr>
              <w:t xml:space="preserve">As of </w:t>
            </w:r>
            <w:r w:rsidRPr="00CA553C">
              <w:rPr>
                <w:rFonts w:eastAsia="Open Sans" w:cs="Open Sans"/>
                <w:b/>
                <w:bCs/>
              </w:rPr>
              <w:fldChar w:fldCharType="begin"/>
            </w:r>
            <w:r w:rsidRPr="00CA553C">
              <w:rPr>
                <w:rFonts w:eastAsia="Open Sans" w:cs="Open Sans"/>
                <w:b/>
                <w:bCs/>
              </w:rPr>
              <w:instrText xml:space="preserve"> DATE \@ "M/d/yyyy" </w:instrText>
            </w:r>
            <w:r w:rsidRPr="00CA553C">
              <w:rPr>
                <w:rFonts w:eastAsia="Open Sans" w:cs="Open Sans"/>
                <w:b/>
                <w:bCs/>
              </w:rPr>
              <w:fldChar w:fldCharType="separate"/>
            </w:r>
            <w:r w:rsidR="007376DE">
              <w:rPr>
                <w:rFonts w:eastAsia="Open Sans" w:cs="Open Sans"/>
                <w:b/>
                <w:bCs/>
                <w:noProof/>
              </w:rPr>
              <w:t>3/7/2024</w:t>
            </w:r>
            <w:r w:rsidRPr="00CA553C">
              <w:rPr>
                <w:rFonts w:eastAsia="Open Sans" w:cs="Open Sans"/>
                <w:b/>
                <w:bCs/>
              </w:rPr>
              <w:fldChar w:fldCharType="end"/>
            </w:r>
            <w:r w:rsidRPr="00371FA0">
              <w:rPr>
                <w:rFonts w:eastAsia="Open Sans" w:cs="Open Sans"/>
              </w:rPr>
              <w:t xml:space="preserve">, I am </w:t>
            </w:r>
            <w:r w:rsidRPr="00371FA0">
              <w:rPr>
                <w:rFonts w:eastAsia="Open Sans" w:cs="Open Sans"/>
                <w:b/>
                <w:bCs/>
              </w:rPr>
              <w:t>On-the-Market</w:t>
            </w:r>
            <w:r w:rsidRPr="00371FA0">
              <w:rPr>
                <w:rFonts w:eastAsia="Open Sans" w:cs="Open Sans"/>
              </w:rPr>
              <w:t>,</w:t>
            </w:r>
            <w:r w:rsidR="000F1E23" w:rsidRPr="000F1E23">
              <w:rPr>
                <w:rFonts w:eastAsia="Open Sans" w:cs="Open Sans"/>
              </w:rPr>
              <w:t xml:space="preserve"> still available to take on new work</w:t>
            </w:r>
            <w:r w:rsidR="007F1EAA">
              <w:rPr>
                <w:rFonts w:eastAsia="Open Sans" w:cs="Open Sans"/>
              </w:rPr>
              <w:t>,</w:t>
            </w:r>
            <w:r w:rsidR="000F1E23" w:rsidRPr="000F1E23">
              <w:rPr>
                <w:rFonts w:eastAsia="Open Sans" w:cs="Open Sans"/>
              </w:rPr>
              <w:t xml:space="preserve"> and currently accepting work offer solicitations!</w:t>
            </w:r>
          </w:p>
          <w:p w14:paraId="1BF62854" w14:textId="77777777" w:rsidR="005702F4" w:rsidRPr="00E02AA3" w:rsidRDefault="005702F4" w:rsidP="005702F4">
            <w:pPr>
              <w:rPr>
                <w:rFonts w:eastAsia="Open Sans" w:cs="Open Sans"/>
              </w:rPr>
            </w:pPr>
          </w:p>
          <w:tbl>
            <w:tblPr>
              <w:tblStyle w:val="TableGrid"/>
              <w:tblW w:w="0" w:type="auto"/>
              <w:tblLayout w:type="fixed"/>
              <w:tblLook w:val="04A0" w:firstRow="1" w:lastRow="0" w:firstColumn="1" w:lastColumn="0" w:noHBand="0" w:noVBand="1"/>
            </w:tblPr>
            <w:tblGrid>
              <w:gridCol w:w="9926"/>
            </w:tblGrid>
            <w:tr w:rsidR="005702F4" w14:paraId="25CC8971" w14:textId="77777777" w:rsidTr="009561A6">
              <w:trPr>
                <w:trHeight w:val="969"/>
              </w:trPr>
              <w:tc>
                <w:tcPr>
                  <w:tcW w:w="9926" w:type="dxa"/>
                  <w:tcBorders>
                    <w:top w:val="single" w:sz="12" w:space="0" w:color="B58888"/>
                    <w:left w:val="single" w:sz="12" w:space="0" w:color="B58888"/>
                    <w:bottom w:val="single" w:sz="12" w:space="0" w:color="B58888"/>
                    <w:right w:val="single" w:sz="12" w:space="0" w:color="B58888"/>
                  </w:tcBorders>
                  <w:shd w:val="clear" w:color="auto" w:fill="F2DEDE"/>
                </w:tcPr>
                <w:p w14:paraId="49605B4B" w14:textId="695741C7" w:rsidR="005702F4" w:rsidRPr="00A761AE" w:rsidRDefault="005702F4" w:rsidP="005702F4">
                  <w:pPr>
                    <w:spacing w:before="240"/>
                    <w:rPr>
                      <w:color w:val="A94442"/>
                      <w:sz w:val="18"/>
                      <w:szCs w:val="18"/>
                    </w:rPr>
                  </w:pPr>
                  <w:r w:rsidRPr="00A761AE">
                    <w:rPr>
                      <w:rFonts w:ascii="FontAwesome" w:hAnsi="FontAwesome" w:cs="Segoe UI Symbol"/>
                      <w:color w:val="A94442"/>
                      <w:sz w:val="18"/>
                      <w:szCs w:val="18"/>
                    </w:rPr>
                    <w:t></w:t>
                  </w:r>
                  <w:r w:rsidRPr="00A761AE">
                    <w:rPr>
                      <w:color w:val="A94442"/>
                      <w:sz w:val="18"/>
                      <w:szCs w:val="18"/>
                    </w:rPr>
                    <w:t xml:space="preserve"> </w:t>
                  </w:r>
                  <w:r w:rsidRPr="00A761AE">
                    <w:rPr>
                      <w:b/>
                      <w:bCs/>
                      <w:color w:val="A94442"/>
                      <w:sz w:val="18"/>
                      <w:szCs w:val="18"/>
                    </w:rPr>
                    <w:t>IMPORTANT</w:t>
                  </w:r>
                </w:p>
                <w:p w14:paraId="109B1FB8" w14:textId="77777777" w:rsidR="005702F4" w:rsidRPr="00A761AE" w:rsidRDefault="005702F4" w:rsidP="005702F4">
                  <w:pPr>
                    <w:rPr>
                      <w:color w:val="A94442"/>
                      <w:sz w:val="18"/>
                      <w:szCs w:val="18"/>
                    </w:rPr>
                  </w:pPr>
                </w:p>
                <w:p w14:paraId="63C02848" w14:textId="3A3FD166" w:rsidR="005702F4" w:rsidRPr="00A761AE" w:rsidRDefault="005702F4" w:rsidP="005702F4">
                  <w:pPr>
                    <w:spacing w:after="240"/>
                    <w:rPr>
                      <w:color w:val="A94442"/>
                      <w:sz w:val="18"/>
                      <w:szCs w:val="18"/>
                    </w:rPr>
                  </w:pPr>
                  <w:r w:rsidRPr="00A761AE">
                    <w:rPr>
                      <w:color w:val="A94442"/>
                      <w:sz w:val="18"/>
                      <w:szCs w:val="18"/>
                    </w:rPr>
                    <w:t xml:space="preserve">I follow a strict </w:t>
                  </w:r>
                  <w:r w:rsidRPr="00A761AE">
                    <w:rPr>
                      <w:i/>
                      <w:iCs/>
                      <w:color w:val="A94442"/>
                      <w:sz w:val="18"/>
                      <w:szCs w:val="18"/>
                    </w:rPr>
                    <w:t>On-the-Market</w:t>
                  </w:r>
                  <w:r w:rsidRPr="00A761AE">
                    <w:rPr>
                      <w:color w:val="A94442"/>
                      <w:sz w:val="18"/>
                      <w:szCs w:val="18"/>
                    </w:rPr>
                    <w:t xml:space="preserve"> &amp; </w:t>
                  </w:r>
                  <w:r w:rsidRPr="00A761AE">
                    <w:rPr>
                      <w:i/>
                      <w:iCs/>
                      <w:color w:val="A94442"/>
                      <w:sz w:val="18"/>
                      <w:szCs w:val="18"/>
                    </w:rPr>
                    <w:t>Off-the-Market</w:t>
                  </w:r>
                  <w:r w:rsidRPr="00A761AE">
                    <w:rPr>
                      <w:color w:val="A94442"/>
                      <w:sz w:val="18"/>
                      <w:szCs w:val="18"/>
                    </w:rPr>
                    <w:t xml:space="preserve"> </w:t>
                  </w:r>
                  <w:r w:rsidRPr="00A761AE">
                    <w:rPr>
                      <w:i/>
                      <w:iCs/>
                      <w:color w:val="A94442"/>
                      <w:sz w:val="18"/>
                      <w:szCs w:val="18"/>
                    </w:rPr>
                    <w:t>Rules of Engagement Policy</w:t>
                  </w:r>
                  <w:r w:rsidRPr="00A761AE">
                    <w:rPr>
                      <w:color w:val="A94442"/>
                      <w:sz w:val="18"/>
                      <w:szCs w:val="18"/>
                    </w:rPr>
                    <w:t xml:space="preserve"> to respect new clients or employees while at any time I am Off-the-Market, as well as other Staffing Firms, Recruiters &amp; Talent Acquisition Specialists while I am On-the-market.</w:t>
                  </w:r>
                </w:p>
                <w:p w14:paraId="2A1C96A9" w14:textId="7563391E" w:rsidR="005702F4" w:rsidRPr="007771E0" w:rsidRDefault="005702F4" w:rsidP="005702F4">
                  <w:pPr>
                    <w:spacing w:after="240"/>
                    <w:rPr>
                      <w:color w:val="A94442"/>
                      <w:szCs w:val="20"/>
                    </w:rPr>
                  </w:pPr>
                  <w:r w:rsidRPr="00A761AE">
                    <w:rPr>
                      <w:color w:val="A94442"/>
                      <w:sz w:val="18"/>
                      <w:szCs w:val="18"/>
                    </w:rPr>
                    <w:t xml:space="preserve">Please visit the </w:t>
                  </w:r>
                  <w:hyperlink w:anchor="__ON-the-Market_Rules" w:history="1">
                    <w:r w:rsidR="00FD109F" w:rsidRPr="00A761AE">
                      <w:rPr>
                        <w:rStyle w:val="Hyperlink"/>
                        <w:rFonts w:ascii="FontAwesome" w:hAnsi="FontAwesome"/>
                        <w:color w:val="B58888"/>
                        <w:sz w:val="18"/>
                        <w:szCs w:val="18"/>
                      </w:rPr>
                      <w:t></w:t>
                    </w:r>
                    <w:r w:rsidR="00FD109F" w:rsidRPr="00A761AE">
                      <w:rPr>
                        <w:rStyle w:val="Hyperlink"/>
                        <w:color w:val="B58888"/>
                        <w:sz w:val="18"/>
                        <w:szCs w:val="18"/>
                      </w:rPr>
                      <w:t xml:space="preserve"> </w:t>
                    </w:r>
                    <w:r w:rsidRPr="00A761AE">
                      <w:rPr>
                        <w:rStyle w:val="Hyperlink"/>
                        <w:b/>
                        <w:bCs/>
                        <w:color w:val="B58888"/>
                        <w:sz w:val="18"/>
                        <w:szCs w:val="18"/>
                      </w:rPr>
                      <w:t>On-the-Market Rules of Engagement</w:t>
                    </w:r>
                  </w:hyperlink>
                  <w:r w:rsidRPr="00A761AE">
                    <w:rPr>
                      <w:color w:val="A94442"/>
                      <w:sz w:val="18"/>
                      <w:szCs w:val="18"/>
                    </w:rPr>
                    <w:t xml:space="preserve"> and </w:t>
                  </w:r>
                  <w:hyperlink w:anchor="__OFF-the-Market_Rules" w:history="1">
                    <w:r w:rsidR="00FD109F" w:rsidRPr="00A761AE">
                      <w:rPr>
                        <w:rStyle w:val="Hyperlink"/>
                        <w:rFonts w:ascii="FontAwesome" w:hAnsi="FontAwesome"/>
                        <w:color w:val="B58888"/>
                        <w:sz w:val="18"/>
                        <w:szCs w:val="18"/>
                      </w:rPr>
                      <w:t></w:t>
                    </w:r>
                    <w:r w:rsidR="00FD109F" w:rsidRPr="00A761AE">
                      <w:rPr>
                        <w:rStyle w:val="Hyperlink"/>
                        <w:color w:val="B58888"/>
                        <w:sz w:val="18"/>
                        <w:szCs w:val="18"/>
                      </w:rPr>
                      <w:t xml:space="preserve"> </w:t>
                    </w:r>
                    <w:r w:rsidRPr="00A761AE">
                      <w:rPr>
                        <w:rStyle w:val="Hyperlink"/>
                        <w:b/>
                        <w:bCs/>
                        <w:color w:val="B58888"/>
                        <w:sz w:val="18"/>
                        <w:szCs w:val="18"/>
                      </w:rPr>
                      <w:t>Off-the-Market Rules of Engagement</w:t>
                    </w:r>
                  </w:hyperlink>
                  <w:r w:rsidRPr="00A761AE">
                    <w:rPr>
                      <w:color w:val="A94442"/>
                      <w:sz w:val="18"/>
                      <w:szCs w:val="18"/>
                    </w:rPr>
                    <w:t xml:space="preserve"> sections directly below for more details.</w:t>
                  </w:r>
                </w:p>
              </w:tc>
            </w:tr>
          </w:tbl>
          <w:p w14:paraId="7D3F6EB0" w14:textId="77777777" w:rsidR="000847E5" w:rsidRPr="003B388C" w:rsidRDefault="000847E5" w:rsidP="00F37A25">
            <w:pPr>
              <w:rPr>
                <w:rFonts w:eastAsia="Open Sans" w:cs="Open Sans"/>
                <w:b/>
                <w:bCs/>
              </w:rPr>
            </w:pPr>
          </w:p>
          <w:p w14:paraId="70CEC600" w14:textId="6937B125" w:rsidR="000847E5" w:rsidRPr="00F73D3A" w:rsidRDefault="00F73D3A" w:rsidP="00F37A25">
            <w:pPr>
              <w:rPr>
                <w:rFonts w:eastAsia="Open Sans" w:cs="Open Sans"/>
                <w:b/>
                <w:bCs/>
              </w:rPr>
            </w:pPr>
            <w:r>
              <w:rPr>
                <w:rFonts w:eastAsia="Open Sans" w:cs="Open Sans"/>
                <w:b/>
                <w:bCs/>
              </w:rPr>
              <w:t>View</w:t>
            </w:r>
            <w:r w:rsidR="000847E5" w:rsidRPr="00F73D3A">
              <w:rPr>
                <w:rFonts w:eastAsia="Open Sans" w:cs="Open Sans"/>
                <w:b/>
                <w:bCs/>
              </w:rPr>
              <w:t xml:space="preserve"> th</w:t>
            </w:r>
            <w:r>
              <w:rPr>
                <w:rFonts w:eastAsia="Open Sans" w:cs="Open Sans"/>
                <w:b/>
                <w:bCs/>
              </w:rPr>
              <w:t xml:space="preserve">is section </w:t>
            </w:r>
            <w:r w:rsidR="000847E5" w:rsidRPr="00F73D3A">
              <w:rPr>
                <w:rFonts w:eastAsia="Open Sans" w:cs="Open Sans"/>
                <w:b/>
                <w:bCs/>
              </w:rPr>
              <w:t>online</w:t>
            </w:r>
            <w:r w:rsidR="006E14C8">
              <w:rPr>
                <w:rFonts w:eastAsia="Open Sans" w:cs="Open Sans"/>
                <w:b/>
                <w:bCs/>
              </w:rPr>
              <w:t xml:space="preserve"> via the jSilvestri.com mobile &amp; web application user experiences</w:t>
            </w:r>
            <w:r w:rsidR="000847E5" w:rsidRPr="00F73D3A">
              <w:rPr>
                <w:rFonts w:eastAsia="Open Sans" w:cs="Open Sans"/>
                <w:b/>
                <w:bCs/>
              </w:rPr>
              <w:t>:</w:t>
            </w:r>
          </w:p>
          <w:p w14:paraId="46724C19" w14:textId="4CF98C42" w:rsidR="00F8060B" w:rsidRDefault="00000000" w:rsidP="000A77DA">
            <w:pPr>
              <w:rPr>
                <w:rFonts w:cs="Open Sans"/>
              </w:rPr>
            </w:pPr>
            <w:hyperlink r:id="rId11" w:history="1">
              <w:r w:rsidR="005C5D7A">
                <w:rPr>
                  <w:rStyle w:val="Hyperlink"/>
                  <w:rFonts w:cs="Open Sans"/>
                </w:rPr>
                <w:t>https://jSilvestri.com/Facts/OnOrOffTheMarket</w:t>
              </w:r>
            </w:hyperlink>
            <w:r w:rsidR="005C5D7A" w:rsidRPr="00335630">
              <w:rPr>
                <w:rFonts w:cs="Open Sans"/>
              </w:rPr>
              <w:t xml:space="preserve"> </w:t>
            </w:r>
          </w:p>
          <w:p w14:paraId="0224844E" w14:textId="77777777" w:rsidR="00943E54" w:rsidRDefault="00943E54" w:rsidP="000A77DA">
            <w:pPr>
              <w:rPr>
                <w:rFonts w:cs="Open Sans"/>
              </w:rPr>
            </w:pPr>
          </w:p>
          <w:p w14:paraId="3021CC06" w14:textId="6F3C7104" w:rsidR="00943E54" w:rsidRPr="00943E54" w:rsidRDefault="00000000" w:rsidP="000A77DA">
            <w:pPr>
              <w:rPr>
                <w:rFonts w:eastAsia="Open Sans" w:cs="Open Sans"/>
              </w:rPr>
            </w:pPr>
            <w:hyperlink w:anchor="_Introduction" w:history="1">
              <w:r w:rsidR="00943E54" w:rsidRPr="00943E54">
                <w:rPr>
                  <w:rStyle w:val="Hyperlink"/>
                  <w:rFonts w:eastAsia="Open Sans" w:cs="Open Sans"/>
                </w:rPr>
                <w:t>«</w:t>
              </w:r>
              <w:r w:rsidR="00943E54">
                <w:rPr>
                  <w:rStyle w:val="Hyperlink"/>
                  <w:rFonts w:eastAsia="Open Sans" w:cs="Open Sans"/>
                </w:rPr>
                <w:t xml:space="preserve"> Previous Section</w:t>
              </w:r>
            </w:hyperlink>
            <w:r w:rsidR="00943E54">
              <w:t xml:space="preserve">  /  </w:t>
            </w:r>
            <w:hyperlink w:anchor="__ON-the-Market_Rules" w:history="1">
              <w:r w:rsidR="00943E54">
                <w:rPr>
                  <w:rStyle w:val="Hyperlink"/>
                  <w:rFonts w:eastAsia="Open Sans" w:cs="Open Sans"/>
                </w:rPr>
                <w:t xml:space="preserve">Next Section </w:t>
              </w:r>
              <w:r w:rsidR="00943E54" w:rsidRPr="00943E54">
                <w:rPr>
                  <w:rStyle w:val="Hyperlink"/>
                  <w:rFonts w:eastAsia="Open Sans" w:cs="Open Sans"/>
                </w:rPr>
                <w:t>»</w:t>
              </w:r>
            </w:hyperlink>
            <w:r w:rsidR="00943E54">
              <w:t xml:space="preserve">  /  </w:t>
            </w:r>
            <w:hyperlink w:anchor="_top" w:history="1">
              <w:r w:rsidR="00943E54">
                <w:rPr>
                  <w:rStyle w:val="Hyperlink"/>
                  <w:rFonts w:eastAsia="Open Sans" w:cs="Open Sans"/>
                </w:rPr>
                <w:t xml:space="preserve">Top </w:t>
              </w:r>
              <w:r w:rsidR="00943E54">
                <w:rPr>
                  <w:rStyle w:val="Hyperlink"/>
                  <w:rFonts w:ascii="FontAwesome" w:eastAsia="Open Sans" w:hAnsi="FontAwesome" w:cs="Open Sans"/>
                </w:rPr>
                <w:t></w:t>
              </w:r>
            </w:hyperlink>
          </w:p>
          <w:p w14:paraId="3825A66C" w14:textId="4E93505E" w:rsidR="002E6D6A" w:rsidRDefault="00A00C71" w:rsidP="00491537">
            <w:pPr>
              <w:pStyle w:val="Heading4"/>
            </w:pPr>
            <w:bookmarkStart w:id="63" w:name="__ON-the-Market_Rules"/>
            <w:bookmarkStart w:id="64" w:name="_Toc132433323"/>
            <w:bookmarkStart w:id="65" w:name="_Toc160699367"/>
            <w:bookmarkEnd w:id="63"/>
            <w:r w:rsidRPr="00A00C71">
              <w:rPr>
                <w:rFonts w:ascii="FontAwesome" w:hAnsi="FontAwesome"/>
                <w:sz w:val="32"/>
                <w:szCs w:val="32"/>
              </w:rPr>
              <w:t></w:t>
            </w:r>
            <w:r>
              <w:t xml:space="preserve"> </w:t>
            </w:r>
            <w:r w:rsidR="00F37A25" w:rsidRPr="00D46A23">
              <w:t>ON-the-Market Rules of Engagement</w:t>
            </w:r>
            <w:bookmarkEnd w:id="65"/>
            <w:r w:rsidR="00F37A25" w:rsidRPr="00D46A23">
              <w:t xml:space="preserve"> </w:t>
            </w:r>
          </w:p>
          <w:bookmarkEnd w:id="64"/>
          <w:p w14:paraId="500A888E" w14:textId="2B969DFC" w:rsidR="00C84D89" w:rsidRDefault="00F465FB" w:rsidP="00C84D89">
            <w:pPr>
              <w:rPr>
                <w:rFonts w:eastAsia="Open Sans" w:cs="Open Sans"/>
              </w:rPr>
            </w:pPr>
            <w:r w:rsidRPr="00C84D89">
              <w:rPr>
                <w:rFonts w:eastAsia="Open Sans" w:cs="Open Sans"/>
              </w:rPr>
              <w:t xml:space="preserve">The </w:t>
            </w:r>
            <w:r w:rsidRPr="00882B6B">
              <w:rPr>
                <w:rFonts w:eastAsia="Open Sans" w:cs="Open Sans"/>
                <w:b/>
                <w:bCs/>
              </w:rPr>
              <w:t>On</w:t>
            </w:r>
            <w:r w:rsidR="00C84D89" w:rsidRPr="00882B6B">
              <w:rPr>
                <w:rFonts w:eastAsia="Open Sans" w:cs="Open Sans"/>
                <w:b/>
                <w:bCs/>
              </w:rPr>
              <w:t xml:space="preserve">-the-Market Rules of Engagement (e.g., </w:t>
            </w:r>
            <w:r w:rsidR="00814FDB" w:rsidRPr="00814FDB">
              <w:rPr>
                <w:rFonts w:eastAsia="Open Sans" w:cs="Open Sans"/>
                <w:b/>
                <w:bCs/>
                <w:i/>
                <w:iCs/>
              </w:rPr>
              <w:t>While Looking for New Opportunities</w:t>
            </w:r>
            <w:r w:rsidR="00C84D89" w:rsidRPr="00882B6B">
              <w:rPr>
                <w:rFonts w:eastAsia="Open Sans" w:cs="Open Sans"/>
                <w:b/>
                <w:bCs/>
              </w:rPr>
              <w:t>)</w:t>
            </w:r>
            <w:r w:rsidR="00DA7379">
              <w:rPr>
                <w:rFonts w:eastAsia="Open Sans" w:cs="Open Sans"/>
              </w:rPr>
              <w:t>,</w:t>
            </w:r>
            <w:r w:rsidR="00C84D89" w:rsidRPr="00C84D89">
              <w:rPr>
                <w:rFonts w:eastAsia="Open Sans" w:cs="Open Sans"/>
              </w:rPr>
              <w:t xml:space="preserve"> are a simple set of rules of engagement that I ask all </w:t>
            </w:r>
            <w:r w:rsidR="00DA7379">
              <w:rPr>
                <w:rFonts w:eastAsia="Open Sans" w:cs="Open Sans"/>
              </w:rPr>
              <w:t xml:space="preserve">who visit </w:t>
            </w:r>
            <w:r w:rsidR="00C84D89" w:rsidRPr="00C84D89">
              <w:rPr>
                <w:rFonts w:eastAsia="Open Sans" w:cs="Open Sans"/>
              </w:rPr>
              <w:t>to try and follow for the best results. I will continue to interact with Staffing Firms, Recruiters, Talent Acquisition Specialists &amp; Potential Employers, as well as do my best to update my latest mobile &amp; web application user experiences by:</w:t>
            </w:r>
          </w:p>
          <w:p w14:paraId="1F943B12" w14:textId="77777777" w:rsidR="00C84D89" w:rsidRDefault="00C84D89" w:rsidP="00C84D89">
            <w:pPr>
              <w:rPr>
                <w:rFonts w:eastAsia="Open Sans" w:cs="Open Sans"/>
              </w:rPr>
            </w:pPr>
          </w:p>
          <w:p w14:paraId="59A746A6" w14:textId="68E8907C" w:rsidR="00E91FBE" w:rsidRPr="00865F94" w:rsidRDefault="00C84D89" w:rsidP="00865F94">
            <w:pPr>
              <w:pStyle w:val="ListParagraph"/>
              <w:numPr>
                <w:ilvl w:val="0"/>
                <w:numId w:val="12"/>
              </w:numPr>
              <w:rPr>
                <w:rFonts w:eastAsia="Open Sans"/>
                <w:szCs w:val="18"/>
              </w:rPr>
            </w:pPr>
            <w:r w:rsidRPr="00081118">
              <w:rPr>
                <w:rFonts w:eastAsia="Open Sans"/>
                <w:szCs w:val="18"/>
              </w:rPr>
              <w:t>Creating Content, perform maintenance, produce tutorials, as well as create how-tos &amp; post special updates to my blog.</w:t>
            </w:r>
          </w:p>
          <w:p w14:paraId="5DC7F4BE" w14:textId="5FEF6760" w:rsidR="00E57288" w:rsidRPr="00865F94" w:rsidRDefault="00C84D89" w:rsidP="00E57288">
            <w:pPr>
              <w:pStyle w:val="ListParagraph"/>
              <w:numPr>
                <w:ilvl w:val="0"/>
                <w:numId w:val="12"/>
              </w:numPr>
              <w:rPr>
                <w:rFonts w:eastAsia="Open Sans"/>
                <w:szCs w:val="18"/>
              </w:rPr>
            </w:pPr>
            <w:r w:rsidRPr="00081118">
              <w:rPr>
                <w:rFonts w:eastAsia="Open Sans"/>
                <w:szCs w:val="18"/>
              </w:rPr>
              <w:t>Creating sample Web APIs, demos and other example code that can be reviewed and downloaded for FREE by potential employers and fellow developers to ingest, to promote peer review, etc</w:t>
            </w:r>
            <w:r w:rsidR="00E57288" w:rsidRPr="00081118">
              <w:rPr>
                <w:rFonts w:eastAsia="Open Sans"/>
                <w:szCs w:val="18"/>
              </w:rPr>
              <w:t>.</w:t>
            </w:r>
          </w:p>
          <w:p w14:paraId="11457B22" w14:textId="6056A2B1" w:rsidR="00E57288" w:rsidRPr="00865F94" w:rsidRDefault="00C84D89" w:rsidP="00E57288">
            <w:pPr>
              <w:pStyle w:val="ListParagraph"/>
              <w:numPr>
                <w:ilvl w:val="0"/>
                <w:numId w:val="12"/>
              </w:numPr>
              <w:rPr>
                <w:rFonts w:eastAsia="Open Sans"/>
                <w:szCs w:val="18"/>
              </w:rPr>
            </w:pPr>
            <w:r w:rsidRPr="00081118">
              <w:rPr>
                <w:rFonts w:eastAsia="Open Sans"/>
                <w:szCs w:val="18"/>
              </w:rPr>
              <w:t>Continue to update my latest resume(s), as well as producing more common occupations details that staffing firms, recruiters &amp; talent acquisition specialists request for their candidate selection specifications.</w:t>
            </w:r>
          </w:p>
          <w:p w14:paraId="42996FFB" w14:textId="6CE139CA" w:rsidR="00C84D89" w:rsidRPr="001D5449" w:rsidRDefault="00C84D89" w:rsidP="00C84D89">
            <w:pPr>
              <w:pStyle w:val="ListParagraph"/>
              <w:numPr>
                <w:ilvl w:val="0"/>
                <w:numId w:val="12"/>
              </w:numPr>
              <w:rPr>
                <w:rFonts w:eastAsia="Open Sans"/>
                <w:szCs w:val="18"/>
              </w:rPr>
            </w:pPr>
            <w:r w:rsidRPr="00081118">
              <w:rPr>
                <w:rFonts w:eastAsia="Open Sans"/>
                <w:szCs w:val="18"/>
              </w:rPr>
              <w:t>And continue to regularly post updates to my large social networking following, volunteer help to designers and developers stuck on problems they may message me about, etc.</w:t>
            </w:r>
          </w:p>
          <w:p w14:paraId="1DBDBEA7" w14:textId="77777777" w:rsidR="008B3B28" w:rsidRDefault="008B3B28" w:rsidP="008B3B28">
            <w:pPr>
              <w:rPr>
                <w:rFonts w:eastAsia="Open Sans" w:cs="Open Sans"/>
              </w:rPr>
            </w:pPr>
          </w:p>
          <w:p w14:paraId="1347DAF9" w14:textId="77777777" w:rsidR="008B3B28" w:rsidRPr="00F73D3A" w:rsidRDefault="008B3B28" w:rsidP="008B3B28">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3CE52302" w14:textId="77777777" w:rsidR="00DD5F4E" w:rsidRDefault="00000000" w:rsidP="00DD5F4E">
            <w:pPr>
              <w:rPr>
                <w:rFonts w:cs="Open Sans"/>
              </w:rPr>
            </w:pPr>
            <w:hyperlink r:id="rId12" w:history="1">
              <w:r w:rsidR="00DD5F4E">
                <w:rPr>
                  <w:rStyle w:val="Hyperlink"/>
                  <w:rFonts w:cs="Open Sans"/>
                </w:rPr>
                <w:t>https://jSilvestri.com/Facts/OnTheMarketRulesOfEngagement</w:t>
              </w:r>
            </w:hyperlink>
            <w:r w:rsidR="00DD5F4E" w:rsidRPr="00335630">
              <w:rPr>
                <w:rFonts w:cs="Open Sans"/>
              </w:rPr>
              <w:t xml:space="preserve"> </w:t>
            </w:r>
          </w:p>
          <w:p w14:paraId="27A90449" w14:textId="77777777" w:rsidR="00943E54" w:rsidRDefault="00943E54" w:rsidP="00943E54">
            <w:pPr>
              <w:rPr>
                <w:rFonts w:cs="Open Sans"/>
              </w:rPr>
            </w:pPr>
          </w:p>
          <w:p w14:paraId="3749DCD1" w14:textId="2A7B0A61" w:rsidR="00943E54" w:rsidRPr="00943E54" w:rsidRDefault="00000000" w:rsidP="00DD5F4E">
            <w:pPr>
              <w:rPr>
                <w:rFonts w:eastAsia="Open Sans" w:cs="Open Sans"/>
              </w:rPr>
            </w:pPr>
            <w:hyperlink w:anchor="__ON-the-Market_Rules" w:history="1">
              <w:r w:rsidR="00943E54" w:rsidRPr="00943E54">
                <w:rPr>
                  <w:rStyle w:val="Hyperlink"/>
                  <w:rFonts w:eastAsia="Open Sans" w:cs="Open Sans"/>
                </w:rPr>
                <w:t>«</w:t>
              </w:r>
              <w:r w:rsidR="00943E54">
                <w:rPr>
                  <w:rStyle w:val="Hyperlink"/>
                  <w:rFonts w:eastAsia="Open Sans" w:cs="Open Sans"/>
                </w:rPr>
                <w:t xml:space="preserve"> Previous Section</w:t>
              </w:r>
            </w:hyperlink>
            <w:r w:rsidR="00943E54">
              <w:t xml:space="preserve">  /  </w:t>
            </w:r>
            <w:hyperlink w:anchor="__OFF-the-Market_Rules" w:history="1">
              <w:r w:rsidR="00943E54">
                <w:rPr>
                  <w:rStyle w:val="Hyperlink"/>
                  <w:rFonts w:eastAsia="Open Sans" w:cs="Open Sans"/>
                </w:rPr>
                <w:t xml:space="preserve">Next Section </w:t>
              </w:r>
              <w:r w:rsidR="00943E54" w:rsidRPr="00943E54">
                <w:rPr>
                  <w:rStyle w:val="Hyperlink"/>
                  <w:rFonts w:eastAsia="Open Sans" w:cs="Open Sans"/>
                </w:rPr>
                <w:t>»</w:t>
              </w:r>
            </w:hyperlink>
            <w:r w:rsidR="00943E54">
              <w:t xml:space="preserve">  /  </w:t>
            </w:r>
            <w:hyperlink w:anchor="_top" w:history="1">
              <w:r w:rsidR="00943E54">
                <w:rPr>
                  <w:rStyle w:val="Hyperlink"/>
                  <w:rFonts w:eastAsia="Open Sans" w:cs="Open Sans"/>
                </w:rPr>
                <w:t xml:space="preserve">Top </w:t>
              </w:r>
              <w:r w:rsidR="00943E54">
                <w:rPr>
                  <w:rStyle w:val="Hyperlink"/>
                  <w:rFonts w:ascii="FontAwesome" w:eastAsia="Open Sans" w:hAnsi="FontAwesome" w:cs="Open Sans"/>
                </w:rPr>
                <w:t></w:t>
              </w:r>
            </w:hyperlink>
          </w:p>
          <w:p w14:paraId="3B7A110D" w14:textId="054ABC2F" w:rsidR="00D3507F" w:rsidRPr="00D3507F" w:rsidRDefault="00AB6E14" w:rsidP="00491537">
            <w:pPr>
              <w:pStyle w:val="Heading4"/>
            </w:pPr>
            <w:bookmarkStart w:id="66" w:name="__OFF-the-Market_Rules"/>
            <w:bookmarkStart w:id="67" w:name="_Toc132433324"/>
            <w:bookmarkStart w:id="68" w:name="_Toc160699368"/>
            <w:bookmarkEnd w:id="66"/>
            <w:r w:rsidRPr="00AB6E14">
              <w:rPr>
                <w:rFonts w:ascii="FontAwesome" w:hAnsi="FontAwesome"/>
                <w:sz w:val="32"/>
                <w:szCs w:val="32"/>
              </w:rPr>
              <w:t></w:t>
            </w:r>
            <w:r>
              <w:t xml:space="preserve"> </w:t>
            </w:r>
            <w:r w:rsidR="00F37A25" w:rsidRPr="00D46A23">
              <w:t>OFF-the-Market Rules of Engagement</w:t>
            </w:r>
            <w:bookmarkEnd w:id="68"/>
            <w:r w:rsidR="00DC1360" w:rsidRPr="00D46A23">
              <w:t xml:space="preserve"> </w:t>
            </w:r>
            <w:bookmarkEnd w:id="67"/>
          </w:p>
          <w:p w14:paraId="047FFDC2" w14:textId="5595B169" w:rsidR="00512BE2" w:rsidRDefault="00367CDB" w:rsidP="00C224B7">
            <w:pPr>
              <w:rPr>
                <w:rFonts w:eastAsia="Open Sans" w:cs="Open Sans"/>
              </w:rPr>
            </w:pPr>
            <w:r w:rsidRPr="00C224B7">
              <w:rPr>
                <w:rFonts w:eastAsia="Open Sans" w:cs="Open Sans"/>
              </w:rPr>
              <w:t xml:space="preserve">The </w:t>
            </w:r>
            <w:r w:rsidRPr="00367CDB">
              <w:rPr>
                <w:rFonts w:eastAsia="Open Sans" w:cs="Open Sans"/>
                <w:b/>
                <w:bCs/>
              </w:rPr>
              <w:t>Off</w:t>
            </w:r>
            <w:r w:rsidR="00C224B7" w:rsidRPr="00367CDB">
              <w:rPr>
                <w:rFonts w:eastAsia="Open Sans" w:cs="Open Sans"/>
                <w:b/>
                <w:bCs/>
              </w:rPr>
              <w:t xml:space="preserve">-the-Market Rules of Engagement (e.g., </w:t>
            </w:r>
            <w:r w:rsidR="00DC1360" w:rsidRPr="00DC1360">
              <w:rPr>
                <w:rFonts w:eastAsia="Open Sans" w:cs="Open Sans"/>
                <w:b/>
                <w:bCs/>
                <w:i/>
                <w:iCs/>
              </w:rPr>
              <w:t>While Newly Hired by Employer or Client</w:t>
            </w:r>
            <w:r w:rsidR="00C224B7" w:rsidRPr="00367CDB">
              <w:rPr>
                <w:rFonts w:eastAsia="Open Sans" w:cs="Open Sans"/>
                <w:b/>
                <w:bCs/>
                <w:i/>
                <w:iCs/>
              </w:rPr>
              <w:t xml:space="preserve">, as a </w:t>
            </w:r>
            <w:r w:rsidR="00DC1360">
              <w:rPr>
                <w:rFonts w:eastAsia="Open Sans" w:cs="Open Sans"/>
                <w:b/>
                <w:bCs/>
                <w:i/>
                <w:iCs/>
              </w:rPr>
              <w:t>C</w:t>
            </w:r>
            <w:r w:rsidR="00C224B7" w:rsidRPr="00367CDB">
              <w:rPr>
                <w:rFonts w:eastAsia="Open Sans" w:cs="Open Sans"/>
                <w:b/>
                <w:bCs/>
                <w:i/>
                <w:iCs/>
              </w:rPr>
              <w:t xml:space="preserve">ontractor or </w:t>
            </w:r>
            <w:r w:rsidR="00DC1360">
              <w:rPr>
                <w:rFonts w:eastAsia="Open Sans" w:cs="Open Sans"/>
                <w:b/>
                <w:bCs/>
                <w:i/>
                <w:iCs/>
              </w:rPr>
              <w:t>E</w:t>
            </w:r>
            <w:r w:rsidR="00C224B7" w:rsidRPr="00367CDB">
              <w:rPr>
                <w:rFonts w:eastAsia="Open Sans" w:cs="Open Sans"/>
                <w:b/>
                <w:bCs/>
                <w:i/>
                <w:iCs/>
              </w:rPr>
              <w:t>mployee</w:t>
            </w:r>
            <w:r w:rsidR="00C224B7" w:rsidRPr="00367CDB">
              <w:rPr>
                <w:rFonts w:eastAsia="Open Sans" w:cs="Open Sans"/>
                <w:b/>
                <w:bCs/>
              </w:rPr>
              <w:t>)</w:t>
            </w:r>
            <w:r>
              <w:rPr>
                <w:rFonts w:eastAsia="Open Sans" w:cs="Open Sans"/>
              </w:rPr>
              <w:t>,</w:t>
            </w:r>
            <w:r w:rsidR="00C224B7" w:rsidRPr="00C224B7">
              <w:rPr>
                <w:rFonts w:eastAsia="Open Sans" w:cs="Open Sans"/>
              </w:rPr>
              <w:t xml:space="preserve"> are a simple set of rules of engagement that I ask all to try and follow for best results. </w:t>
            </w:r>
          </w:p>
          <w:p w14:paraId="773B88CA" w14:textId="77777777" w:rsidR="00512BE2" w:rsidRDefault="00512BE2" w:rsidP="00C224B7">
            <w:pPr>
              <w:rPr>
                <w:rFonts w:eastAsia="Open Sans" w:cs="Open Sans"/>
              </w:rPr>
            </w:pPr>
          </w:p>
          <w:p w14:paraId="77877E82" w14:textId="79F066E5" w:rsidR="00C224B7" w:rsidRPr="00C224B7" w:rsidRDefault="00512BE2" w:rsidP="00C224B7">
            <w:pPr>
              <w:rPr>
                <w:rFonts w:eastAsia="Open Sans" w:cs="Open Sans"/>
              </w:rPr>
            </w:pPr>
            <w:r>
              <w:rPr>
                <w:rFonts w:eastAsia="Open Sans" w:cs="Open Sans"/>
              </w:rPr>
              <w:t xml:space="preserve">The biggest change to my rules of engagement is that </w:t>
            </w:r>
            <w:r w:rsidR="00C224B7" w:rsidRPr="00C224B7">
              <w:rPr>
                <w:rFonts w:eastAsia="Open Sans" w:cs="Open Sans"/>
              </w:rPr>
              <w:t>I no longer continue to interact with Staffing Firms, Recruiters, Talent Acquisition Specialists &amp; Potential Employers for new work</w:t>
            </w:r>
            <w:r>
              <w:rPr>
                <w:rFonts w:eastAsia="Open Sans" w:cs="Open Sans"/>
              </w:rPr>
              <w:t>. I</w:t>
            </w:r>
            <w:r w:rsidR="000B157F">
              <w:rPr>
                <w:rFonts w:eastAsia="Open Sans" w:cs="Open Sans"/>
              </w:rPr>
              <w:t>n addition, I</w:t>
            </w:r>
            <w:r>
              <w:rPr>
                <w:rFonts w:eastAsia="Open Sans" w:cs="Open Sans"/>
              </w:rPr>
              <w:t xml:space="preserve"> also</w:t>
            </w:r>
            <w:r w:rsidR="00C224B7" w:rsidRPr="00C224B7">
              <w:rPr>
                <w:rFonts w:eastAsia="Open Sans" w:cs="Open Sans"/>
              </w:rPr>
              <w:t xml:space="preserve"> discontinue most activity on my latest mobile &amp; web application user experiences by:</w:t>
            </w:r>
          </w:p>
          <w:p w14:paraId="240D3BE3" w14:textId="77777777" w:rsidR="00C224B7" w:rsidRPr="00C224B7" w:rsidRDefault="00C224B7" w:rsidP="00C224B7">
            <w:pPr>
              <w:rPr>
                <w:rFonts w:eastAsia="Open Sans" w:cs="Open Sans"/>
              </w:rPr>
            </w:pPr>
          </w:p>
          <w:p w14:paraId="01A7EB46" w14:textId="23010CFA" w:rsidR="00EE1BAA" w:rsidRPr="00865F94" w:rsidRDefault="00C224B7" w:rsidP="00F31A40">
            <w:pPr>
              <w:pStyle w:val="ListParagraph"/>
              <w:numPr>
                <w:ilvl w:val="0"/>
                <w:numId w:val="14"/>
              </w:numPr>
              <w:rPr>
                <w:rFonts w:eastAsia="Open Sans" w:cs="Open Sans"/>
                <w:szCs w:val="18"/>
              </w:rPr>
            </w:pPr>
            <w:r w:rsidRPr="00C224B7">
              <w:rPr>
                <w:rFonts w:eastAsia="Open Sans" w:cs="Open Sans"/>
                <w:szCs w:val="18"/>
              </w:rPr>
              <w:t xml:space="preserve">Switch </w:t>
            </w:r>
            <w:r w:rsidR="00F224A8" w:rsidRPr="00C224B7">
              <w:rPr>
                <w:rFonts w:eastAsia="Open Sans" w:cs="Open Sans"/>
                <w:szCs w:val="18"/>
              </w:rPr>
              <w:t>the most</w:t>
            </w:r>
            <w:r w:rsidRPr="00C224B7">
              <w:rPr>
                <w:rFonts w:eastAsia="Open Sans" w:cs="Open Sans"/>
                <w:szCs w:val="18"/>
              </w:rPr>
              <w:t xml:space="preserve"> </w:t>
            </w:r>
            <w:r w:rsidR="00EE1BAA" w:rsidRPr="00C224B7">
              <w:rPr>
                <w:rFonts w:eastAsia="Open Sans" w:cs="Open Sans"/>
                <w:szCs w:val="18"/>
              </w:rPr>
              <w:t>noticeable</w:t>
            </w:r>
            <w:r w:rsidRPr="00C224B7">
              <w:rPr>
                <w:rFonts w:eastAsia="Open Sans" w:cs="Open Sans"/>
                <w:szCs w:val="18"/>
              </w:rPr>
              <w:t xml:space="preserve"> </w:t>
            </w:r>
            <w:r w:rsidRPr="00F224A8">
              <w:rPr>
                <w:rFonts w:eastAsia="Open Sans" w:cs="Open Sans"/>
                <w:b/>
                <w:bCs/>
                <w:szCs w:val="18"/>
              </w:rPr>
              <w:t>On-the-Market</w:t>
            </w:r>
            <w:r w:rsidRPr="00C224B7">
              <w:rPr>
                <w:rFonts w:eastAsia="Open Sans" w:cs="Open Sans"/>
                <w:szCs w:val="18"/>
              </w:rPr>
              <w:t xml:space="preserve"> "</w:t>
            </w:r>
            <w:r w:rsidRPr="00F224A8">
              <w:rPr>
                <w:rFonts w:eastAsia="Open Sans" w:cs="Open Sans"/>
                <w:i/>
                <w:iCs/>
                <w:szCs w:val="18"/>
              </w:rPr>
              <w:t xml:space="preserve">Calls to </w:t>
            </w:r>
            <w:r w:rsidR="00F224A8" w:rsidRPr="00F224A8">
              <w:rPr>
                <w:rFonts w:eastAsia="Open Sans" w:cs="Open Sans"/>
                <w:i/>
                <w:iCs/>
                <w:szCs w:val="18"/>
              </w:rPr>
              <w:t>A</w:t>
            </w:r>
            <w:r w:rsidRPr="00F224A8">
              <w:rPr>
                <w:rFonts w:eastAsia="Open Sans" w:cs="Open Sans"/>
                <w:i/>
                <w:iCs/>
                <w:szCs w:val="18"/>
              </w:rPr>
              <w:t>ction</w:t>
            </w:r>
            <w:r w:rsidRPr="00C224B7">
              <w:rPr>
                <w:rFonts w:eastAsia="Open Sans" w:cs="Open Sans"/>
                <w:szCs w:val="18"/>
              </w:rPr>
              <w:t xml:space="preserve">" to some form of </w:t>
            </w:r>
            <w:r w:rsidRPr="00F224A8">
              <w:rPr>
                <w:rFonts w:eastAsia="Open Sans" w:cs="Open Sans"/>
                <w:i/>
                <w:iCs/>
                <w:szCs w:val="18"/>
              </w:rPr>
              <w:t>Off-the-Market</w:t>
            </w:r>
            <w:r w:rsidRPr="00C224B7">
              <w:rPr>
                <w:rFonts w:eastAsia="Open Sans" w:cs="Open Sans"/>
                <w:szCs w:val="18"/>
              </w:rPr>
              <w:t xml:space="preserve"> status.</w:t>
            </w:r>
          </w:p>
          <w:p w14:paraId="6CB3EF28" w14:textId="4B5FA516" w:rsidR="00D61C70" w:rsidRPr="00865F94" w:rsidRDefault="00C224B7" w:rsidP="00D61C70">
            <w:pPr>
              <w:pStyle w:val="ListParagraph"/>
              <w:numPr>
                <w:ilvl w:val="0"/>
                <w:numId w:val="14"/>
              </w:numPr>
              <w:rPr>
                <w:rFonts w:eastAsia="Open Sans" w:cs="Open Sans"/>
                <w:szCs w:val="18"/>
              </w:rPr>
            </w:pPr>
            <w:r w:rsidRPr="00C224B7">
              <w:rPr>
                <w:rFonts w:eastAsia="Open Sans" w:cs="Open Sans"/>
                <w:szCs w:val="18"/>
              </w:rPr>
              <w:t xml:space="preserve">Once a work offer is accepted, I must pay my full attention to my new employer’s needs. Therefore, I must discontinue creating sample Web APIs, </w:t>
            </w:r>
            <w:r w:rsidR="00EE1BAA" w:rsidRPr="00C224B7">
              <w:rPr>
                <w:rFonts w:eastAsia="Open Sans" w:cs="Open Sans"/>
                <w:szCs w:val="18"/>
              </w:rPr>
              <w:t>demos,</w:t>
            </w:r>
            <w:r w:rsidRPr="00C224B7">
              <w:rPr>
                <w:rFonts w:eastAsia="Open Sans" w:cs="Open Sans"/>
                <w:szCs w:val="18"/>
              </w:rPr>
              <w:t xml:space="preserve"> and other example code.</w:t>
            </w:r>
          </w:p>
          <w:p w14:paraId="3E009988" w14:textId="11FFF475" w:rsidR="00537745" w:rsidRPr="00865F94" w:rsidRDefault="00C224B7" w:rsidP="00865F94">
            <w:pPr>
              <w:pStyle w:val="ListParagraph"/>
              <w:numPr>
                <w:ilvl w:val="0"/>
                <w:numId w:val="14"/>
              </w:numPr>
              <w:rPr>
                <w:rFonts w:eastAsia="Open Sans" w:cs="Open Sans"/>
                <w:szCs w:val="18"/>
              </w:rPr>
            </w:pPr>
            <w:r w:rsidRPr="00C224B7">
              <w:rPr>
                <w:rFonts w:eastAsia="Open Sans" w:cs="Open Sans"/>
                <w:szCs w:val="18"/>
              </w:rPr>
              <w:t xml:space="preserve">I no longer accept new clients, nor do I " Stay on Call" for past clients, unless a past client has an emergency. Even then, I feel I would be obligated to make my current client or employer aware of the </w:t>
            </w:r>
            <w:r w:rsidR="00985A35" w:rsidRPr="00C224B7">
              <w:rPr>
                <w:rFonts w:eastAsia="Open Sans" w:cs="Open Sans"/>
                <w:szCs w:val="18"/>
              </w:rPr>
              <w:t>situation</w:t>
            </w:r>
            <w:r w:rsidRPr="00C224B7">
              <w:rPr>
                <w:rFonts w:eastAsia="Open Sans" w:cs="Open Sans"/>
                <w:szCs w:val="18"/>
              </w:rPr>
              <w:t>, and request permission to perform the work on the business requirements.</w:t>
            </w:r>
          </w:p>
          <w:p w14:paraId="28B730D3" w14:textId="40E949DB" w:rsidR="00537745" w:rsidRPr="00865F94" w:rsidRDefault="00C224B7" w:rsidP="00537745">
            <w:pPr>
              <w:pStyle w:val="ListParagraph"/>
              <w:numPr>
                <w:ilvl w:val="0"/>
                <w:numId w:val="14"/>
              </w:numPr>
              <w:rPr>
                <w:rFonts w:eastAsia="Open Sans" w:cs="Open Sans"/>
                <w:szCs w:val="18"/>
              </w:rPr>
            </w:pPr>
            <w:r w:rsidRPr="00C224B7">
              <w:rPr>
                <w:rFonts w:eastAsia="Open Sans" w:cs="Open Sans"/>
                <w:szCs w:val="18"/>
              </w:rPr>
              <w:t>I reserve the right to fix potential bugs or other important updates to my mobile &amp; web applications, but I generally do not actively look for issues to fix while off the market.</w:t>
            </w:r>
          </w:p>
          <w:p w14:paraId="7983D048" w14:textId="68BBBAC6" w:rsidR="00C224B7" w:rsidRPr="00C224B7" w:rsidRDefault="00C224B7" w:rsidP="0047518B">
            <w:pPr>
              <w:pStyle w:val="ListParagraph"/>
              <w:numPr>
                <w:ilvl w:val="0"/>
                <w:numId w:val="14"/>
              </w:numPr>
              <w:rPr>
                <w:rFonts w:eastAsia="Open Sans" w:cs="Open Sans"/>
                <w:szCs w:val="18"/>
              </w:rPr>
            </w:pPr>
            <w:r w:rsidRPr="00C224B7">
              <w:rPr>
                <w:rFonts w:eastAsia="Open Sans" w:cs="Open Sans"/>
                <w:szCs w:val="18"/>
              </w:rPr>
              <w:t>In extreme cases where a client or employer has strict legal or business policies that prevent their employees or contractors from having an outside application or means of offering services, I will, and have in the past, post a message globally, across the top pages or views of my mobile &amp; web applications that state I do not accept work at this time.</w:t>
            </w:r>
          </w:p>
          <w:p w14:paraId="10443E02" w14:textId="77777777" w:rsidR="008B3B28" w:rsidRDefault="008B3B28" w:rsidP="008B3B28">
            <w:pPr>
              <w:rPr>
                <w:rFonts w:eastAsia="Open Sans" w:cs="Open Sans"/>
              </w:rPr>
            </w:pPr>
          </w:p>
          <w:p w14:paraId="250B93D7" w14:textId="77777777" w:rsidR="008B3B28" w:rsidRPr="00F73D3A" w:rsidRDefault="008B3B28" w:rsidP="008B3B28">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5B818438" w14:textId="404B8D7F" w:rsidR="00566EA4" w:rsidRDefault="00000000" w:rsidP="006176A4">
            <w:pPr>
              <w:rPr>
                <w:rFonts w:cs="Open Sans"/>
              </w:rPr>
            </w:pPr>
            <w:hyperlink r:id="rId13" w:history="1">
              <w:r w:rsidR="001B3895">
                <w:rPr>
                  <w:rStyle w:val="Hyperlink"/>
                  <w:rFonts w:cs="Open Sans"/>
                </w:rPr>
                <w:t>https://jSilvestri.com/Facts/OffTheMarketRulesOfEngagement</w:t>
              </w:r>
            </w:hyperlink>
            <w:r w:rsidR="001B3895" w:rsidRPr="00335630">
              <w:rPr>
                <w:rFonts w:cs="Open Sans"/>
              </w:rPr>
              <w:t xml:space="preserve"> </w:t>
            </w:r>
          </w:p>
          <w:p w14:paraId="02F1D7E5" w14:textId="77777777" w:rsidR="00F42550" w:rsidRDefault="00F42550" w:rsidP="00F42550">
            <w:pPr>
              <w:rPr>
                <w:rFonts w:cs="Open Sans"/>
              </w:rPr>
            </w:pPr>
          </w:p>
          <w:p w14:paraId="3DCFD6FE" w14:textId="506EE17F" w:rsidR="00F42550" w:rsidRPr="00F42550" w:rsidRDefault="00000000" w:rsidP="006176A4">
            <w:pPr>
              <w:rPr>
                <w:rFonts w:eastAsia="Open Sans" w:cs="Open Sans"/>
              </w:rPr>
            </w:pPr>
            <w:hyperlink w:anchor="__ON-the-Market_Rules" w:history="1">
              <w:r w:rsidR="00F42550" w:rsidRPr="00943E54">
                <w:rPr>
                  <w:rStyle w:val="Hyperlink"/>
                  <w:rFonts w:eastAsia="Open Sans" w:cs="Open Sans"/>
                </w:rPr>
                <w:t>«</w:t>
              </w:r>
              <w:r w:rsidR="00F42550">
                <w:rPr>
                  <w:rStyle w:val="Hyperlink"/>
                  <w:rFonts w:eastAsia="Open Sans" w:cs="Open Sans"/>
                </w:rPr>
                <w:t xml:space="preserve"> Previous Section</w:t>
              </w:r>
            </w:hyperlink>
            <w:r w:rsidR="00F42550">
              <w:t xml:space="preserve">  /  </w:t>
            </w:r>
            <w:hyperlink w:anchor="_Get_Jason's_Latest" w:history="1">
              <w:r w:rsidR="00F42550">
                <w:rPr>
                  <w:rStyle w:val="Hyperlink"/>
                  <w:rFonts w:eastAsia="Open Sans" w:cs="Open Sans"/>
                </w:rPr>
                <w:t xml:space="preserve">Next Section </w:t>
              </w:r>
              <w:r w:rsidR="00F42550" w:rsidRPr="00943E54">
                <w:rPr>
                  <w:rStyle w:val="Hyperlink"/>
                  <w:rFonts w:eastAsia="Open Sans" w:cs="Open Sans"/>
                </w:rPr>
                <w:t>»</w:t>
              </w:r>
            </w:hyperlink>
            <w:r w:rsidR="00F42550">
              <w:t xml:space="preserve">  /  </w:t>
            </w:r>
            <w:hyperlink w:anchor="_top" w:history="1">
              <w:r w:rsidR="00F42550">
                <w:rPr>
                  <w:rStyle w:val="Hyperlink"/>
                  <w:rFonts w:eastAsia="Open Sans" w:cs="Open Sans"/>
                </w:rPr>
                <w:t xml:space="preserve">Top </w:t>
              </w:r>
              <w:r w:rsidR="00F42550">
                <w:rPr>
                  <w:rStyle w:val="Hyperlink"/>
                  <w:rFonts w:ascii="FontAwesome" w:eastAsia="Open Sans" w:hAnsi="FontAwesome" w:cs="Open Sans"/>
                </w:rPr>
                <w:t></w:t>
              </w:r>
            </w:hyperlink>
          </w:p>
          <w:p w14:paraId="6C1EB4D7" w14:textId="5391F844" w:rsidR="00F37A25" w:rsidRDefault="002548EA" w:rsidP="00491537">
            <w:pPr>
              <w:pStyle w:val="Heading4"/>
            </w:pPr>
            <w:bookmarkStart w:id="69" w:name="_Get_Jason's_Latest"/>
            <w:bookmarkStart w:id="70" w:name="__Get_Jason's"/>
            <w:bookmarkStart w:id="71" w:name="_Toc132433331"/>
            <w:bookmarkStart w:id="72" w:name="_Toc160699369"/>
            <w:bookmarkEnd w:id="69"/>
            <w:bookmarkEnd w:id="70"/>
            <w:r>
              <w:rPr>
                <w:rFonts w:ascii="FontAwesome" w:hAnsi="FontAwesome"/>
                <w:sz w:val="32"/>
                <w:szCs w:val="32"/>
              </w:rPr>
              <w:t></w:t>
            </w:r>
            <w:r w:rsidR="005178A6" w:rsidRPr="00D46A23">
              <w:t xml:space="preserve"> </w:t>
            </w:r>
            <w:r w:rsidR="00F37A25" w:rsidRPr="00D46A23">
              <w:t>Get Jason's Latest 202</w:t>
            </w:r>
            <w:r w:rsidR="005A2D7D" w:rsidRPr="00D46A23">
              <w:t>4</w:t>
            </w:r>
            <w:r w:rsidR="00F37A25" w:rsidRPr="00D46A23">
              <w:t xml:space="preserve"> Resume</w:t>
            </w:r>
            <w:bookmarkEnd w:id="71"/>
            <w:bookmarkEnd w:id="72"/>
          </w:p>
          <w:p w14:paraId="1AFAFC30" w14:textId="711D4EAD" w:rsidR="008045E8" w:rsidRDefault="008045E8" w:rsidP="008045E8">
            <w:pPr>
              <w:rPr>
                <w:rFonts w:eastAsia="Open Sans" w:cs="Open Sans"/>
              </w:rPr>
            </w:pPr>
            <w:r w:rsidRPr="008045E8">
              <w:rPr>
                <w:rFonts w:eastAsia="Open Sans" w:cs="Open Sans"/>
              </w:rPr>
              <w:t xml:space="preserve">I have several variants of my resume, here, in which headhunters, recruiters, staffing firm agents, talent acquisition specialists and/or potential employers alike can download based on their preferences. </w:t>
            </w:r>
          </w:p>
          <w:p w14:paraId="798650C4" w14:textId="77777777" w:rsidR="008045E8" w:rsidRPr="00E02AA3" w:rsidRDefault="008045E8" w:rsidP="008045E8">
            <w:pPr>
              <w:rPr>
                <w:rFonts w:eastAsia="Open Sans" w:cs="Open Sans"/>
              </w:rPr>
            </w:pPr>
          </w:p>
          <w:tbl>
            <w:tblPr>
              <w:tblStyle w:val="TableGrid"/>
              <w:tblW w:w="0" w:type="auto"/>
              <w:tblLayout w:type="fixed"/>
              <w:tblLook w:val="04A0" w:firstRow="1" w:lastRow="0" w:firstColumn="1" w:lastColumn="0" w:noHBand="0" w:noVBand="1"/>
            </w:tblPr>
            <w:tblGrid>
              <w:gridCol w:w="9926"/>
            </w:tblGrid>
            <w:tr w:rsidR="008045E8" w14:paraId="2A422670" w14:textId="77777777" w:rsidTr="0067227D">
              <w:trPr>
                <w:trHeight w:val="969"/>
              </w:trPr>
              <w:tc>
                <w:tcPr>
                  <w:tcW w:w="9926" w:type="dxa"/>
                  <w:tcBorders>
                    <w:top w:val="single" w:sz="12" w:space="0" w:color="B58888"/>
                    <w:left w:val="single" w:sz="12" w:space="0" w:color="B58888"/>
                    <w:bottom w:val="single" w:sz="12" w:space="0" w:color="B58888"/>
                    <w:right w:val="single" w:sz="12" w:space="0" w:color="B58888"/>
                  </w:tcBorders>
                  <w:shd w:val="clear" w:color="auto" w:fill="F2DEDE"/>
                </w:tcPr>
                <w:p w14:paraId="29A9837F" w14:textId="77777777" w:rsidR="008045E8" w:rsidRPr="00221029" w:rsidRDefault="008045E8" w:rsidP="008045E8">
                  <w:pPr>
                    <w:spacing w:before="240"/>
                    <w:rPr>
                      <w:color w:val="A94442"/>
                      <w:sz w:val="18"/>
                      <w:szCs w:val="18"/>
                    </w:rPr>
                  </w:pPr>
                  <w:r w:rsidRPr="00221029">
                    <w:rPr>
                      <w:rFonts w:ascii="FontAwesome" w:hAnsi="FontAwesome" w:cs="Segoe UI Symbol"/>
                      <w:color w:val="A94442"/>
                      <w:sz w:val="18"/>
                      <w:szCs w:val="18"/>
                    </w:rPr>
                    <w:lastRenderedPageBreak/>
                    <w:t></w:t>
                  </w:r>
                  <w:r w:rsidRPr="00221029">
                    <w:rPr>
                      <w:color w:val="A94442"/>
                      <w:sz w:val="18"/>
                      <w:szCs w:val="18"/>
                    </w:rPr>
                    <w:t xml:space="preserve"> </w:t>
                  </w:r>
                  <w:r w:rsidRPr="00221029">
                    <w:rPr>
                      <w:b/>
                      <w:bCs/>
                      <w:color w:val="A94442"/>
                      <w:sz w:val="18"/>
                      <w:szCs w:val="18"/>
                    </w:rPr>
                    <w:t>IMPORTANT</w:t>
                  </w:r>
                </w:p>
                <w:p w14:paraId="6726729B" w14:textId="77777777" w:rsidR="008045E8" w:rsidRPr="00221029" w:rsidRDefault="008045E8" w:rsidP="008045E8">
                  <w:pPr>
                    <w:rPr>
                      <w:color w:val="A94442"/>
                      <w:sz w:val="18"/>
                      <w:szCs w:val="18"/>
                    </w:rPr>
                  </w:pPr>
                </w:p>
                <w:p w14:paraId="3E284740" w14:textId="4E6DBABC" w:rsidR="008045E8" w:rsidRPr="007771E0" w:rsidRDefault="008045E8" w:rsidP="008045E8">
                  <w:pPr>
                    <w:spacing w:after="240"/>
                    <w:rPr>
                      <w:color w:val="A94442"/>
                      <w:szCs w:val="20"/>
                    </w:rPr>
                  </w:pPr>
                  <w:r w:rsidRPr="00221029">
                    <w:rPr>
                      <w:color w:val="A94442"/>
                      <w:sz w:val="18"/>
                      <w:szCs w:val="18"/>
                    </w:rPr>
                    <w:t>If you have a version of my resume, dated on or before</w:t>
                  </w:r>
                  <w:r w:rsidR="002E6D6A" w:rsidRPr="00371FA0">
                    <w:rPr>
                      <w:rFonts w:eastAsia="Open Sans" w:cs="Open Sans"/>
                    </w:rPr>
                    <w:t xml:space="preserve"> </w:t>
                  </w:r>
                  <w:r w:rsidR="002E6D6A" w:rsidRPr="00E36849">
                    <w:rPr>
                      <w:rFonts w:eastAsia="Open Sans" w:cs="Open Sans"/>
                      <w:b/>
                      <w:bCs/>
                      <w:color w:val="C00000"/>
                    </w:rPr>
                    <w:fldChar w:fldCharType="begin"/>
                  </w:r>
                  <w:r w:rsidR="002E6D6A" w:rsidRPr="00E36849">
                    <w:rPr>
                      <w:rFonts w:eastAsia="Open Sans" w:cs="Open Sans"/>
                      <w:b/>
                      <w:bCs/>
                      <w:color w:val="C00000"/>
                    </w:rPr>
                    <w:instrText xml:space="preserve"> DATE \@ "M/d/yyyy" </w:instrText>
                  </w:r>
                  <w:r w:rsidR="002E6D6A" w:rsidRPr="00E36849">
                    <w:rPr>
                      <w:rFonts w:eastAsia="Open Sans" w:cs="Open Sans"/>
                      <w:b/>
                      <w:bCs/>
                      <w:color w:val="C00000"/>
                    </w:rPr>
                    <w:fldChar w:fldCharType="separate"/>
                  </w:r>
                  <w:r w:rsidR="007376DE">
                    <w:rPr>
                      <w:rFonts w:eastAsia="Open Sans" w:cs="Open Sans"/>
                      <w:b/>
                      <w:bCs/>
                      <w:noProof/>
                      <w:color w:val="C00000"/>
                    </w:rPr>
                    <w:t>3/7/2024</w:t>
                  </w:r>
                  <w:r w:rsidR="002E6D6A" w:rsidRPr="00E36849">
                    <w:rPr>
                      <w:rFonts w:eastAsia="Open Sans" w:cs="Open Sans"/>
                      <w:b/>
                      <w:bCs/>
                      <w:color w:val="C00000"/>
                    </w:rPr>
                    <w:fldChar w:fldCharType="end"/>
                  </w:r>
                  <w:r w:rsidRPr="00E36849">
                    <w:rPr>
                      <w:color w:val="C00000"/>
                      <w:sz w:val="18"/>
                      <w:szCs w:val="18"/>
                    </w:rPr>
                    <w:t>,</w:t>
                  </w:r>
                  <w:r w:rsidRPr="00221029">
                    <w:rPr>
                      <w:color w:val="A94442"/>
                      <w:sz w:val="18"/>
                      <w:szCs w:val="18"/>
                    </w:rPr>
                    <w:t xml:space="preserve"> and/or if the version present in the resume you currently have is less than, </w:t>
                  </w:r>
                  <w:r w:rsidRPr="002E6D6A">
                    <w:rPr>
                      <w:b/>
                      <w:bCs/>
                      <w:color w:val="A94442"/>
                      <w:sz w:val="18"/>
                      <w:szCs w:val="18"/>
                    </w:rPr>
                    <w:t>v 2024.0</w:t>
                  </w:r>
                  <w:r w:rsidR="002E6D6A" w:rsidRPr="002E6D6A">
                    <w:rPr>
                      <w:b/>
                      <w:bCs/>
                      <w:color w:val="A94442"/>
                      <w:sz w:val="18"/>
                      <w:szCs w:val="18"/>
                    </w:rPr>
                    <w:t>.</w:t>
                  </w:r>
                  <w:r w:rsidR="00F41D06">
                    <w:rPr>
                      <w:b/>
                      <w:bCs/>
                      <w:color w:val="A94442"/>
                      <w:sz w:val="18"/>
                      <w:szCs w:val="18"/>
                    </w:rPr>
                    <w:t>3</w:t>
                  </w:r>
                  <w:r w:rsidRPr="00221029">
                    <w:rPr>
                      <w:color w:val="A94442"/>
                      <w:sz w:val="18"/>
                      <w:szCs w:val="18"/>
                    </w:rPr>
                    <w:t>, chances are, you have an outdated version of one or more of my resumes. In this case, you should download the latest versions.</w:t>
                  </w:r>
                </w:p>
              </w:tc>
            </w:tr>
          </w:tbl>
          <w:p w14:paraId="644593B9" w14:textId="07F53037" w:rsidR="00D72586" w:rsidRPr="001E30CF" w:rsidRDefault="008165C9" w:rsidP="001E30CF">
            <w:pPr>
              <w:pStyle w:val="Heading4"/>
              <w:rPr>
                <w:sz w:val="28"/>
                <w:szCs w:val="28"/>
              </w:rPr>
            </w:pPr>
            <w:bookmarkStart w:id="73" w:name="_Toc160699370"/>
            <w:r w:rsidRPr="001E30CF">
              <w:rPr>
                <w:sz w:val="28"/>
                <w:szCs w:val="28"/>
              </w:rPr>
              <w:t>Original 2024 Resume</w:t>
            </w:r>
            <w:bookmarkEnd w:id="73"/>
            <w:r w:rsidRPr="001E30CF">
              <w:rPr>
                <w:sz w:val="28"/>
                <w:szCs w:val="28"/>
              </w:rPr>
              <w:t xml:space="preserve"> </w:t>
            </w:r>
          </w:p>
          <w:p w14:paraId="236783C0" w14:textId="77777777" w:rsidR="008165C9" w:rsidRDefault="008165C9" w:rsidP="008165C9">
            <w:pPr>
              <w:rPr>
                <w:rFonts w:eastAsia="Open Sans" w:cs="Open Sans"/>
              </w:rPr>
            </w:pPr>
            <w:r w:rsidRPr="008165C9">
              <w:rPr>
                <w:rFonts w:eastAsia="Open Sans" w:cs="Open Sans"/>
              </w:rPr>
              <w:t xml:space="preserve">The </w:t>
            </w:r>
            <w:r w:rsidRPr="008165C9">
              <w:rPr>
                <w:rFonts w:eastAsia="Open Sans" w:cs="Open Sans"/>
                <w:b/>
                <w:bCs/>
              </w:rPr>
              <w:t>Original 2024 Resume</w:t>
            </w:r>
            <w:r w:rsidRPr="008165C9">
              <w:rPr>
                <w:rFonts w:eastAsia="Open Sans" w:cs="Open Sans"/>
              </w:rPr>
              <w:t xml:space="preserve"> (OR) version of my resume is the general, original, resume version I tend to give most headhunters, recruiters, staffing firms, talent acquisition specialists &amp; potential employers, which contains the biggest amount of information available in a resume. </w:t>
            </w:r>
          </w:p>
          <w:p w14:paraId="5E10F4F2" w14:textId="77777777" w:rsidR="008165C9" w:rsidRPr="008165C9" w:rsidRDefault="008165C9" w:rsidP="008165C9">
            <w:pPr>
              <w:rPr>
                <w:rFonts w:eastAsia="Open Sans" w:cs="Open Sans"/>
              </w:rPr>
            </w:pPr>
          </w:p>
          <w:p w14:paraId="553630AB" w14:textId="77777777" w:rsidR="008165C9" w:rsidRPr="008165C9" w:rsidRDefault="008165C9" w:rsidP="008165C9">
            <w:pPr>
              <w:rPr>
                <w:rFonts w:eastAsia="Open Sans" w:cs="Open Sans"/>
              </w:rPr>
            </w:pPr>
            <w:r w:rsidRPr="008165C9">
              <w:rPr>
                <w:rFonts w:eastAsia="Open Sans" w:cs="Open Sans"/>
                <w:b/>
                <w:bCs/>
              </w:rPr>
              <w:t>Choose from one of the following Resume Downloads in Word and/or PDF Format:</w:t>
            </w:r>
          </w:p>
          <w:p w14:paraId="2D056867" w14:textId="77777777" w:rsidR="00B62078" w:rsidRDefault="00B62078" w:rsidP="00D72586">
            <w:pPr>
              <w:rPr>
                <w:rFonts w:eastAsia="Open Sans" w:cs="Open Sans"/>
              </w:rPr>
            </w:pPr>
          </w:p>
          <w:p w14:paraId="64EDDB06" w14:textId="2CB91BAA" w:rsidR="00D72586" w:rsidRPr="00851410" w:rsidRDefault="00B62078" w:rsidP="00D72586">
            <w:pPr>
              <w:rPr>
                <w:rFonts w:eastAsia="Open Sans" w:cs="Open Sans"/>
                <w:sz w:val="24"/>
                <w:szCs w:val="24"/>
              </w:rPr>
            </w:pPr>
            <w:r w:rsidRPr="00851410">
              <w:rPr>
                <w:rFonts w:ascii="FontAwesome" w:eastAsia="Open Sans" w:hAnsi="FontAwesome" w:cs="Open Sans"/>
                <w:color w:val="0070C0"/>
                <w:sz w:val="24"/>
                <w:szCs w:val="24"/>
              </w:rPr>
              <w:t></w:t>
            </w:r>
            <w:r w:rsidRPr="00851410">
              <w:rPr>
                <w:rFonts w:eastAsia="Open Sans" w:cs="Open Sans"/>
                <w:sz w:val="24"/>
                <w:szCs w:val="24"/>
              </w:rPr>
              <w:t xml:space="preserve"> </w:t>
            </w:r>
            <w:hyperlink r:id="rId14" w:history="1">
              <w:r w:rsidR="00D72586" w:rsidRPr="00851410">
                <w:rPr>
                  <w:rStyle w:val="Hyperlink"/>
                  <w:rFonts w:eastAsia="Open Sans" w:cs="Open Sans"/>
                  <w:sz w:val="24"/>
                  <w:szCs w:val="24"/>
                </w:rPr>
                <w:t>Download Word Resume</w:t>
              </w:r>
            </w:hyperlink>
          </w:p>
          <w:p w14:paraId="027CE548" w14:textId="5965388E" w:rsidR="00D72586" w:rsidRPr="00851410" w:rsidRDefault="00B62078" w:rsidP="00D72586">
            <w:pPr>
              <w:rPr>
                <w:rFonts w:eastAsia="Open Sans" w:cs="Open Sans"/>
                <w:sz w:val="24"/>
                <w:szCs w:val="24"/>
              </w:rPr>
            </w:pPr>
            <w:r w:rsidRPr="00851410">
              <w:rPr>
                <w:rFonts w:ascii="FontAwesome" w:eastAsia="Open Sans" w:hAnsi="FontAwesome" w:cs="Open Sans"/>
                <w:color w:val="C00000"/>
                <w:sz w:val="24"/>
                <w:szCs w:val="24"/>
              </w:rPr>
              <w:t></w:t>
            </w:r>
            <w:r w:rsidRPr="00851410">
              <w:rPr>
                <w:rFonts w:eastAsia="Open Sans" w:cs="Open Sans"/>
                <w:sz w:val="24"/>
                <w:szCs w:val="24"/>
              </w:rPr>
              <w:t xml:space="preserve"> </w:t>
            </w:r>
            <w:hyperlink r:id="rId15" w:history="1">
              <w:r w:rsidR="00D72586" w:rsidRPr="00851410">
                <w:rPr>
                  <w:rStyle w:val="Hyperlink"/>
                  <w:rFonts w:eastAsia="Open Sans" w:cs="Open Sans"/>
                  <w:sz w:val="24"/>
                  <w:szCs w:val="24"/>
                </w:rPr>
                <w:t>Download PDF Resume</w:t>
              </w:r>
            </w:hyperlink>
          </w:p>
          <w:p w14:paraId="33D7B50A" w14:textId="3928217A" w:rsidR="00A0160E" w:rsidRPr="00D72586" w:rsidRDefault="00A0160E" w:rsidP="00491537">
            <w:pPr>
              <w:pStyle w:val="Heading5"/>
            </w:pPr>
            <w:bookmarkStart w:id="74" w:name="_Toc160699371"/>
            <w:r w:rsidRPr="00A0160E">
              <w:t>Original 2024 Resume: SLIM</w:t>
            </w:r>
            <w:r w:rsidR="004E7874">
              <w:t xml:space="preserve"> </w:t>
            </w:r>
            <w:r w:rsidR="004E7874" w:rsidRPr="004E7874">
              <w:rPr>
                <w:color w:val="FF0000"/>
              </w:rPr>
              <w:t>(Recommended)</w:t>
            </w:r>
            <w:bookmarkEnd w:id="74"/>
          </w:p>
          <w:p w14:paraId="11699B8B" w14:textId="13D791C7" w:rsidR="00A0160E" w:rsidRDefault="00A0160E" w:rsidP="00A0160E">
            <w:pPr>
              <w:rPr>
                <w:rFonts w:eastAsia="Open Sans" w:cs="Open Sans"/>
              </w:rPr>
            </w:pPr>
            <w:r w:rsidRPr="00A0160E">
              <w:rPr>
                <w:rFonts w:eastAsia="Open Sans" w:cs="Open Sans"/>
              </w:rPr>
              <w:t xml:space="preserve">The </w:t>
            </w:r>
            <w:r w:rsidRPr="00A0160E">
              <w:rPr>
                <w:rFonts w:eastAsia="Open Sans" w:cs="Open Sans"/>
                <w:b/>
                <w:bCs/>
              </w:rPr>
              <w:t>Original 2024 Resume Slim</w:t>
            </w:r>
            <w:r w:rsidRPr="00A0160E">
              <w:rPr>
                <w:rFonts w:eastAsia="Open Sans" w:cs="Open Sans"/>
              </w:rPr>
              <w:t xml:space="preserve"> is the same version as my OR version, but with a more traditional format; the resume is tailored (</w:t>
            </w:r>
            <w:r w:rsidRPr="00A0160E">
              <w:rPr>
                <w:rFonts w:eastAsia="Open Sans" w:cs="Open Sans"/>
                <w:i/>
                <w:iCs/>
              </w:rPr>
              <w:t>slimmed down</w:t>
            </w:r>
            <w:r w:rsidRPr="00A0160E">
              <w:rPr>
                <w:rFonts w:eastAsia="Open Sans" w:cs="Open Sans"/>
              </w:rPr>
              <w:t xml:space="preserve">) to make my resume </w:t>
            </w:r>
            <w:r w:rsidRPr="00A0160E">
              <w:rPr>
                <w:rFonts w:eastAsia="Open Sans" w:cs="Open Sans"/>
                <w:b/>
                <w:bCs/>
              </w:rPr>
              <w:t>about 3 pages lighter</w:t>
            </w:r>
            <w:r w:rsidRPr="00A0160E">
              <w:rPr>
                <w:rFonts w:eastAsia="Open Sans" w:cs="Open Sans"/>
              </w:rPr>
              <w:t xml:space="preserve">. </w:t>
            </w:r>
          </w:p>
          <w:p w14:paraId="7683F4B6" w14:textId="77777777" w:rsidR="00A0160E" w:rsidRPr="008165C9" w:rsidRDefault="00A0160E" w:rsidP="00A0160E">
            <w:pPr>
              <w:rPr>
                <w:rFonts w:eastAsia="Open Sans" w:cs="Open Sans"/>
              </w:rPr>
            </w:pPr>
          </w:p>
          <w:p w14:paraId="1B80EE5A" w14:textId="77777777" w:rsidR="00A0160E" w:rsidRPr="008165C9" w:rsidRDefault="00A0160E" w:rsidP="00A0160E">
            <w:pPr>
              <w:rPr>
                <w:rFonts w:eastAsia="Open Sans" w:cs="Open Sans"/>
              </w:rPr>
            </w:pPr>
            <w:r w:rsidRPr="008165C9">
              <w:rPr>
                <w:rFonts w:eastAsia="Open Sans" w:cs="Open Sans"/>
                <w:b/>
                <w:bCs/>
              </w:rPr>
              <w:t>Choose from one of the following Resume Downloads in Word and/or PDF Format:</w:t>
            </w:r>
          </w:p>
          <w:p w14:paraId="3C44B7C8" w14:textId="77777777" w:rsidR="00A0160E" w:rsidRDefault="00A0160E" w:rsidP="00A0160E">
            <w:pPr>
              <w:rPr>
                <w:rFonts w:eastAsia="Open Sans" w:cs="Open Sans"/>
              </w:rPr>
            </w:pPr>
          </w:p>
          <w:p w14:paraId="334B3944" w14:textId="6F8DDC8B" w:rsidR="00A0160E" w:rsidRPr="00851410" w:rsidRDefault="00A0160E" w:rsidP="00A0160E">
            <w:pPr>
              <w:rPr>
                <w:rFonts w:eastAsia="Open Sans" w:cs="Open Sans"/>
                <w:sz w:val="24"/>
                <w:szCs w:val="24"/>
              </w:rPr>
            </w:pPr>
            <w:r w:rsidRPr="00851410">
              <w:rPr>
                <w:rFonts w:ascii="FontAwesome" w:eastAsia="Open Sans" w:hAnsi="FontAwesome" w:cs="Open Sans"/>
                <w:color w:val="0070C0"/>
                <w:sz w:val="24"/>
                <w:szCs w:val="24"/>
              </w:rPr>
              <w:t></w:t>
            </w:r>
            <w:r w:rsidRPr="00851410">
              <w:rPr>
                <w:rFonts w:eastAsia="Open Sans" w:cs="Open Sans"/>
                <w:sz w:val="24"/>
                <w:szCs w:val="24"/>
              </w:rPr>
              <w:t xml:space="preserve"> </w:t>
            </w:r>
            <w:hyperlink r:id="rId16" w:history="1">
              <w:r w:rsidRPr="00851410">
                <w:rPr>
                  <w:rStyle w:val="Hyperlink"/>
                  <w:rFonts w:eastAsia="Open Sans" w:cs="Open Sans"/>
                  <w:sz w:val="24"/>
                  <w:szCs w:val="24"/>
                </w:rPr>
                <w:t>Download Word Resume Slim</w:t>
              </w:r>
            </w:hyperlink>
          </w:p>
          <w:p w14:paraId="2547BCDB" w14:textId="07ABD7C6" w:rsidR="00E16223" w:rsidRPr="00851410" w:rsidRDefault="00A0160E" w:rsidP="00E16223">
            <w:pPr>
              <w:rPr>
                <w:rFonts w:eastAsia="Open Sans" w:cs="Open Sans"/>
                <w:sz w:val="24"/>
                <w:szCs w:val="24"/>
              </w:rPr>
            </w:pPr>
            <w:r w:rsidRPr="00851410">
              <w:rPr>
                <w:rFonts w:ascii="FontAwesome" w:eastAsia="Open Sans" w:hAnsi="FontAwesome" w:cs="Open Sans"/>
                <w:color w:val="C00000"/>
                <w:sz w:val="24"/>
                <w:szCs w:val="24"/>
              </w:rPr>
              <w:t></w:t>
            </w:r>
            <w:r w:rsidRPr="00851410">
              <w:rPr>
                <w:rFonts w:eastAsia="Open Sans" w:cs="Open Sans"/>
                <w:sz w:val="24"/>
                <w:szCs w:val="24"/>
              </w:rPr>
              <w:t xml:space="preserve"> </w:t>
            </w:r>
            <w:hyperlink r:id="rId17" w:history="1">
              <w:r w:rsidRPr="00851410">
                <w:rPr>
                  <w:rStyle w:val="Hyperlink"/>
                  <w:rFonts w:eastAsia="Open Sans" w:cs="Open Sans"/>
                  <w:sz w:val="24"/>
                  <w:szCs w:val="24"/>
                </w:rPr>
                <w:t>Download PDF Resume Slim</w:t>
              </w:r>
            </w:hyperlink>
          </w:p>
          <w:p w14:paraId="3F31FE5F" w14:textId="5D681CED" w:rsidR="00A0160E" w:rsidRPr="00D72586" w:rsidRDefault="00A0160E" w:rsidP="00491537">
            <w:pPr>
              <w:pStyle w:val="Heading5"/>
            </w:pPr>
            <w:bookmarkStart w:id="75" w:name="_Toc160699372"/>
            <w:r w:rsidRPr="00A0160E">
              <w:t>2024 Resume Recruiter Template</w:t>
            </w:r>
            <w:bookmarkEnd w:id="75"/>
          </w:p>
          <w:p w14:paraId="7BF86843" w14:textId="11CD2FB4" w:rsidR="00A0160E" w:rsidRDefault="00A0160E" w:rsidP="00A0160E">
            <w:pPr>
              <w:rPr>
                <w:rFonts w:eastAsia="Open Sans" w:cs="Open Sans"/>
              </w:rPr>
            </w:pPr>
            <w:r w:rsidRPr="00A0160E">
              <w:rPr>
                <w:rFonts w:eastAsia="Open Sans" w:cs="Open Sans"/>
              </w:rPr>
              <w:t xml:space="preserve">The </w:t>
            </w:r>
            <w:r w:rsidRPr="00A0160E">
              <w:rPr>
                <w:rFonts w:eastAsia="Open Sans" w:cs="Open Sans"/>
                <w:b/>
                <w:bCs/>
              </w:rPr>
              <w:t>2024 Resume Recruiter Template</w:t>
            </w:r>
            <w:r w:rsidRPr="00A0160E">
              <w:rPr>
                <w:rFonts w:eastAsia="Open Sans" w:cs="Open Sans"/>
              </w:rPr>
              <w:t xml:space="preserve"> is the same version as my OR version, but tailored to make it easy for headhunters, recruiters, staffing firms, and talent acquisition specialists to modify my resume and use their brand information in the headers and/or cover letters of my latest 2024 resume(s).</w:t>
            </w:r>
          </w:p>
          <w:p w14:paraId="03C4C5CF" w14:textId="77777777" w:rsidR="00A0160E" w:rsidRPr="008165C9" w:rsidRDefault="00A0160E" w:rsidP="00A0160E">
            <w:pPr>
              <w:rPr>
                <w:rFonts w:eastAsia="Open Sans" w:cs="Open Sans"/>
              </w:rPr>
            </w:pPr>
          </w:p>
          <w:p w14:paraId="2EE5463B" w14:textId="2B9C4B14" w:rsidR="00A0160E" w:rsidRPr="008165C9" w:rsidRDefault="00A0160E" w:rsidP="00A0160E">
            <w:pPr>
              <w:rPr>
                <w:rFonts w:eastAsia="Open Sans" w:cs="Open Sans"/>
              </w:rPr>
            </w:pPr>
            <w:r w:rsidRPr="008165C9">
              <w:rPr>
                <w:rFonts w:eastAsia="Open Sans" w:cs="Open Sans"/>
                <w:b/>
                <w:bCs/>
              </w:rPr>
              <w:t>Choose from one of the following Resume Downloads in Word Format:</w:t>
            </w:r>
          </w:p>
          <w:p w14:paraId="30217EFB" w14:textId="77777777" w:rsidR="00E11B5D" w:rsidRDefault="00E11B5D" w:rsidP="00E16223">
            <w:pPr>
              <w:rPr>
                <w:rFonts w:eastAsia="Open Sans" w:cs="Open Sans"/>
              </w:rPr>
            </w:pPr>
          </w:p>
          <w:p w14:paraId="2C20EFF0" w14:textId="35D98B98" w:rsidR="00A0160E" w:rsidRPr="00851410" w:rsidRDefault="00E11B5D" w:rsidP="00E11B5D">
            <w:pPr>
              <w:rPr>
                <w:rStyle w:val="Hyperlink"/>
                <w:rFonts w:eastAsia="Open Sans" w:cs="Open Sans"/>
                <w:sz w:val="24"/>
                <w:szCs w:val="24"/>
              </w:rPr>
            </w:pPr>
            <w:r w:rsidRPr="00851410">
              <w:rPr>
                <w:rFonts w:ascii="FontAwesome" w:eastAsia="Open Sans" w:hAnsi="FontAwesome" w:cs="Open Sans"/>
                <w:color w:val="0070C0"/>
                <w:sz w:val="24"/>
                <w:szCs w:val="24"/>
              </w:rPr>
              <w:t></w:t>
            </w:r>
            <w:r w:rsidRPr="00851410">
              <w:rPr>
                <w:rFonts w:eastAsia="Open Sans" w:cs="Open Sans"/>
                <w:sz w:val="24"/>
                <w:szCs w:val="24"/>
              </w:rPr>
              <w:t xml:space="preserve"> </w:t>
            </w:r>
            <w:hyperlink r:id="rId18" w:history="1">
              <w:r w:rsidRPr="00851410">
                <w:rPr>
                  <w:rStyle w:val="Hyperlink"/>
                  <w:rFonts w:eastAsia="Open Sans" w:cs="Open Sans"/>
                  <w:sz w:val="24"/>
                  <w:szCs w:val="24"/>
                </w:rPr>
                <w:t>Download Staffing Resume Template</w:t>
              </w:r>
            </w:hyperlink>
          </w:p>
          <w:p w14:paraId="6BCDA4F8" w14:textId="61420D24" w:rsidR="00A0160E" w:rsidRPr="00D72586" w:rsidRDefault="00A0160E" w:rsidP="00491537">
            <w:pPr>
              <w:pStyle w:val="Heading5"/>
            </w:pPr>
            <w:bookmarkStart w:id="76" w:name="_Toc160699373"/>
            <w:r w:rsidRPr="00A0160E">
              <w:lastRenderedPageBreak/>
              <w:t>2024 Resume Recruiter Template</w:t>
            </w:r>
            <w:r>
              <w:t>: SLIM</w:t>
            </w:r>
            <w:bookmarkEnd w:id="76"/>
          </w:p>
          <w:p w14:paraId="3D6865C7" w14:textId="5D727442" w:rsidR="00A0160E" w:rsidRDefault="00A0160E" w:rsidP="00A0160E">
            <w:pPr>
              <w:rPr>
                <w:rFonts w:eastAsia="Open Sans" w:cs="Open Sans"/>
              </w:rPr>
            </w:pPr>
            <w:r w:rsidRPr="00A0160E">
              <w:rPr>
                <w:rFonts w:eastAsia="Open Sans" w:cs="Open Sans"/>
              </w:rPr>
              <w:t xml:space="preserve">The </w:t>
            </w:r>
            <w:r w:rsidRPr="00A0160E">
              <w:rPr>
                <w:rFonts w:eastAsia="Open Sans" w:cs="Open Sans"/>
                <w:b/>
                <w:bCs/>
              </w:rPr>
              <w:t>2024 Resume Recruiter Template Slim</w:t>
            </w:r>
            <w:r w:rsidRPr="00A0160E">
              <w:rPr>
                <w:rFonts w:eastAsia="Open Sans" w:cs="Open Sans"/>
              </w:rPr>
              <w:t xml:space="preserve"> is the same version as my 2024 </w:t>
            </w:r>
            <w:r w:rsidRPr="00A0160E">
              <w:rPr>
                <w:rFonts w:eastAsia="Open Sans" w:cs="Open Sans"/>
                <w:i/>
                <w:iCs/>
              </w:rPr>
              <w:t>Resume Slim</w:t>
            </w:r>
            <w:r w:rsidRPr="00A0160E">
              <w:rPr>
                <w:rFonts w:eastAsia="Open Sans" w:cs="Open Sans"/>
              </w:rPr>
              <w:t xml:space="preserve"> version, but as you may have guest, tailored to make it easy for headhunters, recruiters, staffing firms, and talent acquisition specialists to modify my resume and use their brand information in the headers and/or cover letters of my latest 2024 resume(s).</w:t>
            </w:r>
          </w:p>
          <w:p w14:paraId="43839FF5" w14:textId="77777777" w:rsidR="00A0160E" w:rsidRPr="008165C9" w:rsidRDefault="00A0160E" w:rsidP="00A0160E">
            <w:pPr>
              <w:rPr>
                <w:rFonts w:eastAsia="Open Sans" w:cs="Open Sans"/>
              </w:rPr>
            </w:pPr>
          </w:p>
          <w:p w14:paraId="69154647" w14:textId="25F90646" w:rsidR="00A0160E" w:rsidRPr="008165C9" w:rsidRDefault="00A0160E" w:rsidP="00A0160E">
            <w:pPr>
              <w:rPr>
                <w:rFonts w:eastAsia="Open Sans" w:cs="Open Sans"/>
              </w:rPr>
            </w:pPr>
            <w:r w:rsidRPr="008165C9">
              <w:rPr>
                <w:rFonts w:eastAsia="Open Sans" w:cs="Open Sans"/>
                <w:b/>
                <w:bCs/>
              </w:rPr>
              <w:t>Choose from one of the following Resume Downloads in Word Format:</w:t>
            </w:r>
          </w:p>
          <w:p w14:paraId="7035FA77" w14:textId="77777777" w:rsidR="00A0160E" w:rsidRDefault="00A0160E" w:rsidP="00A0160E">
            <w:pPr>
              <w:rPr>
                <w:rFonts w:eastAsia="Open Sans" w:cs="Open Sans"/>
              </w:rPr>
            </w:pPr>
          </w:p>
          <w:p w14:paraId="3F7BA7E0" w14:textId="0AE2F719" w:rsidR="000F3E2D" w:rsidRPr="00851410" w:rsidRDefault="00A0160E" w:rsidP="000F3E2D">
            <w:pPr>
              <w:rPr>
                <w:rStyle w:val="Hyperlink"/>
                <w:rFonts w:eastAsia="Open Sans" w:cs="Open Sans"/>
                <w:sz w:val="24"/>
                <w:szCs w:val="24"/>
              </w:rPr>
            </w:pPr>
            <w:r w:rsidRPr="00851410">
              <w:rPr>
                <w:rFonts w:ascii="FontAwesome" w:eastAsia="Open Sans" w:hAnsi="FontAwesome" w:cs="Open Sans"/>
                <w:color w:val="0070C0"/>
                <w:sz w:val="24"/>
                <w:szCs w:val="24"/>
              </w:rPr>
              <w:t></w:t>
            </w:r>
            <w:r w:rsidRPr="00851410">
              <w:rPr>
                <w:rFonts w:eastAsia="Open Sans" w:cs="Open Sans"/>
                <w:sz w:val="24"/>
                <w:szCs w:val="24"/>
              </w:rPr>
              <w:t xml:space="preserve"> </w:t>
            </w:r>
            <w:hyperlink r:id="rId19" w:history="1">
              <w:r w:rsidRPr="00851410">
                <w:rPr>
                  <w:rStyle w:val="Hyperlink"/>
                  <w:rFonts w:eastAsia="Open Sans" w:cs="Open Sans"/>
                  <w:sz w:val="24"/>
                  <w:szCs w:val="24"/>
                </w:rPr>
                <w:t>Download Staffing Resume Template Slim</w:t>
              </w:r>
            </w:hyperlink>
          </w:p>
          <w:p w14:paraId="1CA97EEA" w14:textId="77777777" w:rsidR="00923B2F" w:rsidRPr="00E02AA3" w:rsidRDefault="00923B2F" w:rsidP="000F3E2D">
            <w:pPr>
              <w:rPr>
                <w:rFonts w:eastAsia="Open Sans" w:cs="Open Sans"/>
              </w:rPr>
            </w:pPr>
          </w:p>
          <w:tbl>
            <w:tblPr>
              <w:tblStyle w:val="TableGrid"/>
              <w:tblW w:w="0" w:type="auto"/>
              <w:tblLayout w:type="fixed"/>
              <w:tblLook w:val="04A0" w:firstRow="1" w:lastRow="0" w:firstColumn="1" w:lastColumn="0" w:noHBand="0" w:noVBand="1"/>
            </w:tblPr>
            <w:tblGrid>
              <w:gridCol w:w="9926"/>
            </w:tblGrid>
            <w:tr w:rsidR="000F3E2D" w14:paraId="5A253FD6" w14:textId="77777777" w:rsidTr="006C48C0">
              <w:trPr>
                <w:trHeight w:val="969"/>
              </w:trPr>
              <w:tc>
                <w:tcPr>
                  <w:tcW w:w="9926" w:type="dxa"/>
                  <w:tcBorders>
                    <w:top w:val="single" w:sz="12" w:space="0" w:color="BAB390"/>
                    <w:left w:val="single" w:sz="12" w:space="0" w:color="BAB390"/>
                    <w:bottom w:val="single" w:sz="12" w:space="0" w:color="BAB390"/>
                    <w:right w:val="single" w:sz="12" w:space="0" w:color="BAB390"/>
                  </w:tcBorders>
                  <w:shd w:val="clear" w:color="auto" w:fill="FCF8E3"/>
                </w:tcPr>
                <w:p w14:paraId="05E4152B" w14:textId="77777777" w:rsidR="000F3E2D" w:rsidRPr="001E306E" w:rsidRDefault="000F3E2D" w:rsidP="000F3E2D">
                  <w:pPr>
                    <w:spacing w:before="240"/>
                    <w:rPr>
                      <w:color w:val="8A6D3B"/>
                      <w:szCs w:val="20"/>
                    </w:rPr>
                  </w:pPr>
                  <w:r w:rsidRPr="001517A5">
                    <w:rPr>
                      <w:rFonts w:ascii="FontAwesome" w:hAnsi="FontAwesome" w:cs="Segoe UI Symbol"/>
                      <w:color w:val="8A6D3B"/>
                      <w:sz w:val="16"/>
                      <w:szCs w:val="16"/>
                    </w:rPr>
                    <w:t></w:t>
                  </w:r>
                  <w:r w:rsidRPr="001E306E">
                    <w:rPr>
                      <w:b/>
                      <w:bCs/>
                      <w:color w:val="8A6D3B"/>
                      <w:szCs w:val="20"/>
                    </w:rPr>
                    <w:t xml:space="preserve"> </w:t>
                  </w:r>
                  <w:r w:rsidRPr="00483A44">
                    <w:rPr>
                      <w:rFonts w:cs="Open Sans"/>
                      <w:b/>
                      <w:bCs/>
                      <w:color w:val="8A6D3B"/>
                      <w:szCs w:val="20"/>
                    </w:rPr>
                    <w:t>Warning</w:t>
                  </w:r>
                </w:p>
                <w:p w14:paraId="1A0CCF77" w14:textId="77777777" w:rsidR="000F3E2D" w:rsidRPr="001E306E" w:rsidRDefault="000F3E2D" w:rsidP="000F3E2D">
                  <w:pPr>
                    <w:rPr>
                      <w:color w:val="8A6D3B"/>
                      <w:szCs w:val="20"/>
                    </w:rPr>
                  </w:pPr>
                </w:p>
                <w:p w14:paraId="787FCE96" w14:textId="363A55B0" w:rsidR="000F3E2D" w:rsidRPr="00185AF3" w:rsidRDefault="00E90994" w:rsidP="000F3E2D">
                  <w:pPr>
                    <w:spacing w:after="240"/>
                    <w:rPr>
                      <w:rFonts w:ascii="Calibri" w:hAnsi="Calibri"/>
                      <w:color w:val="8A6D3B"/>
                      <w:szCs w:val="20"/>
                    </w:rPr>
                  </w:pPr>
                  <w:r w:rsidRPr="00E90994">
                    <w:rPr>
                      <w:rFonts w:ascii="Calibri" w:hAnsi="Calibri"/>
                      <w:color w:val="8A6D3B"/>
                      <w:szCs w:val="20"/>
                    </w:rPr>
                    <w:t>Headhunters, recruiters, staffing firm agents</w:t>
                  </w:r>
                  <w:r>
                    <w:rPr>
                      <w:rFonts w:ascii="Calibri" w:hAnsi="Calibri"/>
                      <w:color w:val="8A6D3B"/>
                      <w:szCs w:val="20"/>
                    </w:rPr>
                    <w:t xml:space="preserve"> &amp;</w:t>
                  </w:r>
                  <w:r w:rsidRPr="00E90994">
                    <w:rPr>
                      <w:rFonts w:ascii="Calibri" w:hAnsi="Calibri"/>
                      <w:color w:val="8A6D3B"/>
                      <w:szCs w:val="20"/>
                    </w:rPr>
                    <w:t xml:space="preserve"> talent acquisition specialists</w:t>
                  </w:r>
                  <w:r w:rsidR="00F87D87" w:rsidRPr="00F87D87">
                    <w:rPr>
                      <w:rFonts w:ascii="Calibri" w:hAnsi="Calibri"/>
                      <w:color w:val="8A6D3B"/>
                      <w:szCs w:val="20"/>
                    </w:rPr>
                    <w:t xml:space="preserve"> often adjust resumes to match their company's style or specific job requirements, and that's acceptable. However, if any changes are made to my resume, I must approve them before it's sent to any client. I've worked hard to maintain a consistent brand image across various platforms, such as mobile and web applications, resumes, presentations, and social media. Please honor and respect these efforts that set me apart from competitors.</w:t>
                  </w:r>
                </w:p>
              </w:tc>
            </w:tr>
          </w:tbl>
          <w:p w14:paraId="3530F1CC" w14:textId="4FD625ED" w:rsidR="008B3BB8" w:rsidRPr="00E16223" w:rsidRDefault="008B3BB8" w:rsidP="00A9760A">
            <w:pPr>
              <w:pStyle w:val="Heading4"/>
            </w:pPr>
            <w:bookmarkStart w:id="77" w:name="_NEW!_Don't_Have"/>
            <w:bookmarkStart w:id="78" w:name="_Toc160699374"/>
            <w:bookmarkEnd w:id="77"/>
            <w:r w:rsidRPr="00C63BC8">
              <w:rPr>
                <w:color w:val="C00000"/>
              </w:rPr>
              <w:t>NEW!</w:t>
            </w:r>
            <w:r w:rsidRPr="00E16223">
              <w:t xml:space="preserve"> </w:t>
            </w:r>
            <w:r w:rsidRPr="008B3BB8">
              <w:t xml:space="preserve">Don't Have Time? No Problem! Generate My Full Talent Profile with </w:t>
            </w:r>
            <w:r w:rsidR="00331194" w:rsidRPr="008B3BB8">
              <w:t>ONE CLICK</w:t>
            </w:r>
            <w:r w:rsidRPr="008B3BB8">
              <w:t>!</w:t>
            </w:r>
            <w:bookmarkEnd w:id="78"/>
          </w:p>
          <w:p w14:paraId="00EA60D3" w14:textId="45D57EF2" w:rsidR="00462810" w:rsidRPr="00462810" w:rsidRDefault="00462810" w:rsidP="00462810">
            <w:pPr>
              <w:rPr>
                <w:rFonts w:eastAsia="Open Sans" w:cs="Open Sans"/>
              </w:rPr>
            </w:pPr>
            <w:r w:rsidRPr="00462810">
              <w:rPr>
                <w:rFonts w:eastAsia="Open Sans" w:cs="Open Sans"/>
              </w:rPr>
              <w:t>If you are a staffing firm, recruiting team or talent acquisition specialist, I feel it would be in your best interest to review ALL sections on this page. It truly does contain over 95% of the Most Common Occupation Details that staffing firms, recruiting teams or talent acquisition specialists want from candidates like me. However, now, you can generate this entire talent profile with one-click!</w:t>
            </w:r>
          </w:p>
          <w:p w14:paraId="3A91283D" w14:textId="77777777" w:rsidR="00462810" w:rsidRPr="00462810" w:rsidRDefault="00462810" w:rsidP="00462810">
            <w:pPr>
              <w:rPr>
                <w:rFonts w:eastAsia="Open Sans" w:cs="Open Sans"/>
              </w:rPr>
            </w:pPr>
          </w:p>
          <w:p w14:paraId="104BF919" w14:textId="32F536D5" w:rsidR="00331194" w:rsidRPr="00B13A0D" w:rsidRDefault="00462810" w:rsidP="00462810">
            <w:pPr>
              <w:rPr>
                <w:rFonts w:eastAsia="Open Sans" w:cs="Open Sans"/>
                <w:b/>
                <w:bCs/>
              </w:rPr>
            </w:pPr>
            <w:r w:rsidRPr="00B13A0D">
              <w:rPr>
                <w:rFonts w:eastAsia="Open Sans" w:cs="Open Sans"/>
                <w:b/>
                <w:bCs/>
              </w:rPr>
              <w:t>Choose from one of the following document generation one-click operations to download ALL Talent Profile Occupation Details found on this page</w:t>
            </w:r>
            <w:r w:rsidR="00B13A0D" w:rsidRPr="00B13A0D">
              <w:rPr>
                <w:rFonts w:eastAsia="Open Sans" w:cs="Open Sans"/>
                <w:b/>
                <w:bCs/>
              </w:rPr>
              <w:t>:</w:t>
            </w:r>
          </w:p>
          <w:p w14:paraId="1765DD20" w14:textId="77777777" w:rsidR="002D048D" w:rsidRDefault="002D048D" w:rsidP="00462810">
            <w:pPr>
              <w:rPr>
                <w:rFonts w:eastAsia="Open Sans" w:cs="Open Sans"/>
              </w:rPr>
            </w:pPr>
          </w:p>
          <w:p w14:paraId="4D9FFF62" w14:textId="6E2032A6" w:rsidR="00331194" w:rsidRPr="00F800B5" w:rsidRDefault="00331194" w:rsidP="00331194">
            <w:pPr>
              <w:rPr>
                <w:rFonts w:eastAsia="Open Sans" w:cs="Open Sans"/>
                <w:sz w:val="24"/>
                <w:szCs w:val="24"/>
              </w:rPr>
            </w:pPr>
            <w:r w:rsidRPr="00F800B5">
              <w:rPr>
                <w:rFonts w:ascii="FontAwesome" w:eastAsia="Open Sans" w:hAnsi="FontAwesome" w:cs="Open Sans"/>
                <w:color w:val="0070C0"/>
                <w:sz w:val="24"/>
                <w:szCs w:val="24"/>
              </w:rPr>
              <w:t></w:t>
            </w:r>
            <w:r w:rsidRPr="00F800B5">
              <w:rPr>
                <w:rFonts w:eastAsia="Open Sans" w:cs="Open Sans"/>
                <w:sz w:val="24"/>
                <w:szCs w:val="24"/>
              </w:rPr>
              <w:t xml:space="preserve"> </w:t>
            </w:r>
            <w:hyperlink r:id="rId20" w:tgtFrame="_blank" w:history="1">
              <w:r w:rsidRPr="00F800B5">
                <w:rPr>
                  <w:rStyle w:val="Hyperlink"/>
                  <w:rFonts w:eastAsia="Open Sans" w:cs="Open Sans"/>
                  <w:sz w:val="24"/>
                  <w:szCs w:val="24"/>
                </w:rPr>
                <w:t>Generate Word Talent Profile</w:t>
              </w:r>
            </w:hyperlink>
          </w:p>
          <w:p w14:paraId="0E154180" w14:textId="175FBD93" w:rsidR="00331194" w:rsidRPr="00F800B5" w:rsidRDefault="00331194" w:rsidP="00331194">
            <w:pPr>
              <w:rPr>
                <w:rFonts w:eastAsia="Open Sans" w:cs="Open Sans"/>
                <w:sz w:val="24"/>
                <w:szCs w:val="24"/>
              </w:rPr>
            </w:pPr>
            <w:r w:rsidRPr="00F800B5">
              <w:rPr>
                <w:rFonts w:ascii="FontAwesome" w:eastAsia="Open Sans" w:hAnsi="FontAwesome" w:cs="Open Sans"/>
                <w:color w:val="C00000"/>
                <w:sz w:val="24"/>
                <w:szCs w:val="24"/>
              </w:rPr>
              <w:t></w:t>
            </w:r>
            <w:r w:rsidRPr="00F800B5">
              <w:rPr>
                <w:rFonts w:eastAsia="Open Sans" w:cs="Open Sans"/>
                <w:sz w:val="24"/>
                <w:szCs w:val="24"/>
              </w:rPr>
              <w:t xml:space="preserve"> </w:t>
            </w:r>
            <w:hyperlink r:id="rId21" w:history="1">
              <w:r w:rsidRPr="00F800B5">
                <w:rPr>
                  <w:rStyle w:val="Hyperlink"/>
                  <w:rFonts w:eastAsia="Open Sans" w:cs="Open Sans"/>
                  <w:sz w:val="24"/>
                  <w:szCs w:val="24"/>
                </w:rPr>
                <w:t>Generate PDF Talent Profile</w:t>
              </w:r>
            </w:hyperlink>
          </w:p>
          <w:p w14:paraId="46CFD72E" w14:textId="77777777" w:rsidR="00E16223" w:rsidRDefault="00E16223" w:rsidP="00D72586">
            <w:pPr>
              <w:rPr>
                <w:rFonts w:eastAsia="Open Sans" w:cs="Open Sans"/>
              </w:rPr>
            </w:pPr>
          </w:p>
          <w:p w14:paraId="2324A75D" w14:textId="77777777" w:rsidR="008B3B28" w:rsidRPr="00F73D3A" w:rsidRDefault="008B3B28" w:rsidP="008B3B28">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1113FF6F" w14:textId="77777777" w:rsidR="00566B33" w:rsidRDefault="00000000" w:rsidP="00566B33">
            <w:pPr>
              <w:rPr>
                <w:rFonts w:eastAsia="Open Sans" w:cs="Open Sans"/>
              </w:rPr>
            </w:pPr>
            <w:hyperlink r:id="rId22" w:anchor="x33-latest-resume" w:history="1">
              <w:r w:rsidR="0085499B" w:rsidRPr="004D005D">
                <w:rPr>
                  <w:rStyle w:val="Hyperlink"/>
                  <w:rFonts w:eastAsia="Open Sans" w:cs="Open Sans"/>
                </w:rPr>
                <w:t>https://www.jsilvestri.com/home/common-occupation-details#x33-latest-resume</w:t>
              </w:r>
            </w:hyperlink>
            <w:r w:rsidR="0085499B">
              <w:rPr>
                <w:rFonts w:eastAsia="Open Sans" w:cs="Open Sans"/>
              </w:rPr>
              <w:t xml:space="preserve"> </w:t>
            </w:r>
          </w:p>
          <w:p w14:paraId="22DA377E" w14:textId="77777777" w:rsidR="008A1082" w:rsidRDefault="008A1082" w:rsidP="008A1082">
            <w:pPr>
              <w:rPr>
                <w:rFonts w:eastAsia="Open Sans" w:cs="Open Sans"/>
              </w:rPr>
            </w:pPr>
          </w:p>
          <w:p w14:paraId="288FA036" w14:textId="659EB4D9" w:rsidR="008A1082" w:rsidRPr="00725FD0" w:rsidRDefault="008A1082" w:rsidP="008A1082">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0AC1EA04" w14:textId="38AB90BD" w:rsidR="00162FE5" w:rsidRDefault="00000000" w:rsidP="00162FE5">
            <w:pPr>
              <w:rPr>
                <w:rFonts w:cs="Open Sans"/>
              </w:rPr>
            </w:pPr>
            <w:hyperlink r:id="rId23" w:history="1">
              <w:r w:rsidR="008A1082">
                <w:rPr>
                  <w:rStyle w:val="Hyperlink"/>
                  <w:rFonts w:cs="Open Sans"/>
                </w:rPr>
                <w:t>https://jsilvestri.com/facts/latest-resume</w:t>
              </w:r>
            </w:hyperlink>
            <w:r w:rsidR="008A1082" w:rsidRPr="00335630">
              <w:rPr>
                <w:rFonts w:cs="Open Sans"/>
              </w:rPr>
              <w:t xml:space="preserve"> </w:t>
            </w:r>
          </w:p>
          <w:p w14:paraId="5E7C07D5" w14:textId="77777777" w:rsidR="00923B2F" w:rsidRDefault="00923B2F" w:rsidP="00923B2F">
            <w:pPr>
              <w:rPr>
                <w:rFonts w:cs="Open Sans"/>
              </w:rPr>
            </w:pPr>
          </w:p>
          <w:p w14:paraId="277C0584" w14:textId="33014F06" w:rsidR="00923B2F" w:rsidRPr="00625763" w:rsidRDefault="00000000" w:rsidP="00162FE5">
            <w:pPr>
              <w:rPr>
                <w:rFonts w:eastAsia="Open Sans" w:cs="Open Sans"/>
              </w:rPr>
            </w:pPr>
            <w:hyperlink w:anchor="__OFF-the-Market_Rules" w:history="1">
              <w:r w:rsidR="00923B2F" w:rsidRPr="00943E54">
                <w:rPr>
                  <w:rStyle w:val="Hyperlink"/>
                  <w:rFonts w:eastAsia="Open Sans" w:cs="Open Sans"/>
                </w:rPr>
                <w:t>«</w:t>
              </w:r>
              <w:r w:rsidR="00923B2F">
                <w:rPr>
                  <w:rStyle w:val="Hyperlink"/>
                  <w:rFonts w:eastAsia="Open Sans" w:cs="Open Sans"/>
                </w:rPr>
                <w:t xml:space="preserve"> Previous Section</w:t>
              </w:r>
            </w:hyperlink>
            <w:r w:rsidR="00923B2F">
              <w:t xml:space="preserve">  /  </w:t>
            </w:r>
            <w:hyperlink w:anchor="__Full_Legal" w:history="1">
              <w:r w:rsidR="00923B2F">
                <w:rPr>
                  <w:rStyle w:val="Hyperlink"/>
                  <w:rFonts w:eastAsia="Open Sans" w:cs="Open Sans"/>
                </w:rPr>
                <w:t xml:space="preserve">Next Section </w:t>
              </w:r>
              <w:r w:rsidR="00923B2F" w:rsidRPr="00943E54">
                <w:rPr>
                  <w:rStyle w:val="Hyperlink"/>
                  <w:rFonts w:eastAsia="Open Sans" w:cs="Open Sans"/>
                </w:rPr>
                <w:t>»</w:t>
              </w:r>
            </w:hyperlink>
            <w:r w:rsidR="00923B2F">
              <w:t xml:space="preserve">  /  </w:t>
            </w:r>
            <w:hyperlink w:anchor="_top" w:history="1">
              <w:r w:rsidR="00923B2F">
                <w:rPr>
                  <w:rStyle w:val="Hyperlink"/>
                  <w:rFonts w:eastAsia="Open Sans" w:cs="Open Sans"/>
                </w:rPr>
                <w:t xml:space="preserve">Top </w:t>
              </w:r>
              <w:r w:rsidR="00923B2F">
                <w:rPr>
                  <w:rStyle w:val="Hyperlink"/>
                  <w:rFonts w:ascii="FontAwesome" w:eastAsia="Open Sans" w:hAnsi="FontAwesome" w:cs="Open Sans"/>
                </w:rPr>
                <w:t></w:t>
              </w:r>
            </w:hyperlink>
          </w:p>
          <w:p w14:paraId="710C82D4" w14:textId="2669A3EB" w:rsidR="00F37A25" w:rsidRDefault="001D1282" w:rsidP="00491537">
            <w:pPr>
              <w:pStyle w:val="Heading4"/>
            </w:pPr>
            <w:bookmarkStart w:id="79" w:name="_Full_Legal_Name"/>
            <w:bookmarkStart w:id="80" w:name="__Full_Legal"/>
            <w:bookmarkStart w:id="81" w:name="_Toc132433332"/>
            <w:bookmarkStart w:id="82" w:name="_Toc160699375"/>
            <w:bookmarkEnd w:id="79"/>
            <w:bookmarkEnd w:id="80"/>
            <w:r>
              <w:rPr>
                <w:rFonts w:ascii="FontAwesome" w:hAnsi="FontAwesome"/>
                <w:sz w:val="32"/>
                <w:szCs w:val="32"/>
              </w:rPr>
              <w:t></w:t>
            </w:r>
            <w:r w:rsidRPr="00C5455D">
              <w:t xml:space="preserve"> </w:t>
            </w:r>
            <w:r w:rsidR="00F37A25" w:rsidRPr="00C5455D">
              <w:t>Full Legal Name</w:t>
            </w:r>
            <w:bookmarkEnd w:id="81"/>
            <w:bookmarkEnd w:id="82"/>
          </w:p>
          <w:p w14:paraId="5CB8C7D6" w14:textId="62D42504" w:rsidR="008B3B28" w:rsidRDefault="004B15A2" w:rsidP="008B3B28">
            <w:pPr>
              <w:rPr>
                <w:rFonts w:eastAsia="Open Sans" w:cs="Open Sans"/>
              </w:rPr>
            </w:pPr>
            <w:r>
              <w:rPr>
                <w:rFonts w:eastAsia="Open Sans" w:cs="Open Sans"/>
              </w:rPr>
              <w:t xml:space="preserve">My full, legal name to use with any client project is </w:t>
            </w:r>
            <w:r w:rsidRPr="004B15A2">
              <w:rPr>
                <w:rFonts w:eastAsia="Open Sans" w:cs="Open Sans"/>
                <w:b/>
                <w:bCs/>
                <w:i/>
                <w:iCs/>
              </w:rPr>
              <w:t>Jason P. Silvestri</w:t>
            </w:r>
            <w:r>
              <w:rPr>
                <w:rFonts w:eastAsia="Open Sans" w:cs="Open Sans"/>
              </w:rPr>
              <w:t>.</w:t>
            </w:r>
          </w:p>
          <w:p w14:paraId="37D749FD" w14:textId="77777777" w:rsidR="008B3B28" w:rsidRDefault="008B3B28" w:rsidP="008B3B28">
            <w:pPr>
              <w:rPr>
                <w:rFonts w:eastAsia="Open Sans" w:cs="Open Sans"/>
              </w:rPr>
            </w:pPr>
          </w:p>
          <w:p w14:paraId="593E424E" w14:textId="77777777" w:rsidR="008B3B28" w:rsidRPr="00F73D3A" w:rsidRDefault="008B3B28" w:rsidP="008B3B28">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700D0637" w14:textId="77777777" w:rsidR="00566B33" w:rsidRDefault="00000000" w:rsidP="00566B33">
            <w:pPr>
              <w:rPr>
                <w:rFonts w:eastAsia="Open Sans" w:cs="Open Sans"/>
              </w:rPr>
            </w:pPr>
            <w:hyperlink r:id="rId24" w:anchor="x33-full-legal-name" w:history="1">
              <w:r w:rsidR="004B15A2" w:rsidRPr="004D005D">
                <w:rPr>
                  <w:rStyle w:val="Hyperlink"/>
                  <w:rFonts w:eastAsia="Open Sans" w:cs="Open Sans"/>
                </w:rPr>
                <w:t>https://www.jsilvestri.com/home/common-occupation-details#x33-full-legal-name</w:t>
              </w:r>
            </w:hyperlink>
            <w:r w:rsidR="004B15A2">
              <w:rPr>
                <w:rFonts w:eastAsia="Open Sans" w:cs="Open Sans"/>
              </w:rPr>
              <w:t xml:space="preserve"> </w:t>
            </w:r>
          </w:p>
          <w:p w14:paraId="60370A07" w14:textId="77777777" w:rsidR="00802B86" w:rsidRDefault="00802B86" w:rsidP="00802B86">
            <w:pPr>
              <w:rPr>
                <w:rFonts w:eastAsia="Open Sans" w:cs="Open Sans"/>
              </w:rPr>
            </w:pPr>
          </w:p>
          <w:p w14:paraId="3A889F16" w14:textId="7C75F435" w:rsidR="00802B86" w:rsidRPr="00725FD0" w:rsidRDefault="00802B86" w:rsidP="00802B86">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4249C9B6" w14:textId="43865D32" w:rsidR="00162FE5" w:rsidRDefault="00000000" w:rsidP="00162FE5">
            <w:pPr>
              <w:rPr>
                <w:rFonts w:cs="Open Sans"/>
              </w:rPr>
            </w:pPr>
            <w:hyperlink r:id="rId25" w:history="1">
              <w:r w:rsidR="007F0E4D" w:rsidRPr="00927570">
                <w:rPr>
                  <w:rStyle w:val="Hyperlink"/>
                  <w:rFonts w:cs="Open Sans"/>
                </w:rPr>
                <w:t>https://www.jSilvestri.com/facts/full-legal-name</w:t>
              </w:r>
            </w:hyperlink>
            <w:r w:rsidR="00802B86" w:rsidRPr="00335630">
              <w:rPr>
                <w:rFonts w:cs="Open Sans"/>
              </w:rPr>
              <w:t xml:space="preserve"> </w:t>
            </w:r>
          </w:p>
          <w:p w14:paraId="66D2052C" w14:textId="77777777" w:rsidR="004E7874" w:rsidRDefault="004E7874" w:rsidP="004E7874">
            <w:pPr>
              <w:rPr>
                <w:rFonts w:cs="Open Sans"/>
              </w:rPr>
            </w:pPr>
          </w:p>
          <w:p w14:paraId="2F835291" w14:textId="2512590C" w:rsidR="004E7874" w:rsidRPr="004E7874" w:rsidRDefault="00000000" w:rsidP="00162FE5">
            <w:pPr>
              <w:rPr>
                <w:rFonts w:eastAsia="Open Sans" w:cs="Open Sans"/>
              </w:rPr>
            </w:pPr>
            <w:hyperlink w:anchor="__Birth_Date" w:history="1">
              <w:r w:rsidR="004E7874" w:rsidRPr="00943E54">
                <w:rPr>
                  <w:rStyle w:val="Hyperlink"/>
                  <w:rFonts w:eastAsia="Open Sans" w:cs="Open Sans"/>
                </w:rPr>
                <w:t>«</w:t>
              </w:r>
              <w:r w:rsidR="004E7874">
                <w:rPr>
                  <w:rStyle w:val="Hyperlink"/>
                  <w:rFonts w:eastAsia="Open Sans" w:cs="Open Sans"/>
                </w:rPr>
                <w:t xml:space="preserve"> Previous Section</w:t>
              </w:r>
            </w:hyperlink>
            <w:r w:rsidR="004E7874">
              <w:t xml:space="preserve">  /  </w:t>
            </w:r>
            <w:hyperlink w:anchor="_NEW!_Don't_Have" w:history="1">
              <w:r w:rsidR="004E7874">
                <w:rPr>
                  <w:rStyle w:val="Hyperlink"/>
                  <w:rFonts w:eastAsia="Open Sans" w:cs="Open Sans"/>
                </w:rPr>
                <w:t xml:space="preserve">Next Section </w:t>
              </w:r>
              <w:r w:rsidR="004E7874" w:rsidRPr="00943E54">
                <w:rPr>
                  <w:rStyle w:val="Hyperlink"/>
                  <w:rFonts w:eastAsia="Open Sans" w:cs="Open Sans"/>
                </w:rPr>
                <w:t>»</w:t>
              </w:r>
            </w:hyperlink>
            <w:r w:rsidR="004E7874">
              <w:t xml:space="preserve">  /  </w:t>
            </w:r>
            <w:hyperlink w:anchor="_top" w:history="1">
              <w:r w:rsidR="004E7874">
                <w:rPr>
                  <w:rStyle w:val="Hyperlink"/>
                  <w:rFonts w:eastAsia="Open Sans" w:cs="Open Sans"/>
                </w:rPr>
                <w:t xml:space="preserve">Top </w:t>
              </w:r>
              <w:r w:rsidR="004E7874">
                <w:rPr>
                  <w:rStyle w:val="Hyperlink"/>
                  <w:rFonts w:ascii="FontAwesome" w:eastAsia="Open Sans" w:hAnsi="FontAwesome" w:cs="Open Sans"/>
                </w:rPr>
                <w:t></w:t>
              </w:r>
            </w:hyperlink>
          </w:p>
          <w:p w14:paraId="366918D3" w14:textId="3172BDC2" w:rsidR="00470E11" w:rsidRPr="00C5455D" w:rsidRDefault="001D1282" w:rsidP="00491537">
            <w:pPr>
              <w:pStyle w:val="Heading4"/>
            </w:pPr>
            <w:bookmarkStart w:id="83" w:name="_Birth_Date"/>
            <w:bookmarkStart w:id="84" w:name="__Birth_Date"/>
            <w:bookmarkStart w:id="85" w:name="_Toc132433333"/>
            <w:bookmarkStart w:id="86" w:name="_Toc160699376"/>
            <w:bookmarkEnd w:id="83"/>
            <w:bookmarkEnd w:id="84"/>
            <w:r>
              <w:rPr>
                <w:rFonts w:ascii="FontAwesome" w:hAnsi="FontAwesome"/>
                <w:sz w:val="32"/>
                <w:szCs w:val="32"/>
              </w:rPr>
              <w:t></w:t>
            </w:r>
            <w:r w:rsidRPr="00C5455D">
              <w:t xml:space="preserve"> </w:t>
            </w:r>
            <w:r w:rsidR="00470E11" w:rsidRPr="00C5455D">
              <w:t>Birth Date</w:t>
            </w:r>
            <w:bookmarkEnd w:id="85"/>
            <w:bookmarkEnd w:id="86"/>
          </w:p>
          <w:p w14:paraId="47B58D17" w14:textId="2371B2F7" w:rsidR="00470E11" w:rsidRDefault="009D0D99" w:rsidP="00470E11">
            <w:pPr>
              <w:rPr>
                <w:rFonts w:eastAsia="Open Sans" w:cs="Open Sans"/>
              </w:rPr>
            </w:pPr>
            <w:r w:rsidRPr="009D0D99">
              <w:rPr>
                <w:rFonts w:eastAsia="Open Sans" w:cs="Open Sans"/>
              </w:rPr>
              <w:t xml:space="preserve">Born in </w:t>
            </w:r>
            <w:r w:rsidRPr="009D0D99">
              <w:rPr>
                <w:rFonts w:eastAsia="Open Sans" w:cs="Open Sans"/>
                <w:b/>
                <w:bCs/>
              </w:rPr>
              <w:t>Jul, 1979</w:t>
            </w:r>
            <w:r w:rsidRPr="009D0D99">
              <w:rPr>
                <w:rFonts w:eastAsia="Open Sans" w:cs="Open Sans"/>
              </w:rPr>
              <w:t xml:space="preserve">. </w:t>
            </w:r>
            <w:r>
              <w:rPr>
                <w:rFonts w:eastAsia="Open Sans" w:cs="Open Sans"/>
              </w:rPr>
              <w:t>I w</w:t>
            </w:r>
            <w:r w:rsidRPr="009D0D99">
              <w:rPr>
                <w:rFonts w:eastAsia="Open Sans" w:cs="Open Sans"/>
              </w:rPr>
              <w:t xml:space="preserve">ill provide </w:t>
            </w:r>
            <w:r w:rsidR="00707A6F" w:rsidRPr="009D0D99">
              <w:rPr>
                <w:rFonts w:eastAsia="Open Sans" w:cs="Open Sans"/>
              </w:rPr>
              <w:t>a full</w:t>
            </w:r>
            <w:r w:rsidRPr="009D0D99">
              <w:rPr>
                <w:rFonts w:eastAsia="Open Sans" w:cs="Open Sans"/>
              </w:rPr>
              <w:t xml:space="preserve"> birthday to the direct hiring employer. </w:t>
            </w:r>
          </w:p>
          <w:p w14:paraId="6B08855F" w14:textId="77777777" w:rsidR="009D0D99" w:rsidRDefault="009D0D99" w:rsidP="00470E11">
            <w:pPr>
              <w:rPr>
                <w:rFonts w:eastAsia="Open Sans" w:cs="Open Sans"/>
              </w:rPr>
            </w:pPr>
          </w:p>
          <w:p w14:paraId="6775E75F" w14:textId="77777777" w:rsidR="00566B33" w:rsidRDefault="00470E11" w:rsidP="00566B33">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0537FE91" w14:textId="54091B61" w:rsidR="00566B33" w:rsidRDefault="00000000" w:rsidP="00566B33">
            <w:pPr>
              <w:rPr>
                <w:rFonts w:eastAsia="Open Sans" w:cs="Open Sans"/>
              </w:rPr>
            </w:pPr>
            <w:hyperlink r:id="rId26" w:anchor="x33-birth-date" w:history="1">
              <w:r w:rsidR="00717C48" w:rsidRPr="00EC7CC0">
                <w:rPr>
                  <w:rStyle w:val="Hyperlink"/>
                  <w:rFonts w:eastAsia="Open Sans" w:cs="Open Sans"/>
                </w:rPr>
                <w:t>https://jsilvestri.com/home/common-occupation-details#x33-birth-date</w:t>
              </w:r>
            </w:hyperlink>
          </w:p>
          <w:p w14:paraId="63A7A138" w14:textId="77777777" w:rsidR="00717C48" w:rsidRDefault="00717C48" w:rsidP="00566B33">
            <w:pPr>
              <w:rPr>
                <w:rFonts w:eastAsia="Open Sans" w:cs="Open Sans"/>
              </w:rPr>
            </w:pPr>
          </w:p>
          <w:p w14:paraId="1969FBF3" w14:textId="64917A15" w:rsidR="00F65517" w:rsidRPr="00725FD0" w:rsidRDefault="00F65517" w:rsidP="00F65517">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627FBCC5" w14:textId="10787011" w:rsidR="00470E11" w:rsidRDefault="00000000" w:rsidP="00470E11">
            <w:pPr>
              <w:rPr>
                <w:rFonts w:cs="Open Sans"/>
              </w:rPr>
            </w:pPr>
            <w:hyperlink r:id="rId27" w:anchor="x33-birth-date" w:history="1">
              <w:r w:rsidR="00F65517">
                <w:rPr>
                  <w:rStyle w:val="Hyperlink"/>
                  <w:rFonts w:cs="Open Sans"/>
                </w:rPr>
                <w:t>https://jsilvestri.com/facts/</w:t>
              </w:r>
              <w:r w:rsidR="00F65517" w:rsidRPr="00335630">
                <w:rPr>
                  <w:rStyle w:val="Hyperlink"/>
                  <w:rFonts w:cs="Open Sans"/>
                </w:rPr>
                <w:t>birth-date</w:t>
              </w:r>
            </w:hyperlink>
            <w:r w:rsidR="00F65517" w:rsidRPr="00335630">
              <w:rPr>
                <w:rFonts w:cs="Open Sans"/>
              </w:rPr>
              <w:t xml:space="preserve"> </w:t>
            </w:r>
          </w:p>
          <w:p w14:paraId="390F46FC" w14:textId="77777777" w:rsidR="003530E4" w:rsidRDefault="003530E4" w:rsidP="003530E4">
            <w:pPr>
              <w:rPr>
                <w:rFonts w:cs="Open Sans"/>
              </w:rPr>
            </w:pPr>
          </w:p>
          <w:p w14:paraId="4BA4EEDF" w14:textId="52D8D1F7" w:rsidR="003530E4" w:rsidRPr="00312E88" w:rsidRDefault="00000000" w:rsidP="00470E11">
            <w:pPr>
              <w:rPr>
                <w:rFonts w:eastAsia="Open Sans" w:cs="Open Sans"/>
              </w:rPr>
            </w:pPr>
            <w:hyperlink w:anchor="__OFF-the-Market_Rules" w:history="1">
              <w:r w:rsidR="003530E4" w:rsidRPr="00943E54">
                <w:rPr>
                  <w:rStyle w:val="Hyperlink"/>
                  <w:rFonts w:eastAsia="Open Sans" w:cs="Open Sans"/>
                </w:rPr>
                <w:t>«</w:t>
              </w:r>
              <w:r w:rsidR="003530E4">
                <w:rPr>
                  <w:rStyle w:val="Hyperlink"/>
                  <w:rFonts w:eastAsia="Open Sans" w:cs="Open Sans"/>
                </w:rPr>
                <w:t xml:space="preserve"> Previous Section</w:t>
              </w:r>
            </w:hyperlink>
            <w:r w:rsidR="003530E4">
              <w:t xml:space="preserve">  /  </w:t>
            </w:r>
            <w:hyperlink w:anchor="__Full_Legal" w:history="1">
              <w:r w:rsidR="003530E4">
                <w:rPr>
                  <w:rStyle w:val="Hyperlink"/>
                  <w:rFonts w:eastAsia="Open Sans" w:cs="Open Sans"/>
                </w:rPr>
                <w:t xml:space="preserve">Next Section </w:t>
              </w:r>
              <w:r w:rsidR="003530E4" w:rsidRPr="00943E54">
                <w:rPr>
                  <w:rStyle w:val="Hyperlink"/>
                  <w:rFonts w:eastAsia="Open Sans" w:cs="Open Sans"/>
                </w:rPr>
                <w:t>»</w:t>
              </w:r>
            </w:hyperlink>
            <w:r w:rsidR="003530E4">
              <w:t xml:space="preserve">  /  </w:t>
            </w:r>
            <w:hyperlink w:anchor="_top" w:history="1">
              <w:r w:rsidR="003530E4">
                <w:rPr>
                  <w:rStyle w:val="Hyperlink"/>
                  <w:rFonts w:eastAsia="Open Sans" w:cs="Open Sans"/>
                </w:rPr>
                <w:t xml:space="preserve">Top </w:t>
              </w:r>
              <w:r w:rsidR="003530E4">
                <w:rPr>
                  <w:rStyle w:val="Hyperlink"/>
                  <w:rFonts w:ascii="FontAwesome" w:eastAsia="Open Sans" w:hAnsi="FontAwesome" w:cs="Open Sans"/>
                </w:rPr>
                <w:t></w:t>
              </w:r>
            </w:hyperlink>
          </w:p>
          <w:p w14:paraId="025383A4" w14:textId="15C65283" w:rsidR="00F412CC" w:rsidRPr="00DC07CE" w:rsidRDefault="00DB4229" w:rsidP="00491537">
            <w:pPr>
              <w:pStyle w:val="Heading4"/>
            </w:pPr>
            <w:bookmarkStart w:id="87" w:name="__Work_Authorization"/>
            <w:bookmarkStart w:id="88" w:name="_Toc132433335"/>
            <w:bookmarkStart w:id="89" w:name="_Toc160699377"/>
            <w:bookmarkEnd w:id="87"/>
            <w:r>
              <w:rPr>
                <w:rFonts w:ascii="FontAwesome" w:hAnsi="FontAwesome"/>
                <w:sz w:val="32"/>
                <w:szCs w:val="32"/>
              </w:rPr>
              <w:t></w:t>
            </w:r>
            <w:r w:rsidR="001D1282" w:rsidRPr="00C5455D">
              <w:t xml:space="preserve"> </w:t>
            </w:r>
            <w:r w:rsidR="006176A4" w:rsidRPr="00C5455D">
              <w:t>Work Authorization</w:t>
            </w:r>
            <w:bookmarkEnd w:id="88"/>
            <w:r w:rsidR="006176A4" w:rsidRPr="00C5455D">
              <w:t xml:space="preserve"> (US </w:t>
            </w:r>
            <w:r w:rsidR="003530E4" w:rsidRPr="00C5455D">
              <w:t xml:space="preserve">Citizenship </w:t>
            </w:r>
            <w:r w:rsidR="006176A4" w:rsidRPr="00C5455D">
              <w:t>Status)</w:t>
            </w:r>
            <w:bookmarkEnd w:id="89"/>
          </w:p>
          <w:p w14:paraId="4BCB9131" w14:textId="13E2464C" w:rsidR="003E6889" w:rsidRPr="003228D0" w:rsidRDefault="003E6889" w:rsidP="003E6889">
            <w:pPr>
              <w:rPr>
                <w:rFonts w:eastAsia="Open Sans" w:cs="Open Sans"/>
                <w:b/>
                <w:bCs/>
                <w:color w:val="4D783D"/>
              </w:rPr>
            </w:pPr>
            <w:r>
              <w:rPr>
                <w:rFonts w:ascii="FontAwesome" w:eastAsia="Open Sans" w:hAnsi="FontAwesome" w:cs="Open Sans"/>
                <w:b/>
                <w:bCs/>
                <w:color w:val="4D783D"/>
              </w:rPr>
              <w:t></w:t>
            </w:r>
            <w:r w:rsidRPr="007E463F">
              <w:rPr>
                <w:rFonts w:eastAsia="Open Sans" w:cs="Open Sans"/>
                <w:b/>
                <w:bCs/>
                <w:color w:val="4D783D"/>
              </w:rPr>
              <w:t xml:space="preserve"> </w:t>
            </w:r>
            <w:r>
              <w:rPr>
                <w:rFonts w:eastAsia="Open Sans" w:cs="Open Sans"/>
                <w:b/>
                <w:bCs/>
                <w:color w:val="4D783D"/>
              </w:rPr>
              <w:t>Verified: US Citizen</w:t>
            </w:r>
            <w:r w:rsidRPr="007E463F">
              <w:rPr>
                <w:rFonts w:eastAsia="Open Sans" w:cs="Open Sans"/>
                <w:b/>
                <w:bCs/>
                <w:color w:val="4D783D"/>
              </w:rPr>
              <w:t>!</w:t>
            </w:r>
          </w:p>
          <w:p w14:paraId="70201DF1" w14:textId="77777777" w:rsidR="00F412CC" w:rsidRDefault="00F412CC" w:rsidP="006176A4">
            <w:pPr>
              <w:rPr>
                <w:rFonts w:eastAsia="Open Sans" w:cs="Open Sans"/>
              </w:rPr>
            </w:pPr>
          </w:p>
          <w:p w14:paraId="5BECCF0B" w14:textId="698360A9" w:rsidR="006176A4" w:rsidRDefault="006176A4" w:rsidP="006176A4">
            <w:pPr>
              <w:rPr>
                <w:rFonts w:eastAsia="Open Sans" w:cs="Open Sans"/>
              </w:rPr>
            </w:pPr>
            <w:r w:rsidRPr="001041F9">
              <w:rPr>
                <w:rFonts w:eastAsia="Open Sans" w:cs="Open Sans"/>
              </w:rPr>
              <w:t>US Citizen Born &amp; Raised</w:t>
            </w:r>
            <w:r>
              <w:rPr>
                <w:rFonts w:eastAsia="Open Sans" w:cs="Open Sans"/>
              </w:rPr>
              <w:t>.</w:t>
            </w:r>
          </w:p>
          <w:p w14:paraId="26CFC2A6" w14:textId="77777777" w:rsidR="006176A4" w:rsidRDefault="006176A4" w:rsidP="006176A4">
            <w:pPr>
              <w:rPr>
                <w:rFonts w:eastAsia="Open Sans" w:cs="Open Sans"/>
              </w:rPr>
            </w:pPr>
          </w:p>
          <w:p w14:paraId="0B6B1221" w14:textId="77777777" w:rsidR="006176A4" w:rsidRPr="00F73D3A" w:rsidRDefault="006176A4" w:rsidP="006176A4">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25A33BD4" w14:textId="77777777" w:rsidR="006176A4" w:rsidRDefault="00000000" w:rsidP="006176A4">
            <w:pPr>
              <w:rPr>
                <w:rFonts w:eastAsia="Open Sans" w:cs="Open Sans"/>
              </w:rPr>
            </w:pPr>
            <w:hyperlink r:id="rId28" w:anchor="x33-work-authorization" w:history="1">
              <w:r w:rsidR="006176A4">
                <w:rPr>
                  <w:rStyle w:val="Hyperlink"/>
                  <w:rFonts w:eastAsia="Open Sans" w:cs="Open Sans"/>
                </w:rPr>
                <w:t>https://jsilvestri.com/home/common-occupation-details#x33-work-authorization</w:t>
              </w:r>
            </w:hyperlink>
            <w:r w:rsidR="006176A4">
              <w:rPr>
                <w:rFonts w:eastAsia="Open Sans" w:cs="Open Sans"/>
              </w:rPr>
              <w:t xml:space="preserve"> </w:t>
            </w:r>
          </w:p>
          <w:p w14:paraId="023B0491" w14:textId="77777777" w:rsidR="006176A4" w:rsidRDefault="006176A4" w:rsidP="006176A4">
            <w:pPr>
              <w:rPr>
                <w:rFonts w:eastAsia="Open Sans" w:cs="Open Sans"/>
              </w:rPr>
            </w:pPr>
          </w:p>
          <w:p w14:paraId="2D2AEC45" w14:textId="77777777" w:rsidR="006176A4" w:rsidRPr="00725FD0" w:rsidRDefault="006176A4" w:rsidP="006176A4">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62B6D262" w14:textId="77777777" w:rsidR="006176A4" w:rsidRDefault="00000000" w:rsidP="006176A4">
            <w:pPr>
              <w:rPr>
                <w:rFonts w:cs="Open Sans"/>
              </w:rPr>
            </w:pPr>
            <w:hyperlink r:id="rId29" w:anchor="x33-work-authorization" w:history="1">
              <w:r w:rsidR="006176A4">
                <w:rPr>
                  <w:rStyle w:val="Hyperlink"/>
                  <w:rFonts w:cs="Open Sans"/>
                </w:rPr>
                <w:t>https://jsilvestri.com/facts/</w:t>
              </w:r>
              <w:r w:rsidR="006176A4" w:rsidRPr="003B5FC2">
                <w:rPr>
                  <w:rStyle w:val="Hyperlink"/>
                  <w:rFonts w:cs="Open Sans"/>
                </w:rPr>
                <w:t>work-authorization</w:t>
              </w:r>
            </w:hyperlink>
            <w:r w:rsidR="006176A4">
              <w:rPr>
                <w:rFonts w:cs="Open Sans"/>
              </w:rPr>
              <w:t xml:space="preserve"> </w:t>
            </w:r>
          </w:p>
          <w:p w14:paraId="0D8D8DA7" w14:textId="77777777" w:rsidR="00625763" w:rsidRDefault="00625763" w:rsidP="00625763">
            <w:pPr>
              <w:rPr>
                <w:rFonts w:cs="Open Sans"/>
              </w:rPr>
            </w:pPr>
          </w:p>
          <w:p w14:paraId="2324B8F8" w14:textId="77777777" w:rsidR="00312E88" w:rsidRDefault="00312E88" w:rsidP="00625763">
            <w:pPr>
              <w:rPr>
                <w:rFonts w:cs="Open Sans"/>
              </w:rPr>
            </w:pPr>
          </w:p>
          <w:p w14:paraId="1CADEEA5" w14:textId="5712C935" w:rsidR="00625763" w:rsidRPr="00625763" w:rsidRDefault="00000000" w:rsidP="006176A4">
            <w:pPr>
              <w:rPr>
                <w:rFonts w:eastAsia="Open Sans" w:cs="Open Sans"/>
              </w:rPr>
            </w:pPr>
            <w:hyperlink w:anchor="_Birth_Date" w:history="1">
              <w:r w:rsidR="00625763" w:rsidRPr="00943E54">
                <w:rPr>
                  <w:rStyle w:val="Hyperlink"/>
                  <w:rFonts w:eastAsia="Open Sans" w:cs="Open Sans"/>
                </w:rPr>
                <w:t>«</w:t>
              </w:r>
              <w:r w:rsidR="00625763">
                <w:rPr>
                  <w:rStyle w:val="Hyperlink"/>
                  <w:rFonts w:eastAsia="Open Sans" w:cs="Open Sans"/>
                </w:rPr>
                <w:t xml:space="preserve"> Previous Section</w:t>
              </w:r>
            </w:hyperlink>
            <w:r w:rsidR="00625763">
              <w:t xml:space="preserve">  /  </w:t>
            </w:r>
            <w:hyperlink w:anchor="_How_Does_Jason" w:history="1">
              <w:r w:rsidR="00625763">
                <w:rPr>
                  <w:rStyle w:val="Hyperlink"/>
                  <w:rFonts w:eastAsia="Open Sans" w:cs="Open Sans"/>
                </w:rPr>
                <w:t xml:space="preserve">Next Section </w:t>
              </w:r>
              <w:r w:rsidR="00625763" w:rsidRPr="00943E54">
                <w:rPr>
                  <w:rStyle w:val="Hyperlink"/>
                  <w:rFonts w:eastAsia="Open Sans" w:cs="Open Sans"/>
                </w:rPr>
                <w:t>»</w:t>
              </w:r>
            </w:hyperlink>
            <w:r w:rsidR="00625763">
              <w:t xml:space="preserve">  /  </w:t>
            </w:r>
            <w:hyperlink w:anchor="_top" w:history="1">
              <w:r w:rsidR="00625763">
                <w:rPr>
                  <w:rStyle w:val="Hyperlink"/>
                  <w:rFonts w:eastAsia="Open Sans" w:cs="Open Sans"/>
                </w:rPr>
                <w:t xml:space="preserve">Top </w:t>
              </w:r>
              <w:r w:rsidR="00625763">
                <w:rPr>
                  <w:rStyle w:val="Hyperlink"/>
                  <w:rFonts w:ascii="FontAwesome" w:eastAsia="Open Sans" w:hAnsi="FontAwesome" w:cs="Open Sans"/>
                </w:rPr>
                <w:t></w:t>
              </w:r>
            </w:hyperlink>
          </w:p>
          <w:p w14:paraId="1F277CE3" w14:textId="77777777" w:rsidR="006176A4" w:rsidRDefault="006176A4" w:rsidP="00491537">
            <w:pPr>
              <w:pStyle w:val="Heading4"/>
            </w:pPr>
            <w:bookmarkStart w:id="90" w:name="_How_Does_Jason"/>
            <w:bookmarkStart w:id="91" w:name="__What_Is"/>
            <w:bookmarkStart w:id="92" w:name="__What_Is"/>
            <w:bookmarkStart w:id="93" w:name="_Toc132433327"/>
            <w:bookmarkStart w:id="94" w:name="_Toc160699378"/>
            <w:bookmarkEnd w:id="90"/>
            <w:bookmarkEnd w:id="91"/>
            <w:bookmarkEnd w:id="92"/>
            <w:r w:rsidRPr="00511D96">
              <w:rPr>
                <w:rFonts w:ascii="FontAwesome" w:hAnsi="FontAwesome"/>
                <w:sz w:val="32"/>
                <w:szCs w:val="32"/>
              </w:rPr>
              <w:t></w:t>
            </w:r>
            <w:r w:rsidRPr="001D7539">
              <w:t xml:space="preserve"> What Is Your Covid-19?</w:t>
            </w:r>
            <w:bookmarkEnd w:id="93"/>
            <w:bookmarkEnd w:id="94"/>
          </w:p>
          <w:p w14:paraId="48EEE270" w14:textId="77777777" w:rsidR="006176A4" w:rsidRPr="003228D0" w:rsidRDefault="006176A4" w:rsidP="006176A4">
            <w:pPr>
              <w:rPr>
                <w:rFonts w:eastAsia="Open Sans" w:cs="Open Sans"/>
                <w:b/>
                <w:bCs/>
                <w:color w:val="4D783D"/>
              </w:rPr>
            </w:pPr>
            <w:r>
              <w:rPr>
                <w:rFonts w:ascii="FontAwesome" w:eastAsia="Open Sans" w:hAnsi="FontAwesome" w:cs="Open Sans"/>
                <w:b/>
                <w:bCs/>
                <w:color w:val="4D783D"/>
              </w:rPr>
              <w:t></w:t>
            </w:r>
            <w:r w:rsidRPr="007E463F">
              <w:rPr>
                <w:rFonts w:eastAsia="Open Sans" w:cs="Open Sans"/>
                <w:b/>
                <w:bCs/>
                <w:color w:val="4D783D"/>
              </w:rPr>
              <w:t xml:space="preserve"> </w:t>
            </w:r>
            <w:r>
              <w:rPr>
                <w:rFonts w:eastAsia="Open Sans" w:cs="Open Sans"/>
                <w:b/>
                <w:bCs/>
                <w:color w:val="4D783D"/>
              </w:rPr>
              <w:t>Vaccinated</w:t>
            </w:r>
            <w:r w:rsidRPr="007E463F">
              <w:rPr>
                <w:rFonts w:eastAsia="Open Sans" w:cs="Open Sans"/>
                <w:b/>
                <w:bCs/>
                <w:color w:val="4D783D"/>
              </w:rPr>
              <w:t>!</w:t>
            </w:r>
          </w:p>
          <w:p w14:paraId="0F71B197" w14:textId="77777777" w:rsidR="006176A4" w:rsidRDefault="006176A4" w:rsidP="006176A4">
            <w:pPr>
              <w:rPr>
                <w:rFonts w:eastAsia="Open Sans" w:cs="Open Sans"/>
              </w:rPr>
            </w:pPr>
          </w:p>
          <w:p w14:paraId="17B6AB99" w14:textId="753AFFB2" w:rsidR="006176A4" w:rsidRDefault="006176A4" w:rsidP="006176A4">
            <w:pPr>
              <w:rPr>
                <w:rFonts w:eastAsia="Open Sans" w:cs="Open Sans"/>
              </w:rPr>
            </w:pPr>
            <w:r w:rsidRPr="00DB018B">
              <w:rPr>
                <w:rFonts w:eastAsia="Open Sans" w:cs="Open Sans"/>
              </w:rPr>
              <w:t xml:space="preserve">As of </w:t>
            </w:r>
            <w:r w:rsidRPr="00DB018B">
              <w:rPr>
                <w:rFonts w:eastAsia="Open Sans" w:cs="Open Sans"/>
                <w:b/>
                <w:bCs/>
              </w:rPr>
              <w:t>09/15/2021</w:t>
            </w:r>
            <w:r w:rsidRPr="00DB018B">
              <w:rPr>
                <w:rFonts w:eastAsia="Open Sans" w:cs="Open Sans"/>
              </w:rPr>
              <w:t xml:space="preserve">, I am </w:t>
            </w:r>
            <w:r w:rsidRPr="00DB018B">
              <w:rPr>
                <w:rFonts w:eastAsia="Open Sans" w:cs="Open Sans"/>
                <w:b/>
                <w:bCs/>
              </w:rPr>
              <w:t>FULLY</w:t>
            </w:r>
            <w:r w:rsidRPr="00DB018B">
              <w:rPr>
                <w:rFonts w:eastAsia="Open Sans" w:cs="Open Sans"/>
              </w:rPr>
              <w:t xml:space="preserve"> </w:t>
            </w:r>
            <w:r w:rsidRPr="00DB018B">
              <w:rPr>
                <w:rFonts w:eastAsia="Open Sans" w:cs="Open Sans"/>
                <w:b/>
                <w:bCs/>
                <w:i/>
                <w:iCs/>
                <w:u w:val="single"/>
              </w:rPr>
              <w:t>vaccinated</w:t>
            </w:r>
            <w:r w:rsidRPr="00DB018B">
              <w:rPr>
                <w:rFonts w:eastAsia="Open Sans" w:cs="Open Sans"/>
              </w:rPr>
              <w:t xml:space="preserve"> against the </w:t>
            </w:r>
            <w:r w:rsidRPr="00DB018B">
              <w:rPr>
                <w:rFonts w:eastAsia="Open Sans" w:cs="Open Sans"/>
                <w:b/>
                <w:bCs/>
              </w:rPr>
              <w:t>Covid 19 (Coronavirus</w:t>
            </w:r>
            <w:r w:rsidR="00816B97">
              <w:rPr>
                <w:rFonts w:eastAsia="Open Sans" w:cs="Open Sans"/>
                <w:b/>
                <w:bCs/>
              </w:rPr>
              <w:t>)</w:t>
            </w:r>
            <w:r>
              <w:rPr>
                <w:rFonts w:eastAsia="Open Sans" w:cs="Open Sans"/>
              </w:rPr>
              <w:t xml:space="preserve">. </w:t>
            </w:r>
          </w:p>
          <w:p w14:paraId="55E1D9D5" w14:textId="77777777" w:rsidR="006176A4" w:rsidRDefault="006176A4" w:rsidP="006176A4">
            <w:pPr>
              <w:rPr>
                <w:rFonts w:eastAsia="Open Sans" w:cs="Open Sans"/>
              </w:rPr>
            </w:pPr>
          </w:p>
          <w:p w14:paraId="546EA4A2" w14:textId="51205A58" w:rsidR="006176A4" w:rsidRDefault="006176A4" w:rsidP="006176A4">
            <w:pPr>
              <w:rPr>
                <w:rFonts w:eastAsia="Open Sans" w:cs="Open Sans"/>
              </w:rPr>
            </w:pPr>
            <w:r>
              <w:rPr>
                <w:rFonts w:eastAsia="Open Sans" w:cs="Open Sans"/>
              </w:rPr>
              <w:t xml:space="preserve">Any person or business has a right to how they want to </w:t>
            </w:r>
            <w:r w:rsidR="000C024B">
              <w:rPr>
                <w:rFonts w:eastAsia="Open Sans" w:cs="Open Sans"/>
              </w:rPr>
              <w:t>manage</w:t>
            </w:r>
            <w:r>
              <w:rPr>
                <w:rFonts w:eastAsia="Open Sans" w:cs="Open Sans"/>
              </w:rPr>
              <w:t xml:space="preserve"> the pandemic, vaccinations as a whole and the opinions they have about vaccinations in general. I </w:t>
            </w:r>
            <w:r w:rsidR="00383452">
              <w:rPr>
                <w:rFonts w:eastAsia="Open Sans" w:cs="Open Sans"/>
              </w:rPr>
              <w:t xml:space="preserve">was </w:t>
            </w:r>
            <w:r>
              <w:rPr>
                <w:rFonts w:eastAsia="Open Sans" w:cs="Open Sans"/>
              </w:rPr>
              <w:t xml:space="preserve">vaccinated early on because I wanted to ensure the people around were safer because of it, in and out of the workplace. </w:t>
            </w:r>
          </w:p>
          <w:p w14:paraId="33AEB60A" w14:textId="77777777" w:rsidR="006176A4" w:rsidRDefault="006176A4" w:rsidP="006176A4">
            <w:pPr>
              <w:rPr>
                <w:rFonts w:eastAsia="Open Sans" w:cs="Open Sans"/>
              </w:rPr>
            </w:pPr>
          </w:p>
          <w:p w14:paraId="508A79A5" w14:textId="77777777" w:rsidR="006176A4" w:rsidRPr="00F73D3A" w:rsidRDefault="006176A4" w:rsidP="006176A4">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6B698AE0" w14:textId="77777777" w:rsidR="006176A4" w:rsidRDefault="00000000" w:rsidP="006176A4">
            <w:pPr>
              <w:rPr>
                <w:rFonts w:eastAsia="Open Sans" w:cs="Open Sans"/>
              </w:rPr>
            </w:pPr>
            <w:hyperlink r:id="rId30" w:anchor="x33-covid19-vaccination-status" w:history="1">
              <w:r w:rsidR="006176A4" w:rsidRPr="004D005D">
                <w:rPr>
                  <w:rStyle w:val="Hyperlink"/>
                  <w:rFonts w:eastAsia="Open Sans" w:cs="Open Sans"/>
                </w:rPr>
                <w:t>https://www.jsilvestri.com/home/common-occupation-details#x33-covid19-vaccination-status</w:t>
              </w:r>
            </w:hyperlink>
            <w:r w:rsidR="006176A4">
              <w:rPr>
                <w:rFonts w:eastAsia="Open Sans" w:cs="Open Sans"/>
              </w:rPr>
              <w:t xml:space="preserve"> </w:t>
            </w:r>
          </w:p>
          <w:p w14:paraId="4B01AEB5" w14:textId="77777777" w:rsidR="006176A4" w:rsidRDefault="006176A4" w:rsidP="006176A4">
            <w:pPr>
              <w:rPr>
                <w:rFonts w:eastAsia="Open Sans" w:cs="Open Sans"/>
              </w:rPr>
            </w:pPr>
          </w:p>
          <w:p w14:paraId="1A982EFF" w14:textId="77777777" w:rsidR="006176A4" w:rsidRPr="00725FD0" w:rsidRDefault="006176A4" w:rsidP="006176A4">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736AC6F2" w14:textId="0A7DB82F" w:rsidR="002A09F7" w:rsidRDefault="00000000" w:rsidP="006176A4">
            <w:pPr>
              <w:rPr>
                <w:rFonts w:cs="Open Sans"/>
              </w:rPr>
            </w:pPr>
            <w:hyperlink r:id="rId31" w:history="1">
              <w:r w:rsidR="006176A4">
                <w:rPr>
                  <w:rStyle w:val="Hyperlink"/>
                  <w:rFonts w:cs="Open Sans"/>
                </w:rPr>
                <w:t>https://jsilvestri.com/facts/covid-19-pandemic-vaccination-status</w:t>
              </w:r>
            </w:hyperlink>
            <w:r w:rsidR="006176A4" w:rsidRPr="00335630">
              <w:rPr>
                <w:rFonts w:cs="Open Sans"/>
              </w:rPr>
              <w:t xml:space="preserve"> </w:t>
            </w:r>
          </w:p>
          <w:p w14:paraId="5C51509B" w14:textId="77777777" w:rsidR="00625763" w:rsidRDefault="00625763" w:rsidP="00625763">
            <w:pPr>
              <w:rPr>
                <w:rFonts w:cs="Open Sans"/>
              </w:rPr>
            </w:pPr>
          </w:p>
          <w:p w14:paraId="5D988B46" w14:textId="48E1D055" w:rsidR="00625763" w:rsidRDefault="00000000" w:rsidP="006176A4">
            <w:pPr>
              <w:rPr>
                <w:rStyle w:val="Hyperlink"/>
                <w:rFonts w:ascii="FontAwesome" w:eastAsia="Open Sans" w:hAnsi="FontAwesome" w:cs="Open Sans"/>
              </w:rPr>
            </w:pPr>
            <w:hyperlink w:anchor="__Work_Authorization" w:history="1">
              <w:r w:rsidR="00625763" w:rsidRPr="00943E54">
                <w:rPr>
                  <w:rStyle w:val="Hyperlink"/>
                  <w:rFonts w:eastAsia="Open Sans" w:cs="Open Sans"/>
                </w:rPr>
                <w:t>«</w:t>
              </w:r>
              <w:r w:rsidR="00625763">
                <w:rPr>
                  <w:rStyle w:val="Hyperlink"/>
                  <w:rFonts w:eastAsia="Open Sans" w:cs="Open Sans"/>
                </w:rPr>
                <w:t xml:space="preserve"> Previous Section</w:t>
              </w:r>
            </w:hyperlink>
            <w:r w:rsidR="00625763">
              <w:t xml:space="preserve">  /  </w:t>
            </w:r>
            <w:hyperlink w:anchor="__Primary_Social" w:history="1">
              <w:r w:rsidR="00625763">
                <w:rPr>
                  <w:rStyle w:val="Hyperlink"/>
                  <w:rFonts w:eastAsia="Open Sans" w:cs="Open Sans"/>
                </w:rPr>
                <w:t xml:space="preserve">Next Section </w:t>
              </w:r>
              <w:r w:rsidR="00625763" w:rsidRPr="00943E54">
                <w:rPr>
                  <w:rStyle w:val="Hyperlink"/>
                  <w:rFonts w:eastAsia="Open Sans" w:cs="Open Sans"/>
                </w:rPr>
                <w:t>»</w:t>
              </w:r>
            </w:hyperlink>
            <w:r w:rsidR="00625763">
              <w:t xml:space="preserve">  /  </w:t>
            </w:r>
            <w:hyperlink w:anchor="_top" w:history="1">
              <w:r w:rsidR="00625763">
                <w:rPr>
                  <w:rStyle w:val="Hyperlink"/>
                  <w:rFonts w:eastAsia="Open Sans" w:cs="Open Sans"/>
                </w:rPr>
                <w:t xml:space="preserve">Top </w:t>
              </w:r>
              <w:r w:rsidR="00625763">
                <w:rPr>
                  <w:rStyle w:val="Hyperlink"/>
                  <w:rFonts w:ascii="FontAwesome" w:eastAsia="Open Sans" w:hAnsi="FontAwesome" w:cs="Open Sans"/>
                </w:rPr>
                <w:t></w:t>
              </w:r>
            </w:hyperlink>
          </w:p>
          <w:p w14:paraId="63D59ED2" w14:textId="6FC407B7" w:rsidR="00E23592" w:rsidRPr="008C77D1" w:rsidRDefault="00E23592" w:rsidP="00E23592">
            <w:pPr>
              <w:pStyle w:val="Heading4"/>
            </w:pPr>
            <w:bookmarkStart w:id="95" w:name="__Primary_Social"/>
            <w:bookmarkStart w:id="96" w:name="_Toc160699379"/>
            <w:bookmarkEnd w:id="95"/>
            <w:r>
              <w:rPr>
                <w:rFonts w:ascii="FontAwesome" w:hAnsi="FontAwesome"/>
                <w:sz w:val="32"/>
                <w:szCs w:val="32"/>
              </w:rPr>
              <w:t></w:t>
            </w:r>
            <w:r w:rsidRPr="001D7539">
              <w:t xml:space="preserve"> </w:t>
            </w:r>
            <w:r w:rsidRPr="00E23592">
              <w:t>Primary Social Networks</w:t>
            </w:r>
            <w:bookmarkEnd w:id="96"/>
          </w:p>
          <w:p w14:paraId="12D19275" w14:textId="63523F6F" w:rsidR="00E23592" w:rsidRDefault="00E23592" w:rsidP="00E23592">
            <w:pPr>
              <w:rPr>
                <w:rFonts w:eastAsia="Open Sans" w:cs="Open Sans"/>
              </w:rPr>
            </w:pPr>
            <w:r w:rsidRPr="00E23592">
              <w:rPr>
                <w:rFonts w:eastAsia="Open Sans" w:cs="Open Sans"/>
              </w:rPr>
              <w:t>I have used a wide range of social media networks throughout the years, but the primary social media networks I use for business interactions are as follows</w:t>
            </w:r>
            <w:r>
              <w:rPr>
                <w:rFonts w:eastAsia="Open Sans" w:cs="Open Sans"/>
              </w:rPr>
              <w:t>:</w:t>
            </w:r>
          </w:p>
          <w:p w14:paraId="1A6D9916" w14:textId="77777777" w:rsidR="00975825" w:rsidRDefault="00975825" w:rsidP="00E23592">
            <w:pPr>
              <w:rPr>
                <w:rFonts w:eastAsia="Open Sans" w:cs="Open Sans"/>
              </w:rPr>
            </w:pPr>
          </w:p>
          <w:p w14:paraId="047A2110" w14:textId="40C08E3C" w:rsidR="00975825" w:rsidRPr="00975825" w:rsidRDefault="00000000" w:rsidP="00975825">
            <w:pPr>
              <w:rPr>
                <w:rFonts w:eastAsia="Open Sans" w:cs="Open Sans"/>
                <w:b/>
                <w:bCs/>
                <w:sz w:val="24"/>
                <w:szCs w:val="24"/>
              </w:rPr>
            </w:pPr>
            <w:hyperlink r:id="rId32" w:history="1">
              <w:r w:rsidR="00975825" w:rsidRPr="00975825">
                <w:rPr>
                  <w:rStyle w:val="Hyperlink"/>
                  <w:rFonts w:ascii="FontAwesome" w:eastAsia="Open Sans" w:hAnsi="FontAwesome" w:cs="Open Sans"/>
                  <w:b/>
                  <w:bCs/>
                  <w:sz w:val="24"/>
                  <w:szCs w:val="24"/>
                </w:rPr>
                <w:t></w:t>
              </w:r>
              <w:r w:rsidR="00975825" w:rsidRPr="00975825">
                <w:rPr>
                  <w:rStyle w:val="Hyperlink"/>
                  <w:rFonts w:eastAsia="Open Sans" w:cs="Open Sans"/>
                  <w:b/>
                  <w:bCs/>
                  <w:sz w:val="24"/>
                  <w:szCs w:val="24"/>
                </w:rPr>
                <w:t xml:space="preserve"> X (a.k.a., Twitter)</w:t>
              </w:r>
            </w:hyperlink>
          </w:p>
          <w:p w14:paraId="696DE4B5" w14:textId="2F65FDB8" w:rsidR="00975825" w:rsidRPr="00975825" w:rsidRDefault="00000000" w:rsidP="00975825">
            <w:pPr>
              <w:rPr>
                <w:rFonts w:eastAsia="Open Sans" w:cs="Open Sans"/>
                <w:b/>
                <w:bCs/>
                <w:sz w:val="24"/>
                <w:szCs w:val="24"/>
              </w:rPr>
            </w:pPr>
            <w:hyperlink r:id="rId33" w:history="1">
              <w:r w:rsidR="00975825" w:rsidRPr="00975825">
                <w:rPr>
                  <w:rStyle w:val="Hyperlink"/>
                  <w:rFonts w:ascii="FontAwesome" w:eastAsia="Open Sans" w:hAnsi="FontAwesome" w:cs="Open Sans"/>
                  <w:b/>
                  <w:bCs/>
                  <w:sz w:val="24"/>
                  <w:szCs w:val="24"/>
                </w:rPr>
                <w:t></w:t>
              </w:r>
              <w:r w:rsidR="00975825" w:rsidRPr="00975825">
                <w:rPr>
                  <w:rStyle w:val="Hyperlink"/>
                  <w:rFonts w:eastAsia="Open Sans" w:cs="Open Sans"/>
                  <w:b/>
                  <w:bCs/>
                  <w:sz w:val="24"/>
                  <w:szCs w:val="24"/>
                </w:rPr>
                <w:t xml:space="preserve"> LinkedIn</w:t>
              </w:r>
            </w:hyperlink>
          </w:p>
          <w:p w14:paraId="0CEC3EA4" w14:textId="77777777" w:rsidR="00E23592" w:rsidRDefault="00E23592" w:rsidP="00E23592">
            <w:pPr>
              <w:rPr>
                <w:rFonts w:eastAsia="Open Sans" w:cs="Open Sans"/>
              </w:rPr>
            </w:pPr>
          </w:p>
          <w:p w14:paraId="5E2BCC87" w14:textId="77777777" w:rsidR="00E23592" w:rsidRPr="00F73D3A" w:rsidRDefault="00E23592" w:rsidP="00E23592">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515244AA" w14:textId="5F95FF68" w:rsidR="00E23592" w:rsidRDefault="00000000" w:rsidP="00E23592">
            <w:pPr>
              <w:rPr>
                <w:rFonts w:eastAsia="Open Sans" w:cs="Open Sans"/>
              </w:rPr>
            </w:pPr>
            <w:hyperlink r:id="rId34" w:anchor="x33-primary-social" w:history="1">
              <w:r w:rsidR="00E23592">
                <w:rPr>
                  <w:rStyle w:val="Hyperlink"/>
                  <w:rFonts w:eastAsia="Open Sans" w:cs="Open Sans"/>
                </w:rPr>
                <w:t>https://jsilvestri.com/home/common-occupation-details#x33-primary-social</w:t>
              </w:r>
            </w:hyperlink>
          </w:p>
          <w:p w14:paraId="5C20FDA1" w14:textId="77777777" w:rsidR="00E23592" w:rsidRDefault="00E23592" w:rsidP="00E23592">
            <w:pPr>
              <w:rPr>
                <w:rFonts w:eastAsia="Open Sans" w:cs="Open Sans"/>
              </w:rPr>
            </w:pPr>
          </w:p>
          <w:p w14:paraId="78AEFB73" w14:textId="77777777" w:rsidR="00E23592" w:rsidRPr="00725FD0" w:rsidRDefault="00E23592" w:rsidP="00E23592">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6BF1758B" w14:textId="4DBB0D58" w:rsidR="00E23592" w:rsidRDefault="00000000" w:rsidP="00E23592">
            <w:pPr>
              <w:rPr>
                <w:rStyle w:val="Hyperlink"/>
                <w:rFonts w:cs="Open Sans"/>
              </w:rPr>
            </w:pPr>
            <w:hyperlink r:id="rId35" w:history="1">
              <w:r w:rsidR="00E23592">
                <w:rPr>
                  <w:rStyle w:val="Hyperlink"/>
                  <w:rFonts w:cs="Open Sans"/>
                </w:rPr>
                <w:t>https://jsilvestri.com/facts/primary-social</w:t>
              </w:r>
            </w:hyperlink>
          </w:p>
          <w:p w14:paraId="29373E9F" w14:textId="77777777" w:rsidR="00E23592" w:rsidRDefault="00E23592" w:rsidP="00E23592">
            <w:pPr>
              <w:rPr>
                <w:rFonts w:cs="Open Sans"/>
              </w:rPr>
            </w:pPr>
          </w:p>
          <w:p w14:paraId="476A2D9B" w14:textId="7F87B992" w:rsidR="00E23592" w:rsidRPr="00625763" w:rsidRDefault="00000000" w:rsidP="00E23592">
            <w:pPr>
              <w:rPr>
                <w:rFonts w:eastAsia="Open Sans" w:cs="Open Sans"/>
              </w:rPr>
            </w:pPr>
            <w:hyperlink w:anchor="_How_Does_Jason" w:history="1">
              <w:r w:rsidR="00E23592" w:rsidRPr="00943E54">
                <w:rPr>
                  <w:rStyle w:val="Hyperlink"/>
                  <w:rFonts w:eastAsia="Open Sans" w:cs="Open Sans"/>
                </w:rPr>
                <w:t>«</w:t>
              </w:r>
              <w:r w:rsidR="00E23592">
                <w:rPr>
                  <w:rStyle w:val="Hyperlink"/>
                  <w:rFonts w:eastAsia="Open Sans" w:cs="Open Sans"/>
                </w:rPr>
                <w:t xml:space="preserve"> Previous Section</w:t>
              </w:r>
            </w:hyperlink>
            <w:r w:rsidR="00E23592">
              <w:t xml:space="preserve">  /  </w:t>
            </w:r>
            <w:hyperlink w:anchor="__Day/Evening_Email" w:history="1">
              <w:r w:rsidR="00E23592">
                <w:rPr>
                  <w:rStyle w:val="Hyperlink"/>
                  <w:rFonts w:eastAsia="Open Sans" w:cs="Open Sans"/>
                </w:rPr>
                <w:t xml:space="preserve">Next Section </w:t>
              </w:r>
              <w:r w:rsidR="00E23592" w:rsidRPr="00943E54">
                <w:rPr>
                  <w:rStyle w:val="Hyperlink"/>
                  <w:rFonts w:eastAsia="Open Sans" w:cs="Open Sans"/>
                </w:rPr>
                <w:t>»</w:t>
              </w:r>
            </w:hyperlink>
            <w:r w:rsidR="00E23592">
              <w:t xml:space="preserve">  /  </w:t>
            </w:r>
            <w:hyperlink w:anchor="_top" w:history="1">
              <w:r w:rsidR="00E23592">
                <w:rPr>
                  <w:rStyle w:val="Hyperlink"/>
                  <w:rFonts w:eastAsia="Open Sans" w:cs="Open Sans"/>
                </w:rPr>
                <w:t xml:space="preserve">Top </w:t>
              </w:r>
              <w:r w:rsidR="00E23592">
                <w:rPr>
                  <w:rStyle w:val="Hyperlink"/>
                  <w:rFonts w:ascii="FontAwesome" w:eastAsia="Open Sans" w:hAnsi="FontAwesome" w:cs="Open Sans"/>
                </w:rPr>
                <w:t></w:t>
              </w:r>
            </w:hyperlink>
          </w:p>
          <w:p w14:paraId="475D5D6B" w14:textId="77777777" w:rsidR="00E23592" w:rsidRPr="00625763" w:rsidRDefault="00E23592" w:rsidP="006176A4">
            <w:pPr>
              <w:rPr>
                <w:rFonts w:eastAsia="Open Sans" w:cs="Open Sans"/>
              </w:rPr>
            </w:pPr>
          </w:p>
          <w:p w14:paraId="2B7CA9F9" w14:textId="4053D515" w:rsidR="008C77D1" w:rsidRPr="008C77D1" w:rsidRDefault="003E6889" w:rsidP="008C77D1">
            <w:pPr>
              <w:pStyle w:val="Heading4"/>
            </w:pPr>
            <w:bookmarkStart w:id="97" w:name="__Day/Evening_Email"/>
            <w:bookmarkStart w:id="98" w:name="_Toc132433353"/>
            <w:bookmarkStart w:id="99" w:name="_Toc160699380"/>
            <w:bookmarkEnd w:id="97"/>
            <w:r>
              <w:rPr>
                <w:rFonts w:ascii="FontAwesome" w:hAnsi="FontAwesome"/>
                <w:sz w:val="32"/>
                <w:szCs w:val="32"/>
              </w:rPr>
              <w:t></w:t>
            </w:r>
            <w:r w:rsidRPr="001D7539">
              <w:t xml:space="preserve"> Day/Evening Email Addresses</w:t>
            </w:r>
            <w:bookmarkEnd w:id="98"/>
            <w:bookmarkEnd w:id="99"/>
          </w:p>
          <w:tbl>
            <w:tblPr>
              <w:tblStyle w:val="TableGrid"/>
              <w:tblW w:w="0" w:type="auto"/>
              <w:tblLayout w:type="fixed"/>
              <w:tblLook w:val="04A0" w:firstRow="1" w:lastRow="0" w:firstColumn="1" w:lastColumn="0" w:noHBand="0" w:noVBand="1"/>
            </w:tblPr>
            <w:tblGrid>
              <w:gridCol w:w="9926"/>
            </w:tblGrid>
            <w:tr w:rsidR="008C77D1" w14:paraId="7253CBAD" w14:textId="77777777" w:rsidTr="00D35912">
              <w:trPr>
                <w:trHeight w:val="969"/>
              </w:trPr>
              <w:tc>
                <w:tcPr>
                  <w:tcW w:w="9926" w:type="dxa"/>
                  <w:tcBorders>
                    <w:top w:val="single" w:sz="12" w:space="0" w:color="BAB390"/>
                    <w:left w:val="single" w:sz="12" w:space="0" w:color="BAB390"/>
                    <w:bottom w:val="single" w:sz="12" w:space="0" w:color="BAB390"/>
                    <w:right w:val="single" w:sz="12" w:space="0" w:color="BAB390"/>
                  </w:tcBorders>
                  <w:shd w:val="clear" w:color="auto" w:fill="FCF8E3"/>
                </w:tcPr>
                <w:p w14:paraId="68917EE2" w14:textId="77777777" w:rsidR="008C77D1" w:rsidRPr="001E306E" w:rsidRDefault="008C77D1" w:rsidP="008C77D1">
                  <w:pPr>
                    <w:spacing w:before="240"/>
                    <w:rPr>
                      <w:color w:val="8A6D3B"/>
                      <w:szCs w:val="20"/>
                    </w:rPr>
                  </w:pPr>
                  <w:r w:rsidRPr="001517A5">
                    <w:rPr>
                      <w:rFonts w:ascii="FontAwesome" w:hAnsi="FontAwesome" w:cs="Segoe UI Symbol"/>
                      <w:color w:val="8A6D3B"/>
                      <w:sz w:val="16"/>
                      <w:szCs w:val="16"/>
                    </w:rPr>
                    <w:t></w:t>
                  </w:r>
                  <w:r w:rsidRPr="001E306E">
                    <w:rPr>
                      <w:b/>
                      <w:bCs/>
                      <w:color w:val="8A6D3B"/>
                      <w:szCs w:val="20"/>
                    </w:rPr>
                    <w:t xml:space="preserve"> </w:t>
                  </w:r>
                  <w:r>
                    <w:rPr>
                      <w:rFonts w:cs="Open Sans"/>
                      <w:b/>
                      <w:bCs/>
                      <w:color w:val="8A6D3B"/>
                      <w:szCs w:val="20"/>
                    </w:rPr>
                    <w:t>Please Note</w:t>
                  </w:r>
                </w:p>
                <w:p w14:paraId="30BDA49B" w14:textId="77777777" w:rsidR="008C77D1" w:rsidRPr="001E306E" w:rsidRDefault="008C77D1" w:rsidP="008C77D1">
                  <w:pPr>
                    <w:rPr>
                      <w:color w:val="8A6D3B"/>
                      <w:szCs w:val="20"/>
                    </w:rPr>
                  </w:pPr>
                </w:p>
                <w:p w14:paraId="7660957D" w14:textId="22D77FF0" w:rsidR="008C77D1" w:rsidRPr="007078AE" w:rsidRDefault="008C77D1" w:rsidP="008C77D1">
                  <w:pPr>
                    <w:spacing w:after="240"/>
                    <w:rPr>
                      <w:rFonts w:ascii="Calibri" w:hAnsi="Calibri"/>
                      <w:color w:val="937849"/>
                      <w:szCs w:val="20"/>
                    </w:rPr>
                  </w:pPr>
                  <w:r w:rsidRPr="008C77D1">
                    <w:rPr>
                      <w:rFonts w:ascii="Calibri" w:hAnsi="Calibri"/>
                      <w:color w:val="8A6D3B"/>
                      <w:szCs w:val="20"/>
                    </w:rPr>
                    <w:t>Kindly note that this section does undergo regular changes. It is best to check back periodically for updates.</w:t>
                  </w:r>
                </w:p>
              </w:tc>
            </w:tr>
          </w:tbl>
          <w:p w14:paraId="13B9A203" w14:textId="77777777" w:rsidR="008C77D1" w:rsidRDefault="008C77D1" w:rsidP="008C77D1">
            <w:pPr>
              <w:rPr>
                <w:rFonts w:eastAsia="Open Sans"/>
              </w:rPr>
            </w:pPr>
          </w:p>
          <w:p w14:paraId="23450035" w14:textId="4918AC79" w:rsidR="003E6889" w:rsidRDefault="008C77D1" w:rsidP="003E6889">
            <w:pPr>
              <w:rPr>
                <w:rFonts w:eastAsia="Open Sans" w:cs="Open Sans"/>
              </w:rPr>
            </w:pPr>
            <w:r>
              <w:rPr>
                <w:rFonts w:eastAsia="Open Sans" w:cs="Open Sans"/>
              </w:rPr>
              <w:t>The email addresses I provide for you here to contact me, my current response time, and other related details change all the time, and in Real-Time</w:t>
            </w:r>
            <w:r w:rsidR="003E6889">
              <w:rPr>
                <w:rFonts w:eastAsia="Open Sans" w:cs="Open Sans"/>
              </w:rPr>
              <w:t>.</w:t>
            </w:r>
            <w:r>
              <w:rPr>
                <w:rFonts w:eastAsia="Open Sans" w:cs="Open Sans"/>
              </w:rPr>
              <w:t xml:space="preserve"> In this rare case, we recommend you visit my mobile or web application user experiences, and get the latest, Real-Time details, using the links below.</w:t>
            </w:r>
          </w:p>
          <w:p w14:paraId="2925BEBB" w14:textId="77777777" w:rsidR="003E6889" w:rsidRDefault="003E6889" w:rsidP="003E6889">
            <w:pPr>
              <w:rPr>
                <w:rFonts w:eastAsia="Open Sans" w:cs="Open Sans"/>
              </w:rPr>
            </w:pPr>
          </w:p>
          <w:p w14:paraId="2812DEBB" w14:textId="77777777" w:rsidR="003E6889" w:rsidRPr="00F73D3A" w:rsidRDefault="003E6889" w:rsidP="003E6889">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76F77AC1" w14:textId="77777777" w:rsidR="003E6889" w:rsidRDefault="00000000" w:rsidP="003E6889">
            <w:pPr>
              <w:rPr>
                <w:rFonts w:eastAsia="Open Sans" w:cs="Open Sans"/>
              </w:rPr>
            </w:pPr>
            <w:hyperlink r:id="rId36" w:anchor="x33-day-evening-email" w:history="1">
              <w:r w:rsidR="003E6889">
                <w:rPr>
                  <w:rStyle w:val="Hyperlink"/>
                  <w:rFonts w:eastAsia="Open Sans" w:cs="Open Sans"/>
                </w:rPr>
                <w:t>https://jsilvestri.com/home/common-occupation-details#x33-day-evening-email</w:t>
              </w:r>
            </w:hyperlink>
          </w:p>
          <w:p w14:paraId="0F2D419E" w14:textId="77777777" w:rsidR="003E6889" w:rsidRDefault="003E6889" w:rsidP="003E6889">
            <w:pPr>
              <w:rPr>
                <w:rFonts w:eastAsia="Open Sans" w:cs="Open Sans"/>
              </w:rPr>
            </w:pPr>
          </w:p>
          <w:p w14:paraId="563AF57B" w14:textId="77777777" w:rsidR="003E6889" w:rsidRPr="00725FD0" w:rsidRDefault="003E6889" w:rsidP="003E6889">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2EE85A88" w14:textId="77777777" w:rsidR="003E6889" w:rsidRDefault="00000000" w:rsidP="003E6889">
            <w:pPr>
              <w:rPr>
                <w:rStyle w:val="Hyperlink"/>
                <w:rFonts w:cs="Open Sans"/>
              </w:rPr>
            </w:pPr>
            <w:hyperlink r:id="rId37" w:history="1">
              <w:r w:rsidR="003E6889">
                <w:rPr>
                  <w:rStyle w:val="Hyperlink"/>
                  <w:rFonts w:cs="Open Sans"/>
                </w:rPr>
                <w:t>https://jsilvestri.com/facts/latest-day-and-evening-email-addresses</w:t>
              </w:r>
            </w:hyperlink>
          </w:p>
          <w:p w14:paraId="786DA187" w14:textId="77777777" w:rsidR="00625763" w:rsidRDefault="00625763" w:rsidP="00625763">
            <w:pPr>
              <w:rPr>
                <w:rFonts w:cs="Open Sans"/>
              </w:rPr>
            </w:pPr>
          </w:p>
          <w:p w14:paraId="70206AE2" w14:textId="4167D4BB" w:rsidR="00625763" w:rsidRPr="00625763" w:rsidRDefault="00000000" w:rsidP="003E6889">
            <w:pPr>
              <w:rPr>
                <w:rFonts w:eastAsia="Open Sans" w:cs="Open Sans"/>
              </w:rPr>
            </w:pPr>
            <w:hyperlink w:anchor="_How_Does_Jason" w:history="1">
              <w:r w:rsidR="00625763" w:rsidRPr="00943E54">
                <w:rPr>
                  <w:rStyle w:val="Hyperlink"/>
                  <w:rFonts w:eastAsia="Open Sans" w:cs="Open Sans"/>
                </w:rPr>
                <w:t>«</w:t>
              </w:r>
              <w:r w:rsidR="00625763">
                <w:rPr>
                  <w:rStyle w:val="Hyperlink"/>
                  <w:rFonts w:eastAsia="Open Sans" w:cs="Open Sans"/>
                </w:rPr>
                <w:t xml:space="preserve"> Previous Section</w:t>
              </w:r>
            </w:hyperlink>
            <w:r w:rsidR="00625763">
              <w:t xml:space="preserve">  /  </w:t>
            </w:r>
            <w:hyperlink w:anchor="__Day/Evening_Phone" w:history="1">
              <w:r w:rsidR="00625763">
                <w:rPr>
                  <w:rStyle w:val="Hyperlink"/>
                  <w:rFonts w:eastAsia="Open Sans" w:cs="Open Sans"/>
                </w:rPr>
                <w:t xml:space="preserve">Next Section </w:t>
              </w:r>
              <w:r w:rsidR="00625763" w:rsidRPr="00943E54">
                <w:rPr>
                  <w:rStyle w:val="Hyperlink"/>
                  <w:rFonts w:eastAsia="Open Sans" w:cs="Open Sans"/>
                </w:rPr>
                <w:t>»</w:t>
              </w:r>
            </w:hyperlink>
            <w:r w:rsidR="00625763">
              <w:t xml:space="preserve">  /  </w:t>
            </w:r>
            <w:hyperlink w:anchor="_top" w:history="1">
              <w:r w:rsidR="00625763">
                <w:rPr>
                  <w:rStyle w:val="Hyperlink"/>
                  <w:rFonts w:eastAsia="Open Sans" w:cs="Open Sans"/>
                </w:rPr>
                <w:t xml:space="preserve">Top </w:t>
              </w:r>
              <w:r w:rsidR="00625763">
                <w:rPr>
                  <w:rStyle w:val="Hyperlink"/>
                  <w:rFonts w:ascii="FontAwesome" w:eastAsia="Open Sans" w:hAnsi="FontAwesome" w:cs="Open Sans"/>
                </w:rPr>
                <w:t></w:t>
              </w:r>
            </w:hyperlink>
          </w:p>
          <w:p w14:paraId="22E5EDFF" w14:textId="77777777" w:rsidR="003E6889" w:rsidRDefault="003E6889" w:rsidP="00491537">
            <w:pPr>
              <w:pStyle w:val="Heading4"/>
            </w:pPr>
            <w:bookmarkStart w:id="100" w:name="__Day/Evening_Phone"/>
            <w:bookmarkStart w:id="101" w:name="_Toc132433354"/>
            <w:bookmarkStart w:id="102" w:name="_Toc160699381"/>
            <w:bookmarkEnd w:id="100"/>
            <w:r>
              <w:rPr>
                <w:rFonts w:ascii="FontAwesome" w:hAnsi="FontAwesome"/>
                <w:sz w:val="32"/>
                <w:szCs w:val="32"/>
              </w:rPr>
              <w:t></w:t>
            </w:r>
            <w:r w:rsidRPr="008D1567">
              <w:t xml:space="preserve"> Day/Evening Phone Numbers</w:t>
            </w:r>
            <w:bookmarkEnd w:id="101"/>
            <w:bookmarkEnd w:id="102"/>
          </w:p>
          <w:tbl>
            <w:tblPr>
              <w:tblStyle w:val="TableGrid"/>
              <w:tblW w:w="0" w:type="auto"/>
              <w:tblLayout w:type="fixed"/>
              <w:tblLook w:val="04A0" w:firstRow="1" w:lastRow="0" w:firstColumn="1" w:lastColumn="0" w:noHBand="0" w:noVBand="1"/>
            </w:tblPr>
            <w:tblGrid>
              <w:gridCol w:w="9926"/>
            </w:tblGrid>
            <w:tr w:rsidR="00BE5951" w14:paraId="0CB7F56C" w14:textId="77777777" w:rsidTr="00D35912">
              <w:trPr>
                <w:trHeight w:val="969"/>
              </w:trPr>
              <w:tc>
                <w:tcPr>
                  <w:tcW w:w="9926" w:type="dxa"/>
                  <w:tcBorders>
                    <w:top w:val="single" w:sz="12" w:space="0" w:color="BAB390"/>
                    <w:left w:val="single" w:sz="12" w:space="0" w:color="BAB390"/>
                    <w:bottom w:val="single" w:sz="12" w:space="0" w:color="BAB390"/>
                    <w:right w:val="single" w:sz="12" w:space="0" w:color="BAB390"/>
                  </w:tcBorders>
                  <w:shd w:val="clear" w:color="auto" w:fill="FCF8E3"/>
                </w:tcPr>
                <w:p w14:paraId="43344B21" w14:textId="77777777" w:rsidR="00BE5951" w:rsidRPr="001E306E" w:rsidRDefault="00BE5951" w:rsidP="00BE5951">
                  <w:pPr>
                    <w:spacing w:before="240"/>
                    <w:rPr>
                      <w:color w:val="8A6D3B"/>
                      <w:szCs w:val="20"/>
                    </w:rPr>
                  </w:pPr>
                  <w:r w:rsidRPr="001517A5">
                    <w:rPr>
                      <w:rFonts w:ascii="FontAwesome" w:hAnsi="FontAwesome" w:cs="Segoe UI Symbol"/>
                      <w:color w:val="8A6D3B"/>
                      <w:sz w:val="16"/>
                      <w:szCs w:val="16"/>
                    </w:rPr>
                    <w:t></w:t>
                  </w:r>
                  <w:r w:rsidRPr="001E306E">
                    <w:rPr>
                      <w:b/>
                      <w:bCs/>
                      <w:color w:val="8A6D3B"/>
                      <w:szCs w:val="20"/>
                    </w:rPr>
                    <w:t xml:space="preserve"> </w:t>
                  </w:r>
                  <w:r>
                    <w:rPr>
                      <w:rFonts w:cs="Open Sans"/>
                      <w:b/>
                      <w:bCs/>
                      <w:color w:val="8A6D3B"/>
                      <w:szCs w:val="20"/>
                    </w:rPr>
                    <w:t>Please Note</w:t>
                  </w:r>
                </w:p>
                <w:p w14:paraId="48330548" w14:textId="77777777" w:rsidR="00BE5951" w:rsidRPr="001E306E" w:rsidRDefault="00BE5951" w:rsidP="00BE5951">
                  <w:pPr>
                    <w:rPr>
                      <w:color w:val="8A6D3B"/>
                      <w:szCs w:val="20"/>
                    </w:rPr>
                  </w:pPr>
                </w:p>
                <w:p w14:paraId="685E8241" w14:textId="77777777" w:rsidR="00BE5951" w:rsidRPr="007078AE" w:rsidRDefault="00BE5951" w:rsidP="00BE5951">
                  <w:pPr>
                    <w:spacing w:after="240"/>
                    <w:rPr>
                      <w:rFonts w:ascii="Calibri" w:hAnsi="Calibri"/>
                      <w:color w:val="937849"/>
                      <w:szCs w:val="20"/>
                    </w:rPr>
                  </w:pPr>
                  <w:r w:rsidRPr="008C77D1">
                    <w:rPr>
                      <w:rFonts w:ascii="Calibri" w:hAnsi="Calibri"/>
                      <w:color w:val="8A6D3B"/>
                      <w:szCs w:val="20"/>
                    </w:rPr>
                    <w:t>Kindly note that this section does undergo regular changes. It is best to check back periodically for updates.</w:t>
                  </w:r>
                </w:p>
              </w:tc>
            </w:tr>
          </w:tbl>
          <w:p w14:paraId="084EE2BD" w14:textId="77777777" w:rsidR="00BE5951" w:rsidRDefault="00BE5951" w:rsidP="00BE5951">
            <w:pPr>
              <w:rPr>
                <w:rFonts w:eastAsia="Open Sans"/>
              </w:rPr>
            </w:pPr>
          </w:p>
          <w:p w14:paraId="555D3078" w14:textId="0DF716B8" w:rsidR="00BE5951" w:rsidRDefault="00BE5951" w:rsidP="00BE5951">
            <w:pPr>
              <w:rPr>
                <w:rFonts w:eastAsia="Open Sans" w:cs="Open Sans"/>
              </w:rPr>
            </w:pPr>
            <w:r>
              <w:rPr>
                <w:rFonts w:eastAsia="Open Sans" w:cs="Open Sans"/>
              </w:rPr>
              <w:t>The phone numbers I provide for you here to contact me, my current response time, and other related details change all the time, and in Real-Time. In this rare case, we recommend you visit my mobile or web application user experiences, and get the latest, Real-Time details, using the links below.</w:t>
            </w:r>
          </w:p>
          <w:p w14:paraId="08447940" w14:textId="77777777" w:rsidR="003E6889" w:rsidRDefault="003E6889" w:rsidP="003E6889">
            <w:pPr>
              <w:rPr>
                <w:rFonts w:eastAsia="Open Sans" w:cs="Open Sans"/>
              </w:rPr>
            </w:pPr>
          </w:p>
          <w:p w14:paraId="45EC37DC" w14:textId="77777777" w:rsidR="003E6889" w:rsidRPr="00F73D3A" w:rsidRDefault="003E6889" w:rsidP="003E6889">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1227C1D3" w14:textId="77777777" w:rsidR="003E6889" w:rsidRDefault="00000000" w:rsidP="003E6889">
            <w:pPr>
              <w:rPr>
                <w:rFonts w:eastAsia="Open Sans" w:cs="Open Sans"/>
              </w:rPr>
            </w:pPr>
            <w:hyperlink r:id="rId38" w:anchor="x33-day-evening-phone" w:history="1">
              <w:r w:rsidR="003E6889">
                <w:rPr>
                  <w:rStyle w:val="Hyperlink"/>
                  <w:rFonts w:eastAsia="Open Sans" w:cs="Open Sans"/>
                </w:rPr>
                <w:t>https://jsilvestri.com/home/common-occupation-details#x33-day-evening-phone</w:t>
              </w:r>
            </w:hyperlink>
            <w:r w:rsidR="003E6889">
              <w:rPr>
                <w:rFonts w:eastAsia="Open Sans" w:cs="Open Sans"/>
              </w:rPr>
              <w:t xml:space="preserve"> </w:t>
            </w:r>
          </w:p>
          <w:p w14:paraId="1A437965" w14:textId="77777777" w:rsidR="003E6889" w:rsidRDefault="003E6889" w:rsidP="003E6889">
            <w:pPr>
              <w:rPr>
                <w:rFonts w:eastAsia="Open Sans" w:cs="Open Sans"/>
              </w:rPr>
            </w:pPr>
          </w:p>
          <w:p w14:paraId="2994E4F2" w14:textId="77777777" w:rsidR="003E6889" w:rsidRPr="00725FD0" w:rsidRDefault="003E6889" w:rsidP="003E6889">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501FD5CE" w14:textId="77777777" w:rsidR="003E6889" w:rsidRDefault="00000000" w:rsidP="003E6889">
            <w:pPr>
              <w:rPr>
                <w:rFonts w:cs="Open Sans"/>
              </w:rPr>
            </w:pPr>
            <w:hyperlink r:id="rId39" w:history="1">
              <w:r w:rsidR="003E6889">
                <w:rPr>
                  <w:rStyle w:val="Hyperlink"/>
                  <w:rFonts w:cs="Open Sans"/>
                </w:rPr>
                <w:t>https://jsilvestri.com/facts/latest-day-and-evening-phone-numbers</w:t>
              </w:r>
            </w:hyperlink>
            <w:r w:rsidR="003E6889">
              <w:rPr>
                <w:rFonts w:cs="Open Sans"/>
              </w:rPr>
              <w:t xml:space="preserve"> </w:t>
            </w:r>
          </w:p>
          <w:p w14:paraId="170CE705" w14:textId="77777777" w:rsidR="007D544A" w:rsidRDefault="007D544A" w:rsidP="007D544A">
            <w:pPr>
              <w:rPr>
                <w:rFonts w:cs="Open Sans"/>
              </w:rPr>
            </w:pPr>
          </w:p>
          <w:p w14:paraId="0B27F066" w14:textId="77777777" w:rsidR="00D926E8" w:rsidRDefault="00D926E8" w:rsidP="007D544A">
            <w:pPr>
              <w:rPr>
                <w:rFonts w:cs="Open Sans"/>
              </w:rPr>
            </w:pPr>
          </w:p>
          <w:p w14:paraId="770D679F" w14:textId="7A9BAF6A" w:rsidR="003E6889" w:rsidRPr="007D544A" w:rsidRDefault="00000000" w:rsidP="006176A4">
            <w:pPr>
              <w:rPr>
                <w:rFonts w:eastAsia="Open Sans" w:cs="Open Sans"/>
              </w:rPr>
            </w:pPr>
            <w:hyperlink w:anchor="__Day/Evening_Email" w:history="1">
              <w:r w:rsidR="007D544A" w:rsidRPr="00943E54">
                <w:rPr>
                  <w:rStyle w:val="Hyperlink"/>
                  <w:rFonts w:eastAsia="Open Sans" w:cs="Open Sans"/>
                </w:rPr>
                <w:t>«</w:t>
              </w:r>
              <w:r w:rsidR="007D544A">
                <w:rPr>
                  <w:rStyle w:val="Hyperlink"/>
                  <w:rFonts w:eastAsia="Open Sans" w:cs="Open Sans"/>
                </w:rPr>
                <w:t xml:space="preserve"> Previous Section</w:t>
              </w:r>
            </w:hyperlink>
            <w:r w:rsidR="007D544A">
              <w:t xml:space="preserve">  /  </w:t>
            </w:r>
            <w:hyperlink w:anchor="__Location_Types" w:history="1">
              <w:r w:rsidR="007D544A">
                <w:rPr>
                  <w:rStyle w:val="Hyperlink"/>
                  <w:rFonts w:eastAsia="Open Sans" w:cs="Open Sans"/>
                </w:rPr>
                <w:t xml:space="preserve">Next Section </w:t>
              </w:r>
              <w:r w:rsidR="007D544A" w:rsidRPr="00943E54">
                <w:rPr>
                  <w:rStyle w:val="Hyperlink"/>
                  <w:rFonts w:eastAsia="Open Sans" w:cs="Open Sans"/>
                </w:rPr>
                <w:t>»</w:t>
              </w:r>
            </w:hyperlink>
            <w:r w:rsidR="007D544A">
              <w:t xml:space="preserve">  /  </w:t>
            </w:r>
            <w:hyperlink w:anchor="_top" w:history="1">
              <w:r w:rsidR="007D544A">
                <w:rPr>
                  <w:rStyle w:val="Hyperlink"/>
                  <w:rFonts w:eastAsia="Open Sans" w:cs="Open Sans"/>
                </w:rPr>
                <w:t xml:space="preserve">Top </w:t>
              </w:r>
              <w:r w:rsidR="007D544A">
                <w:rPr>
                  <w:rStyle w:val="Hyperlink"/>
                  <w:rFonts w:ascii="FontAwesome" w:eastAsia="Open Sans" w:hAnsi="FontAwesome" w:cs="Open Sans"/>
                </w:rPr>
                <w:t></w:t>
              </w:r>
            </w:hyperlink>
          </w:p>
          <w:p w14:paraId="686548C1" w14:textId="220171ED" w:rsidR="002A09F7" w:rsidRPr="008D1567" w:rsidRDefault="002A09F7" w:rsidP="00491537">
            <w:pPr>
              <w:pStyle w:val="Heading4"/>
            </w:pPr>
            <w:bookmarkStart w:id="103" w:name="__Location_Types"/>
            <w:bookmarkStart w:id="104" w:name="_Toc160699382"/>
            <w:bookmarkEnd w:id="103"/>
            <w:r>
              <w:rPr>
                <w:rFonts w:ascii="FontAwesome" w:hAnsi="FontAwesome"/>
                <w:sz w:val="32"/>
                <w:szCs w:val="32"/>
              </w:rPr>
              <w:t></w:t>
            </w:r>
            <w:r w:rsidRPr="008D1567">
              <w:t xml:space="preserve"> Location Types</w:t>
            </w:r>
            <w:bookmarkEnd w:id="104"/>
          </w:p>
          <w:p w14:paraId="52F39C09" w14:textId="0CBB630D" w:rsidR="009475FE" w:rsidRDefault="006114EE" w:rsidP="009475FE">
            <w:pPr>
              <w:rPr>
                <w:rFonts w:eastAsia="Open Sans" w:cs="Open Sans"/>
              </w:rPr>
            </w:pPr>
            <w:r w:rsidRPr="006114EE">
              <w:rPr>
                <w:rFonts w:eastAsia="Open Sans" w:cs="Open Sans"/>
              </w:rPr>
              <w:t xml:space="preserve">I have a history of extensive travel, spending prolonged periods on client sites or with the team, fostering strong interpersonal connections. Following such on-site engagements, I seamlessly transition back to remote work from the comfort of my home base, in the event the role calls for it. </w:t>
            </w:r>
          </w:p>
          <w:p w14:paraId="04D49552" w14:textId="77777777" w:rsidR="00F51D59" w:rsidRPr="00B13373" w:rsidRDefault="00F51D59" w:rsidP="009475FE">
            <w:pPr>
              <w:rPr>
                <w:rFonts w:eastAsia="Open Sans" w:cs="Open Sans"/>
              </w:rPr>
            </w:pPr>
          </w:p>
          <w:p w14:paraId="73DCFBD0" w14:textId="3D01F996" w:rsidR="009475FE" w:rsidRPr="009475FE" w:rsidRDefault="009475FE" w:rsidP="009475FE">
            <w:pPr>
              <w:pStyle w:val="ListParagraph"/>
              <w:numPr>
                <w:ilvl w:val="0"/>
                <w:numId w:val="19"/>
              </w:numPr>
              <w:rPr>
                <w:rFonts w:eastAsia="Open Sans" w:cs="Open Sans"/>
              </w:rPr>
            </w:pPr>
            <w:r w:rsidRPr="009475FE">
              <w:rPr>
                <w:rFonts w:eastAsia="Open Sans" w:cs="Open Sans"/>
              </w:rPr>
              <w:t>On-Client-Site (a.k.a., On Site)</w:t>
            </w:r>
          </w:p>
          <w:p w14:paraId="7FB54495" w14:textId="0FD0B7BA" w:rsidR="009475FE" w:rsidRPr="009475FE" w:rsidRDefault="009475FE" w:rsidP="009475FE">
            <w:pPr>
              <w:pStyle w:val="ListParagraph"/>
              <w:numPr>
                <w:ilvl w:val="0"/>
                <w:numId w:val="19"/>
              </w:numPr>
              <w:rPr>
                <w:rFonts w:eastAsia="Open Sans" w:cs="Open Sans"/>
              </w:rPr>
            </w:pPr>
            <w:r w:rsidRPr="009475FE">
              <w:rPr>
                <w:rFonts w:eastAsia="Open Sans" w:cs="Open Sans"/>
              </w:rPr>
              <w:t>Remotely</w:t>
            </w:r>
          </w:p>
          <w:p w14:paraId="05C2FE24" w14:textId="0A2E2D4F" w:rsidR="006114EE" w:rsidRDefault="009475FE" w:rsidP="009475FE">
            <w:pPr>
              <w:pStyle w:val="ListParagraph"/>
              <w:numPr>
                <w:ilvl w:val="0"/>
                <w:numId w:val="19"/>
              </w:numPr>
              <w:rPr>
                <w:rFonts w:eastAsia="Open Sans" w:cs="Open Sans"/>
              </w:rPr>
            </w:pPr>
            <w:r w:rsidRPr="009475FE">
              <w:rPr>
                <w:rFonts w:eastAsia="Open Sans" w:cs="Open Sans"/>
              </w:rPr>
              <w:t>Hybrid</w:t>
            </w:r>
          </w:p>
          <w:p w14:paraId="7536D503" w14:textId="01EE16C7" w:rsidR="00F926B4" w:rsidRPr="00383D54" w:rsidRDefault="00F926B4" w:rsidP="00F926B4">
            <w:pPr>
              <w:pStyle w:val="Heading5"/>
            </w:pPr>
            <w:bookmarkStart w:id="105" w:name="_Current_Location_&amp;"/>
            <w:bookmarkStart w:id="106" w:name="_Toc160699383"/>
            <w:bookmarkEnd w:id="105"/>
            <w:r w:rsidRPr="00383D54">
              <w:t>Current Location</w:t>
            </w:r>
            <w:r>
              <w:t xml:space="preserve"> &amp; Relocation</w:t>
            </w:r>
            <w:bookmarkEnd w:id="106"/>
          </w:p>
          <w:p w14:paraId="01BEC36B" w14:textId="06FFD4CD" w:rsidR="00E45DE4" w:rsidRDefault="00F926B4" w:rsidP="00E45DE4">
            <w:pPr>
              <w:rPr>
                <w:rFonts w:eastAsia="Open Sans"/>
              </w:rPr>
            </w:pPr>
            <w:r w:rsidRPr="00F926B4">
              <w:rPr>
                <w:rFonts w:eastAsia="Open Sans"/>
              </w:rPr>
              <w:t>I will consider Travel &amp; Relocation</w:t>
            </w:r>
            <w:r w:rsidR="00366D72">
              <w:rPr>
                <w:rFonts w:eastAsia="Open Sans"/>
              </w:rPr>
              <w:t>, especially if your business has an emergency</w:t>
            </w:r>
            <w:r w:rsidRPr="00F926B4">
              <w:rPr>
                <w:rFonts w:eastAsia="Open Sans"/>
              </w:rPr>
              <w:t xml:space="preserve">. See </w:t>
            </w:r>
            <w:hyperlink w:anchor="__Location,_Location," w:history="1">
              <w:r w:rsidRPr="00366D72">
                <w:rPr>
                  <w:rStyle w:val="Hyperlink"/>
                  <w:rFonts w:eastAsia="Open Sans"/>
                </w:rPr>
                <w:t>Location, Location, Relocation</w:t>
              </w:r>
            </w:hyperlink>
            <w:r w:rsidRPr="00F926B4">
              <w:rPr>
                <w:rFonts w:eastAsia="Open Sans"/>
              </w:rPr>
              <w:t xml:space="preserve"> and</w:t>
            </w:r>
            <w:r w:rsidR="00366D72">
              <w:rPr>
                <w:rFonts w:eastAsia="Open Sans"/>
              </w:rPr>
              <w:t>/or</w:t>
            </w:r>
            <w:r w:rsidRPr="00F926B4">
              <w:rPr>
                <w:rFonts w:eastAsia="Open Sans"/>
              </w:rPr>
              <w:t xml:space="preserve"> </w:t>
            </w:r>
            <w:hyperlink w:anchor="__Travel_and" w:history="1">
              <w:r w:rsidRPr="00366D72">
                <w:rPr>
                  <w:rStyle w:val="Hyperlink"/>
                  <w:rFonts w:eastAsia="Open Sans"/>
                </w:rPr>
                <w:t>Travel and Commute Constraints</w:t>
              </w:r>
            </w:hyperlink>
            <w:r w:rsidRPr="00F926B4">
              <w:rPr>
                <w:rFonts w:eastAsia="Open Sans"/>
              </w:rPr>
              <w:t xml:space="preserve"> sections below for more details.</w:t>
            </w:r>
          </w:p>
          <w:p w14:paraId="751599EB" w14:textId="77777777" w:rsidR="00F926B4" w:rsidRPr="00E45DE4" w:rsidRDefault="00F926B4" w:rsidP="00E45DE4">
            <w:pPr>
              <w:rPr>
                <w:rFonts w:eastAsia="Open Sans"/>
              </w:rPr>
            </w:pPr>
          </w:p>
          <w:p w14:paraId="4FF1C55B" w14:textId="77777777" w:rsidR="002A09F7" w:rsidRPr="00F73D3A" w:rsidRDefault="002A09F7" w:rsidP="002A09F7">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092D1F6F" w14:textId="77777777" w:rsidR="002A09F7" w:rsidRDefault="00000000" w:rsidP="002A09F7">
            <w:pPr>
              <w:rPr>
                <w:rFonts w:eastAsia="Open Sans" w:cs="Open Sans"/>
              </w:rPr>
            </w:pPr>
            <w:hyperlink r:id="rId40" w:anchor="x33-location-types" w:history="1">
              <w:r w:rsidR="002A09F7">
                <w:rPr>
                  <w:rStyle w:val="Hyperlink"/>
                  <w:rFonts w:eastAsia="Open Sans" w:cs="Open Sans"/>
                </w:rPr>
                <w:t>https://www.jsilvestri.com/home/common-occupation-details#x33-location-types</w:t>
              </w:r>
            </w:hyperlink>
            <w:r w:rsidR="002A09F7">
              <w:rPr>
                <w:rFonts w:eastAsia="Open Sans" w:cs="Open Sans"/>
              </w:rPr>
              <w:t xml:space="preserve"> </w:t>
            </w:r>
          </w:p>
          <w:p w14:paraId="231BA3F7" w14:textId="77777777" w:rsidR="002A09F7" w:rsidRDefault="002A09F7" w:rsidP="002A09F7">
            <w:pPr>
              <w:rPr>
                <w:rFonts w:eastAsia="Open Sans" w:cs="Open Sans"/>
              </w:rPr>
            </w:pPr>
          </w:p>
          <w:p w14:paraId="766E0EDF" w14:textId="77777777" w:rsidR="002A09F7" w:rsidRPr="00725FD0" w:rsidRDefault="002A09F7" w:rsidP="002A09F7">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773D8089" w14:textId="77777777" w:rsidR="002A09F7" w:rsidRDefault="00000000" w:rsidP="002A09F7">
            <w:pPr>
              <w:rPr>
                <w:rFonts w:cs="Open Sans"/>
              </w:rPr>
            </w:pPr>
            <w:hyperlink r:id="rId41" w:history="1">
              <w:r w:rsidR="002A09F7">
                <w:rPr>
                  <w:rStyle w:val="Hyperlink"/>
                  <w:rFonts w:cs="Open Sans"/>
                </w:rPr>
                <w:t>https://jsilvestri.com/facts/location-types</w:t>
              </w:r>
            </w:hyperlink>
            <w:r w:rsidR="002A09F7" w:rsidRPr="00335630">
              <w:rPr>
                <w:rFonts w:cs="Open Sans"/>
              </w:rPr>
              <w:t xml:space="preserve"> </w:t>
            </w:r>
          </w:p>
          <w:p w14:paraId="058CCC85" w14:textId="77777777" w:rsidR="00D926E8" w:rsidRDefault="00D926E8" w:rsidP="00D926E8">
            <w:pPr>
              <w:rPr>
                <w:rFonts w:cs="Open Sans"/>
              </w:rPr>
            </w:pPr>
          </w:p>
          <w:p w14:paraId="56717C5A" w14:textId="77777777" w:rsidR="00D926E8" w:rsidRDefault="00D926E8" w:rsidP="00D926E8">
            <w:pPr>
              <w:rPr>
                <w:rFonts w:cs="Open Sans"/>
              </w:rPr>
            </w:pPr>
          </w:p>
          <w:p w14:paraId="5521864D" w14:textId="7C0784EF" w:rsidR="00B325F4" w:rsidRPr="00D926E8" w:rsidRDefault="00000000" w:rsidP="00B325F4">
            <w:pPr>
              <w:rPr>
                <w:rFonts w:eastAsia="Open Sans" w:cs="Open Sans"/>
              </w:rPr>
            </w:pPr>
            <w:hyperlink w:anchor="__Day/Evening_Phone" w:history="1">
              <w:r w:rsidR="00D926E8" w:rsidRPr="00943E54">
                <w:rPr>
                  <w:rStyle w:val="Hyperlink"/>
                  <w:rFonts w:eastAsia="Open Sans" w:cs="Open Sans"/>
                </w:rPr>
                <w:t>«</w:t>
              </w:r>
              <w:r w:rsidR="00D926E8">
                <w:rPr>
                  <w:rStyle w:val="Hyperlink"/>
                  <w:rFonts w:eastAsia="Open Sans" w:cs="Open Sans"/>
                </w:rPr>
                <w:t xml:space="preserve"> Previous Section</w:t>
              </w:r>
            </w:hyperlink>
            <w:r w:rsidR="00D926E8">
              <w:t xml:space="preserve">  /  </w:t>
            </w:r>
            <w:hyperlink w:anchor="__Location,_Location," w:history="1">
              <w:r w:rsidR="00D926E8">
                <w:rPr>
                  <w:rStyle w:val="Hyperlink"/>
                  <w:rFonts w:eastAsia="Open Sans" w:cs="Open Sans"/>
                </w:rPr>
                <w:t xml:space="preserve">Next Section </w:t>
              </w:r>
              <w:r w:rsidR="00D926E8" w:rsidRPr="00943E54">
                <w:rPr>
                  <w:rStyle w:val="Hyperlink"/>
                  <w:rFonts w:eastAsia="Open Sans" w:cs="Open Sans"/>
                </w:rPr>
                <w:t>»</w:t>
              </w:r>
            </w:hyperlink>
            <w:r w:rsidR="00D926E8">
              <w:t xml:space="preserve">  /  </w:t>
            </w:r>
            <w:hyperlink w:anchor="_top" w:history="1">
              <w:r w:rsidR="00D926E8">
                <w:rPr>
                  <w:rStyle w:val="Hyperlink"/>
                  <w:rFonts w:eastAsia="Open Sans" w:cs="Open Sans"/>
                </w:rPr>
                <w:t xml:space="preserve">Top </w:t>
              </w:r>
              <w:r w:rsidR="00D926E8">
                <w:rPr>
                  <w:rStyle w:val="Hyperlink"/>
                  <w:rFonts w:ascii="FontAwesome" w:eastAsia="Open Sans" w:hAnsi="FontAwesome" w:cs="Open Sans"/>
                </w:rPr>
                <w:t></w:t>
              </w:r>
            </w:hyperlink>
          </w:p>
          <w:p w14:paraId="022A2D2A" w14:textId="42790953" w:rsidR="00B325F4" w:rsidRDefault="00B850E1" w:rsidP="00491537">
            <w:pPr>
              <w:pStyle w:val="Heading4"/>
            </w:pPr>
            <w:bookmarkStart w:id="107" w:name="__Location,_Location,"/>
            <w:bookmarkStart w:id="108" w:name="_Toc132433341"/>
            <w:bookmarkStart w:id="109" w:name="_Toc160699384"/>
            <w:bookmarkEnd w:id="107"/>
            <w:r>
              <w:rPr>
                <w:rFonts w:ascii="FontAwesome" w:hAnsi="FontAwesome"/>
                <w:sz w:val="32"/>
                <w:szCs w:val="32"/>
              </w:rPr>
              <w:t></w:t>
            </w:r>
            <w:r w:rsidR="00B325F4" w:rsidRPr="008D1567">
              <w:t xml:space="preserve"> Location, Location, Relocation!</w:t>
            </w:r>
            <w:bookmarkEnd w:id="108"/>
            <w:bookmarkEnd w:id="109"/>
          </w:p>
          <w:p w14:paraId="763AC7C8" w14:textId="77777777" w:rsidR="00795108" w:rsidRDefault="00795108" w:rsidP="00710DCA">
            <w:pPr>
              <w:rPr>
                <w:b/>
                <w:caps/>
              </w:rPr>
            </w:pPr>
            <w:r w:rsidRPr="00795108">
              <w:t>Optimal for me would be a position situated in close proximity to my current location, although I am certainly amenable to the possibility of traveling or relocating for the right opportunity.</w:t>
            </w:r>
          </w:p>
          <w:p w14:paraId="2C981348" w14:textId="1917FC8D" w:rsidR="00B325F4" w:rsidRPr="00795108" w:rsidRDefault="00B325F4" w:rsidP="00795108">
            <w:pPr>
              <w:pStyle w:val="Heading5"/>
            </w:pPr>
            <w:bookmarkStart w:id="110" w:name="_Toc160699385"/>
            <w:r w:rsidRPr="00795108">
              <w:lastRenderedPageBreak/>
              <w:t>Current Location</w:t>
            </w:r>
            <w:bookmarkEnd w:id="110"/>
          </w:p>
          <w:p w14:paraId="612885AC" w14:textId="77777777" w:rsidR="00B325F4" w:rsidRPr="00383D54" w:rsidRDefault="00B325F4" w:rsidP="00B325F4">
            <w:pPr>
              <w:rPr>
                <w:rFonts w:eastAsia="Open Sans" w:cs="Open Sans"/>
              </w:rPr>
            </w:pPr>
            <w:r w:rsidRPr="00383D54">
              <w:rPr>
                <w:rFonts w:eastAsia="Open Sans" w:cs="Open Sans"/>
              </w:rPr>
              <w:t>Foxborough, Massachusetts</w:t>
            </w:r>
          </w:p>
          <w:p w14:paraId="6A9D137D" w14:textId="34F79BDC" w:rsidR="00B325F4" w:rsidRDefault="00B325F4" w:rsidP="00491537">
            <w:pPr>
              <w:pStyle w:val="Heading5"/>
            </w:pPr>
            <w:bookmarkStart w:id="111" w:name="_Toc160699386"/>
            <w:r w:rsidRPr="00383D54">
              <w:t>Will Relocate</w:t>
            </w:r>
            <w:bookmarkEnd w:id="111"/>
          </w:p>
          <w:p w14:paraId="510006C3" w14:textId="5F30905E" w:rsidR="004B6D36" w:rsidRDefault="00B325F4" w:rsidP="004B6D36">
            <w:pPr>
              <w:rPr>
                <w:rFonts w:eastAsia="Open Sans" w:cs="Open Sans"/>
              </w:rPr>
            </w:pPr>
            <w:r w:rsidRPr="00383D54">
              <w:rPr>
                <w:rFonts w:eastAsia="Open Sans" w:cs="Open Sans"/>
              </w:rPr>
              <w:t xml:space="preserve">Yes (Min $6K+ Relocation Package). </w:t>
            </w:r>
          </w:p>
          <w:p w14:paraId="7F7889F1" w14:textId="77777777" w:rsidR="004B6D36" w:rsidRPr="00B13373" w:rsidRDefault="004B6D36" w:rsidP="004B6D36">
            <w:pPr>
              <w:rPr>
                <w:rFonts w:eastAsia="Open Sans" w:cs="Open Sans"/>
              </w:rPr>
            </w:pPr>
          </w:p>
          <w:p w14:paraId="40DF05EF" w14:textId="08BB71DA" w:rsidR="004B6D36" w:rsidRPr="004B6D36" w:rsidRDefault="004B6D36" w:rsidP="004B6D36">
            <w:pPr>
              <w:pStyle w:val="ListParagraph"/>
              <w:numPr>
                <w:ilvl w:val="0"/>
                <w:numId w:val="19"/>
              </w:numPr>
              <w:rPr>
                <w:rFonts w:eastAsia="Open Sans" w:cs="Open Sans"/>
              </w:rPr>
            </w:pPr>
            <w:r w:rsidRPr="004B6D36">
              <w:rPr>
                <w:rFonts w:eastAsia="Open Sans" w:cs="Open Sans"/>
              </w:rPr>
              <w:t>San Diego, California</w:t>
            </w:r>
          </w:p>
          <w:p w14:paraId="46F37478" w14:textId="1A0B6275" w:rsidR="004B6D36" w:rsidRPr="004B6D36" w:rsidRDefault="004B6D36" w:rsidP="004B6D36">
            <w:pPr>
              <w:pStyle w:val="ListParagraph"/>
              <w:numPr>
                <w:ilvl w:val="0"/>
                <w:numId w:val="19"/>
              </w:numPr>
              <w:rPr>
                <w:rFonts w:eastAsia="Open Sans" w:cs="Open Sans"/>
              </w:rPr>
            </w:pPr>
            <w:r w:rsidRPr="004B6D36">
              <w:rPr>
                <w:rFonts w:eastAsia="Open Sans" w:cs="Open Sans"/>
              </w:rPr>
              <w:t>San Francisco, California</w:t>
            </w:r>
          </w:p>
          <w:p w14:paraId="0291EC30" w14:textId="41CCE710" w:rsidR="00B325F4" w:rsidRPr="004B6D36" w:rsidRDefault="004B6D36" w:rsidP="004B6D36">
            <w:pPr>
              <w:numPr>
                <w:ilvl w:val="0"/>
                <w:numId w:val="19"/>
              </w:numPr>
              <w:rPr>
                <w:rFonts w:eastAsia="Open Sans" w:cs="Open Sans"/>
                <w:sz w:val="18"/>
                <w:szCs w:val="18"/>
              </w:rPr>
            </w:pPr>
            <w:r w:rsidRPr="004B6D36">
              <w:rPr>
                <w:rFonts w:eastAsia="Open Sans" w:cs="Open Sans"/>
                <w:sz w:val="18"/>
                <w:szCs w:val="18"/>
              </w:rPr>
              <w:t>Silicon Valley, California</w:t>
            </w:r>
          </w:p>
          <w:p w14:paraId="7D9E2D04" w14:textId="77777777" w:rsidR="004B6D36" w:rsidRDefault="004B6D36" w:rsidP="00B325F4">
            <w:pPr>
              <w:rPr>
                <w:rFonts w:eastAsia="Open Sans" w:cs="Open Sans"/>
              </w:rPr>
            </w:pPr>
          </w:p>
          <w:p w14:paraId="333513AF" w14:textId="677D215B" w:rsidR="00B325F4" w:rsidRDefault="004B6D36" w:rsidP="00710DCA">
            <w:pPr>
              <w:rPr>
                <w:rFonts w:eastAsia="Open Sans"/>
              </w:rPr>
            </w:pPr>
            <w:r w:rsidRPr="004B6D36">
              <w:rPr>
                <w:rFonts w:eastAsia="Open Sans"/>
              </w:rPr>
              <w:t xml:space="preserve">Additional incentives may be necessary for any alternative location within the United States. However, it‘s important to note that relocation is not an absolute prerequisite. See, </w:t>
            </w:r>
            <w:hyperlink w:anchor="__Travel_and" w:history="1">
              <w:r w:rsidRPr="004B6D36">
                <w:rPr>
                  <w:rStyle w:val="Hyperlink"/>
                  <w:rFonts w:eastAsia="Open Sans" w:cs="Open Sans"/>
                </w:rPr>
                <w:t>Travel and Commuting</w:t>
              </w:r>
            </w:hyperlink>
            <w:r w:rsidRPr="004B6D36">
              <w:rPr>
                <w:rFonts w:eastAsia="Open Sans"/>
              </w:rPr>
              <w:t xml:space="preserve"> section below for more details. </w:t>
            </w:r>
          </w:p>
          <w:p w14:paraId="547A95B3" w14:textId="77777777" w:rsidR="00B325F4" w:rsidRDefault="00B325F4" w:rsidP="00B325F4">
            <w:pPr>
              <w:rPr>
                <w:rFonts w:eastAsia="Open Sans" w:cs="Open Sans"/>
              </w:rPr>
            </w:pPr>
          </w:p>
          <w:p w14:paraId="7DCDC938" w14:textId="77777777" w:rsidR="00B325F4" w:rsidRDefault="00B325F4" w:rsidP="00B325F4">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5AAD5756" w14:textId="77777777" w:rsidR="00B325F4" w:rsidRDefault="00000000" w:rsidP="00B325F4">
            <w:pPr>
              <w:rPr>
                <w:rFonts w:eastAsia="Open Sans" w:cs="Open Sans"/>
              </w:rPr>
            </w:pPr>
            <w:hyperlink r:id="rId42" w:anchor="x33-location-relocation" w:history="1">
              <w:r w:rsidR="00B325F4" w:rsidRPr="00EC7CC0">
                <w:rPr>
                  <w:rStyle w:val="Hyperlink"/>
                  <w:rFonts w:eastAsia="Open Sans" w:cs="Open Sans"/>
                </w:rPr>
                <w:t>https://jsilvestri.com/home/common-occupation-details#x33-location-relocation</w:t>
              </w:r>
            </w:hyperlink>
            <w:r w:rsidR="00B325F4">
              <w:rPr>
                <w:rFonts w:eastAsia="Open Sans" w:cs="Open Sans"/>
              </w:rPr>
              <w:t xml:space="preserve"> </w:t>
            </w:r>
          </w:p>
          <w:p w14:paraId="46FC70F5" w14:textId="77777777" w:rsidR="00B325F4" w:rsidRDefault="00B325F4" w:rsidP="00B325F4">
            <w:pPr>
              <w:rPr>
                <w:rFonts w:eastAsia="Open Sans" w:cs="Open Sans"/>
              </w:rPr>
            </w:pPr>
          </w:p>
          <w:p w14:paraId="5D86445D" w14:textId="77777777" w:rsidR="00B325F4" w:rsidRPr="00725FD0" w:rsidRDefault="00B325F4" w:rsidP="00B325F4">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02F98A11" w14:textId="77777777" w:rsidR="00B325F4" w:rsidRDefault="00000000" w:rsidP="00B325F4">
            <w:pPr>
              <w:rPr>
                <w:rFonts w:cs="Open Sans"/>
              </w:rPr>
            </w:pPr>
            <w:hyperlink r:id="rId43" w:history="1">
              <w:r w:rsidR="00B325F4" w:rsidRPr="00003E18">
                <w:rPr>
                  <w:rStyle w:val="Hyperlink"/>
                  <w:rFonts w:cs="Open Sans"/>
                </w:rPr>
                <w:t>https://jsilvestri.com/facts/location-and-relocation</w:t>
              </w:r>
            </w:hyperlink>
            <w:r w:rsidR="00B325F4">
              <w:rPr>
                <w:rFonts w:cs="Open Sans"/>
              </w:rPr>
              <w:t xml:space="preserve"> </w:t>
            </w:r>
          </w:p>
          <w:p w14:paraId="31793597" w14:textId="77777777" w:rsidR="001F5070" w:rsidRDefault="001F5070" w:rsidP="001F5070">
            <w:pPr>
              <w:rPr>
                <w:rFonts w:cs="Open Sans"/>
              </w:rPr>
            </w:pPr>
          </w:p>
          <w:p w14:paraId="12099F13" w14:textId="37A6E83E" w:rsidR="001F5070" w:rsidRPr="00625763" w:rsidRDefault="00000000" w:rsidP="001F5070">
            <w:pPr>
              <w:rPr>
                <w:rFonts w:eastAsia="Open Sans" w:cs="Open Sans"/>
              </w:rPr>
            </w:pPr>
            <w:hyperlink w:anchor="__Location_Types" w:history="1">
              <w:r w:rsidR="001F5070" w:rsidRPr="00943E54">
                <w:rPr>
                  <w:rStyle w:val="Hyperlink"/>
                  <w:rFonts w:eastAsia="Open Sans" w:cs="Open Sans"/>
                </w:rPr>
                <w:t>«</w:t>
              </w:r>
              <w:r w:rsidR="001F5070">
                <w:rPr>
                  <w:rStyle w:val="Hyperlink"/>
                  <w:rFonts w:eastAsia="Open Sans" w:cs="Open Sans"/>
                </w:rPr>
                <w:t xml:space="preserve"> Previous Section</w:t>
              </w:r>
            </w:hyperlink>
            <w:r w:rsidR="001F5070">
              <w:t xml:space="preserve">  /  </w:t>
            </w:r>
            <w:hyperlink w:anchor="__Travel_and" w:history="1">
              <w:r w:rsidR="001F5070">
                <w:rPr>
                  <w:rStyle w:val="Hyperlink"/>
                  <w:rFonts w:eastAsia="Open Sans" w:cs="Open Sans"/>
                </w:rPr>
                <w:t xml:space="preserve">Next Section </w:t>
              </w:r>
              <w:r w:rsidR="001F5070" w:rsidRPr="00943E54">
                <w:rPr>
                  <w:rStyle w:val="Hyperlink"/>
                  <w:rFonts w:eastAsia="Open Sans" w:cs="Open Sans"/>
                </w:rPr>
                <w:t>»</w:t>
              </w:r>
            </w:hyperlink>
            <w:r w:rsidR="001F5070">
              <w:t xml:space="preserve">  /  </w:t>
            </w:r>
            <w:hyperlink w:anchor="_top" w:history="1">
              <w:r w:rsidR="001F5070">
                <w:rPr>
                  <w:rStyle w:val="Hyperlink"/>
                  <w:rFonts w:eastAsia="Open Sans" w:cs="Open Sans"/>
                </w:rPr>
                <w:t xml:space="preserve">Top </w:t>
              </w:r>
              <w:r w:rsidR="001F5070">
                <w:rPr>
                  <w:rStyle w:val="Hyperlink"/>
                  <w:rFonts w:ascii="FontAwesome" w:eastAsia="Open Sans" w:hAnsi="FontAwesome" w:cs="Open Sans"/>
                </w:rPr>
                <w:t></w:t>
              </w:r>
            </w:hyperlink>
          </w:p>
          <w:p w14:paraId="0EE68EE7" w14:textId="77777777" w:rsidR="001F5070" w:rsidRPr="00B579CB" w:rsidRDefault="001F5070" w:rsidP="00B325F4">
            <w:pPr>
              <w:rPr>
                <w:rFonts w:cs="Open Sans"/>
              </w:rPr>
            </w:pPr>
          </w:p>
          <w:p w14:paraId="3A325F54" w14:textId="77777777" w:rsidR="00B325F4" w:rsidRPr="008D1567" w:rsidRDefault="00B325F4" w:rsidP="00491537">
            <w:pPr>
              <w:pStyle w:val="Heading4"/>
            </w:pPr>
            <w:bookmarkStart w:id="112" w:name="__Travel_and"/>
            <w:bookmarkStart w:id="113" w:name="_Toc132433342"/>
            <w:bookmarkStart w:id="114" w:name="_Toc160699387"/>
            <w:bookmarkEnd w:id="112"/>
            <w:r w:rsidRPr="006108FC">
              <w:rPr>
                <w:rFonts w:ascii="FontAwesome" w:hAnsi="FontAwesome"/>
                <w:sz w:val="32"/>
                <w:szCs w:val="32"/>
              </w:rPr>
              <w:t></w:t>
            </w:r>
            <w:r w:rsidRPr="008D1567">
              <w:t xml:space="preserve"> Travel and Commute</w:t>
            </w:r>
            <w:bookmarkEnd w:id="113"/>
            <w:bookmarkEnd w:id="114"/>
          </w:p>
          <w:p w14:paraId="71783D26" w14:textId="066F65AF" w:rsidR="00235B5F" w:rsidRPr="00235B5F" w:rsidRDefault="00235B5F" w:rsidP="00710DCA">
            <w:pPr>
              <w:rPr>
                <w:rFonts w:eastAsia="Open Sans"/>
              </w:rPr>
            </w:pPr>
            <w:r w:rsidRPr="00235B5F">
              <w:rPr>
                <w:rFonts w:eastAsia="Open Sans"/>
              </w:rPr>
              <w:t>Drawing from firsthand experience, I can affirm that I have minimal travel or commute restrictions. I am willing to undertake necessary travel and commuting for a role, particularly in emergency situations, as long as the overall benefits align with the responsibilities outlined in agreements with a potential employe</w:t>
            </w:r>
            <w:r>
              <w:rPr>
                <w:rFonts w:eastAsia="Open Sans"/>
              </w:rPr>
              <w:t>r.</w:t>
            </w:r>
          </w:p>
          <w:p w14:paraId="2CCED89C" w14:textId="7B72221F" w:rsidR="00235B5F" w:rsidRPr="00795108" w:rsidRDefault="00650F7A" w:rsidP="00235B5F">
            <w:pPr>
              <w:pStyle w:val="Heading5"/>
            </w:pPr>
            <w:bookmarkStart w:id="115" w:name="_Toc160699388"/>
            <w:r>
              <w:t xml:space="preserve">Travel </w:t>
            </w:r>
            <w:r w:rsidR="00183750">
              <w:t>Only</w:t>
            </w:r>
            <w:bookmarkEnd w:id="115"/>
          </w:p>
          <w:p w14:paraId="2FC44DBA" w14:textId="492BB114" w:rsidR="00235B5F" w:rsidRDefault="00650F7A" w:rsidP="00270BC6">
            <w:r w:rsidRPr="00650F7A">
              <w:t xml:space="preserve">This section assumes we are talking about a </w:t>
            </w:r>
            <w:r w:rsidRPr="00D20461">
              <w:rPr>
                <w:b/>
                <w:bCs/>
              </w:rPr>
              <w:t xml:space="preserve">job opportunity that requires </w:t>
            </w:r>
            <w:r w:rsidR="00DF2F14" w:rsidRPr="00D20461">
              <w:rPr>
                <w:b/>
                <w:bCs/>
              </w:rPr>
              <w:t xml:space="preserve">travel </w:t>
            </w:r>
            <w:r w:rsidR="00DF2F14" w:rsidRPr="00650F7A">
              <w:t>and</w:t>
            </w:r>
            <w:r w:rsidRPr="00650F7A">
              <w:t xml:space="preserve"> is not a relocation effort</w:t>
            </w:r>
            <w:r w:rsidR="00DF2F14">
              <w:t xml:space="preserve"> or local commute</w:t>
            </w:r>
            <w:r w:rsidRPr="00650F7A">
              <w:t>. For more details on Relocations, see</w:t>
            </w:r>
            <w:r w:rsidR="00DF2F14">
              <w:t xml:space="preserve"> the</w:t>
            </w:r>
            <w:r w:rsidRPr="00650F7A">
              <w:t xml:space="preserve"> </w:t>
            </w:r>
            <w:hyperlink w:anchor="__Location,_Location," w:history="1">
              <w:r w:rsidRPr="00DF2F14">
                <w:rPr>
                  <w:rStyle w:val="Hyperlink"/>
                </w:rPr>
                <w:t>Relocation</w:t>
              </w:r>
            </w:hyperlink>
            <w:r w:rsidRPr="00650F7A">
              <w:t xml:space="preserve"> section.</w:t>
            </w:r>
          </w:p>
          <w:p w14:paraId="0F3CFD63" w14:textId="77777777" w:rsidR="00270BC6" w:rsidRPr="00270BC6" w:rsidRDefault="00270BC6" w:rsidP="00270BC6">
            <w:pPr>
              <w:rPr>
                <w:b/>
                <w:caps/>
              </w:rPr>
            </w:pPr>
          </w:p>
          <w:p w14:paraId="127A9740" w14:textId="14EDB931" w:rsidR="00270BC6" w:rsidRPr="00270BC6" w:rsidRDefault="00270BC6" w:rsidP="00270BC6">
            <w:pPr>
              <w:pStyle w:val="ListParagraph"/>
              <w:numPr>
                <w:ilvl w:val="0"/>
                <w:numId w:val="19"/>
              </w:numPr>
              <w:rPr>
                <w:rFonts w:eastAsia="Open Sans" w:cs="Open Sans"/>
              </w:rPr>
            </w:pPr>
            <w:r w:rsidRPr="00270BC6">
              <w:rPr>
                <w:rFonts w:eastAsia="Open Sans" w:cs="Open Sans"/>
                <w:b/>
                <w:bCs/>
              </w:rPr>
              <w:t>Will Travel?</w:t>
            </w:r>
            <w:r w:rsidRPr="00270BC6">
              <w:rPr>
                <w:rFonts w:eastAsia="Open Sans" w:cs="Open Sans"/>
              </w:rPr>
              <w:t xml:space="preserve"> Yes</w:t>
            </w:r>
          </w:p>
          <w:p w14:paraId="04093AC9" w14:textId="7EE6515B" w:rsidR="00270BC6" w:rsidRPr="00270BC6" w:rsidRDefault="00270BC6" w:rsidP="00270BC6">
            <w:pPr>
              <w:pStyle w:val="ListParagraph"/>
              <w:numPr>
                <w:ilvl w:val="0"/>
                <w:numId w:val="19"/>
              </w:numPr>
              <w:rPr>
                <w:rFonts w:eastAsia="Open Sans" w:cs="Open Sans"/>
              </w:rPr>
            </w:pPr>
            <w:r w:rsidRPr="00270BC6">
              <w:rPr>
                <w:rFonts w:eastAsia="Open Sans" w:cs="Open Sans"/>
                <w:b/>
                <w:bCs/>
              </w:rPr>
              <w:t>Nationally?</w:t>
            </w:r>
            <w:r w:rsidRPr="00270BC6">
              <w:rPr>
                <w:rFonts w:eastAsia="Open Sans" w:cs="Open Sans"/>
              </w:rPr>
              <w:t xml:space="preserve"> More than or equal to 50%</w:t>
            </w:r>
          </w:p>
          <w:p w14:paraId="716622F5" w14:textId="5126F876" w:rsidR="00270BC6" w:rsidRPr="001F6D24" w:rsidRDefault="00270BC6" w:rsidP="00235B5F">
            <w:pPr>
              <w:numPr>
                <w:ilvl w:val="0"/>
                <w:numId w:val="19"/>
              </w:numPr>
              <w:rPr>
                <w:rFonts w:eastAsia="Open Sans" w:cs="Open Sans"/>
                <w:sz w:val="18"/>
                <w:szCs w:val="18"/>
              </w:rPr>
            </w:pPr>
            <w:r w:rsidRPr="00270BC6">
              <w:rPr>
                <w:rFonts w:eastAsia="Open Sans" w:cs="Open Sans"/>
                <w:b/>
                <w:bCs/>
                <w:sz w:val="18"/>
                <w:szCs w:val="18"/>
              </w:rPr>
              <w:lastRenderedPageBreak/>
              <w:t>Internationally?</w:t>
            </w:r>
            <w:r w:rsidRPr="00270BC6">
              <w:rPr>
                <w:rFonts w:eastAsia="Open Sans" w:cs="Open Sans"/>
                <w:sz w:val="18"/>
                <w:szCs w:val="18"/>
              </w:rPr>
              <w:t xml:space="preserve"> Depends on Opportunities</w:t>
            </w:r>
          </w:p>
          <w:p w14:paraId="14BFF590" w14:textId="2BDEBECB" w:rsidR="00183750" w:rsidRDefault="00183750" w:rsidP="00183750">
            <w:pPr>
              <w:pStyle w:val="Heading5"/>
            </w:pPr>
            <w:bookmarkStart w:id="116" w:name="_Toc160699389"/>
            <w:r>
              <w:t>Commute Only</w:t>
            </w:r>
            <w:bookmarkEnd w:id="116"/>
          </w:p>
          <w:p w14:paraId="180E6287" w14:textId="048A6FE6" w:rsidR="00183750" w:rsidRDefault="00E21746" w:rsidP="00E21746">
            <w:r w:rsidRPr="00E21746">
              <w:t xml:space="preserve">This section assumes we are talking about </w:t>
            </w:r>
            <w:r w:rsidRPr="00D20461">
              <w:rPr>
                <w:b/>
                <w:bCs/>
                <w:i/>
                <w:iCs/>
              </w:rPr>
              <w:t>commuting only</w:t>
            </w:r>
            <w:r w:rsidRPr="00E21746">
              <w:t>. I will commute to just about anywhere in the Massachusetts area. For some perspective, see my most recent commutes below.</w:t>
            </w:r>
          </w:p>
          <w:p w14:paraId="35BCF697" w14:textId="77777777" w:rsidR="004A06C8" w:rsidRDefault="004A06C8" w:rsidP="00E21746"/>
          <w:p w14:paraId="7516F961" w14:textId="2A489536" w:rsidR="004A06C8" w:rsidRPr="004A06C8" w:rsidRDefault="004A06C8" w:rsidP="004A06C8">
            <w:pPr>
              <w:pStyle w:val="Heading6"/>
              <w:rPr>
                <w:b/>
                <w:bCs/>
              </w:rPr>
            </w:pPr>
            <w:r w:rsidRPr="004A06C8">
              <w:rPr>
                <w:b/>
                <w:bCs/>
              </w:rPr>
              <w:t>Most Recent Commute:</w:t>
            </w:r>
          </w:p>
          <w:p w14:paraId="5343CE7D" w14:textId="77777777" w:rsidR="00E21746" w:rsidRPr="00270BC6" w:rsidRDefault="00E21746" w:rsidP="00E21746"/>
          <w:p w14:paraId="2AA83D06" w14:textId="336B2F4C" w:rsidR="00E43105" w:rsidRPr="00E43105" w:rsidRDefault="00E43105" w:rsidP="00E43105">
            <w:pPr>
              <w:pStyle w:val="ListParagraph"/>
              <w:numPr>
                <w:ilvl w:val="0"/>
                <w:numId w:val="19"/>
              </w:numPr>
              <w:rPr>
                <w:rFonts w:eastAsia="Open Sans" w:cs="Open Sans"/>
                <w:b/>
                <w:bCs/>
              </w:rPr>
            </w:pPr>
            <w:r w:rsidRPr="00E43105">
              <w:rPr>
                <w:rFonts w:eastAsia="Open Sans" w:cs="Open Sans"/>
                <w:b/>
                <w:bCs/>
              </w:rPr>
              <w:t xml:space="preserve">Trip Start: </w:t>
            </w:r>
            <w:r w:rsidR="005523A6">
              <w:rPr>
                <w:rFonts w:eastAsia="Open Sans" w:cs="Open Sans"/>
              </w:rPr>
              <w:t>Mansfield</w:t>
            </w:r>
            <w:r w:rsidRPr="00E43105">
              <w:rPr>
                <w:rFonts w:eastAsia="Open Sans" w:cs="Open Sans"/>
              </w:rPr>
              <w:t>, Massachusetts</w:t>
            </w:r>
          </w:p>
          <w:p w14:paraId="1339DDEF" w14:textId="63501436" w:rsidR="00E43105" w:rsidRPr="00E43105" w:rsidRDefault="00E43105" w:rsidP="00E43105">
            <w:pPr>
              <w:pStyle w:val="ListParagraph"/>
              <w:numPr>
                <w:ilvl w:val="0"/>
                <w:numId w:val="19"/>
              </w:numPr>
              <w:rPr>
                <w:rFonts w:eastAsia="Open Sans" w:cs="Open Sans"/>
                <w:b/>
                <w:bCs/>
              </w:rPr>
            </w:pPr>
            <w:r w:rsidRPr="00E43105">
              <w:rPr>
                <w:rFonts w:eastAsia="Open Sans" w:cs="Open Sans"/>
                <w:b/>
                <w:bCs/>
              </w:rPr>
              <w:t xml:space="preserve">Trip End: </w:t>
            </w:r>
            <w:r w:rsidRPr="00E43105">
              <w:rPr>
                <w:rFonts w:eastAsia="Open Sans" w:cs="Open Sans"/>
              </w:rPr>
              <w:t>Beverly, Massachusetts</w:t>
            </w:r>
          </w:p>
          <w:p w14:paraId="2E03C9A1" w14:textId="5F01D89E" w:rsidR="00E43105" w:rsidRPr="00E43105" w:rsidRDefault="00E43105" w:rsidP="00E43105">
            <w:pPr>
              <w:pStyle w:val="ListParagraph"/>
              <w:numPr>
                <w:ilvl w:val="0"/>
                <w:numId w:val="19"/>
              </w:numPr>
              <w:rPr>
                <w:rFonts w:eastAsia="Open Sans" w:cs="Open Sans"/>
                <w:b/>
                <w:bCs/>
              </w:rPr>
            </w:pPr>
            <w:r w:rsidRPr="00E43105">
              <w:rPr>
                <w:rFonts w:eastAsia="Open Sans" w:cs="Open Sans"/>
                <w:b/>
                <w:bCs/>
              </w:rPr>
              <w:t xml:space="preserve">Trip Length: </w:t>
            </w:r>
            <w:r w:rsidRPr="00E43105">
              <w:rPr>
                <w:rFonts w:eastAsia="Open Sans" w:cs="Open Sans"/>
              </w:rPr>
              <w:t>3 hour</w:t>
            </w:r>
            <w:r w:rsidR="005E3631">
              <w:rPr>
                <w:rFonts w:eastAsia="Open Sans" w:cs="Open Sans"/>
              </w:rPr>
              <w:t>s</w:t>
            </w:r>
            <w:r w:rsidRPr="00E43105">
              <w:rPr>
                <w:rFonts w:eastAsia="Open Sans" w:cs="Open Sans"/>
              </w:rPr>
              <w:t xml:space="preserve"> and 15 minutes.</w:t>
            </w:r>
          </w:p>
          <w:p w14:paraId="625AFAFB" w14:textId="1234DA67" w:rsidR="00E43105" w:rsidRPr="00E43105" w:rsidRDefault="00E43105" w:rsidP="00E43105">
            <w:pPr>
              <w:pStyle w:val="ListParagraph"/>
              <w:numPr>
                <w:ilvl w:val="0"/>
                <w:numId w:val="19"/>
              </w:numPr>
              <w:rPr>
                <w:rFonts w:eastAsia="Open Sans" w:cs="Open Sans"/>
                <w:b/>
                <w:bCs/>
              </w:rPr>
            </w:pPr>
            <w:r w:rsidRPr="00E43105">
              <w:rPr>
                <w:rFonts w:eastAsia="Open Sans" w:cs="Open Sans"/>
                <w:b/>
                <w:bCs/>
              </w:rPr>
              <w:t xml:space="preserve">Traffic Included: </w:t>
            </w:r>
            <w:r w:rsidRPr="00E43105">
              <w:rPr>
                <w:rFonts w:eastAsia="Open Sans" w:cs="Open Sans"/>
              </w:rPr>
              <w:t>Yes</w:t>
            </w:r>
          </w:p>
          <w:p w14:paraId="575B52B0" w14:textId="10AB6216" w:rsidR="00E43105" w:rsidRPr="00E43105" w:rsidRDefault="00E43105" w:rsidP="00E43105">
            <w:pPr>
              <w:pStyle w:val="ListParagraph"/>
              <w:numPr>
                <w:ilvl w:val="0"/>
                <w:numId w:val="19"/>
              </w:numPr>
              <w:rPr>
                <w:rFonts w:eastAsia="Open Sans" w:cs="Open Sans"/>
                <w:b/>
                <w:bCs/>
              </w:rPr>
            </w:pPr>
            <w:r w:rsidRPr="00E43105">
              <w:rPr>
                <w:rFonts w:eastAsia="Open Sans" w:cs="Open Sans"/>
                <w:b/>
                <w:bCs/>
              </w:rPr>
              <w:t xml:space="preserve">One Way: </w:t>
            </w:r>
            <w:r w:rsidRPr="00E43105">
              <w:rPr>
                <w:rFonts w:eastAsia="Open Sans" w:cs="Open Sans"/>
              </w:rPr>
              <w:t>Yes</w:t>
            </w:r>
          </w:p>
          <w:p w14:paraId="13716506" w14:textId="1EDA33CC" w:rsidR="00183750" w:rsidRDefault="00E43105" w:rsidP="00E43105">
            <w:pPr>
              <w:numPr>
                <w:ilvl w:val="0"/>
                <w:numId w:val="19"/>
              </w:numPr>
              <w:rPr>
                <w:rFonts w:eastAsia="Open Sans" w:cs="Open Sans"/>
              </w:rPr>
            </w:pPr>
            <w:r w:rsidRPr="00E43105">
              <w:rPr>
                <w:rFonts w:eastAsia="Open Sans" w:cs="Open Sans"/>
                <w:b/>
                <w:bCs/>
              </w:rPr>
              <w:t>For How Long:</w:t>
            </w:r>
            <w:r w:rsidRPr="00E43105">
              <w:rPr>
                <w:rFonts w:eastAsia="Open Sans" w:cs="Open Sans"/>
              </w:rPr>
              <w:t xml:space="preserve"> </w:t>
            </w:r>
            <w:r w:rsidR="00446B8A">
              <w:rPr>
                <w:rFonts w:eastAsia="Open Sans" w:cs="Open Sans"/>
              </w:rPr>
              <w:t>Almost</w:t>
            </w:r>
            <w:r w:rsidRPr="00E43105">
              <w:rPr>
                <w:rFonts w:eastAsia="Open Sans" w:cs="Open Sans"/>
              </w:rPr>
              <w:t xml:space="preserve"> </w:t>
            </w:r>
            <w:r w:rsidR="00446B8A">
              <w:rPr>
                <w:rFonts w:eastAsia="Open Sans" w:cs="Open Sans"/>
              </w:rPr>
              <w:t>3</w:t>
            </w:r>
            <w:r w:rsidRPr="00E43105">
              <w:rPr>
                <w:rFonts w:eastAsia="Open Sans" w:cs="Open Sans"/>
              </w:rPr>
              <w:t xml:space="preserve"> Years</w:t>
            </w:r>
          </w:p>
          <w:p w14:paraId="71095FCD" w14:textId="77777777" w:rsidR="004A06C8" w:rsidRDefault="004A06C8" w:rsidP="00183750">
            <w:pPr>
              <w:rPr>
                <w:rFonts w:eastAsia="Open Sans" w:cs="Open Sans"/>
              </w:rPr>
            </w:pPr>
          </w:p>
          <w:p w14:paraId="61709906" w14:textId="5259C8B7" w:rsidR="005523A6" w:rsidRPr="004A06C8" w:rsidRDefault="005523A6" w:rsidP="005523A6">
            <w:pPr>
              <w:pStyle w:val="Heading6"/>
              <w:rPr>
                <w:b/>
                <w:bCs/>
              </w:rPr>
            </w:pPr>
            <w:r>
              <w:rPr>
                <w:b/>
                <w:bCs/>
              </w:rPr>
              <w:t>2</w:t>
            </w:r>
            <w:r w:rsidRPr="005523A6">
              <w:rPr>
                <w:b/>
                <w:bCs/>
                <w:vertAlign w:val="superscript"/>
              </w:rPr>
              <w:t>nd</w:t>
            </w:r>
            <w:r>
              <w:rPr>
                <w:b/>
                <w:bCs/>
              </w:rPr>
              <w:t xml:space="preserve"> </w:t>
            </w:r>
            <w:r w:rsidRPr="004A06C8">
              <w:rPr>
                <w:b/>
                <w:bCs/>
              </w:rPr>
              <w:t>Most Recent Commute:</w:t>
            </w:r>
          </w:p>
          <w:p w14:paraId="37AB7098" w14:textId="77777777" w:rsidR="005523A6" w:rsidRPr="00270BC6" w:rsidRDefault="005523A6" w:rsidP="005523A6"/>
          <w:p w14:paraId="470B42E5" w14:textId="78F744E0" w:rsidR="005523A6" w:rsidRPr="00E43105" w:rsidRDefault="005523A6" w:rsidP="005523A6">
            <w:pPr>
              <w:pStyle w:val="ListParagraph"/>
              <w:numPr>
                <w:ilvl w:val="0"/>
                <w:numId w:val="19"/>
              </w:numPr>
              <w:rPr>
                <w:rFonts w:eastAsia="Open Sans" w:cs="Open Sans"/>
                <w:b/>
                <w:bCs/>
              </w:rPr>
            </w:pPr>
            <w:r w:rsidRPr="00E43105">
              <w:rPr>
                <w:rFonts w:eastAsia="Open Sans" w:cs="Open Sans"/>
                <w:b/>
                <w:bCs/>
              </w:rPr>
              <w:t xml:space="preserve">Trip Start: </w:t>
            </w:r>
            <w:r w:rsidRPr="00E43105">
              <w:rPr>
                <w:rFonts w:eastAsia="Open Sans" w:cs="Open Sans"/>
              </w:rPr>
              <w:t>M</w:t>
            </w:r>
            <w:r>
              <w:rPr>
                <w:rFonts w:eastAsia="Open Sans" w:cs="Open Sans"/>
              </w:rPr>
              <w:t>ansfield</w:t>
            </w:r>
            <w:r w:rsidRPr="00E43105">
              <w:rPr>
                <w:rFonts w:eastAsia="Open Sans" w:cs="Open Sans"/>
              </w:rPr>
              <w:t>, Massachusetts</w:t>
            </w:r>
          </w:p>
          <w:p w14:paraId="16123691" w14:textId="7A7596C5" w:rsidR="005523A6" w:rsidRPr="00E43105" w:rsidRDefault="005523A6" w:rsidP="005523A6">
            <w:pPr>
              <w:pStyle w:val="ListParagraph"/>
              <w:numPr>
                <w:ilvl w:val="0"/>
                <w:numId w:val="19"/>
              </w:numPr>
              <w:rPr>
                <w:rFonts w:eastAsia="Open Sans" w:cs="Open Sans"/>
                <w:b/>
                <w:bCs/>
              </w:rPr>
            </w:pPr>
            <w:r w:rsidRPr="00E43105">
              <w:rPr>
                <w:rFonts w:eastAsia="Open Sans" w:cs="Open Sans"/>
                <w:b/>
                <w:bCs/>
              </w:rPr>
              <w:t xml:space="preserve">Trip End: </w:t>
            </w:r>
            <w:r w:rsidR="00446B8A">
              <w:rPr>
                <w:rFonts w:eastAsia="Open Sans" w:cs="Open Sans"/>
              </w:rPr>
              <w:t>Waltham</w:t>
            </w:r>
            <w:r w:rsidRPr="00E43105">
              <w:rPr>
                <w:rFonts w:eastAsia="Open Sans" w:cs="Open Sans"/>
              </w:rPr>
              <w:t>, Massachusetts</w:t>
            </w:r>
          </w:p>
          <w:p w14:paraId="53C41751" w14:textId="58C23E86" w:rsidR="005523A6" w:rsidRPr="00E43105" w:rsidRDefault="005523A6" w:rsidP="005523A6">
            <w:pPr>
              <w:pStyle w:val="ListParagraph"/>
              <w:numPr>
                <w:ilvl w:val="0"/>
                <w:numId w:val="19"/>
              </w:numPr>
              <w:rPr>
                <w:rFonts w:eastAsia="Open Sans" w:cs="Open Sans"/>
                <w:b/>
                <w:bCs/>
              </w:rPr>
            </w:pPr>
            <w:r w:rsidRPr="00E43105">
              <w:rPr>
                <w:rFonts w:eastAsia="Open Sans" w:cs="Open Sans"/>
                <w:b/>
                <w:bCs/>
              </w:rPr>
              <w:t xml:space="preserve">Trip Length: </w:t>
            </w:r>
            <w:r w:rsidR="00446B8A">
              <w:rPr>
                <w:rFonts w:eastAsia="Open Sans" w:cs="Open Sans"/>
              </w:rPr>
              <w:t>1</w:t>
            </w:r>
            <w:r w:rsidRPr="00E43105">
              <w:rPr>
                <w:rFonts w:eastAsia="Open Sans" w:cs="Open Sans"/>
              </w:rPr>
              <w:t xml:space="preserve"> hour and </w:t>
            </w:r>
            <w:r w:rsidR="00446B8A">
              <w:rPr>
                <w:rFonts w:eastAsia="Open Sans" w:cs="Open Sans"/>
              </w:rPr>
              <w:t>30</w:t>
            </w:r>
            <w:r w:rsidRPr="00E43105">
              <w:rPr>
                <w:rFonts w:eastAsia="Open Sans" w:cs="Open Sans"/>
              </w:rPr>
              <w:t xml:space="preserve"> minutes.</w:t>
            </w:r>
          </w:p>
          <w:p w14:paraId="24BF5292" w14:textId="77777777" w:rsidR="005523A6" w:rsidRPr="00E43105" w:rsidRDefault="005523A6" w:rsidP="005523A6">
            <w:pPr>
              <w:pStyle w:val="ListParagraph"/>
              <w:numPr>
                <w:ilvl w:val="0"/>
                <w:numId w:val="19"/>
              </w:numPr>
              <w:rPr>
                <w:rFonts w:eastAsia="Open Sans" w:cs="Open Sans"/>
                <w:b/>
                <w:bCs/>
              </w:rPr>
            </w:pPr>
            <w:r w:rsidRPr="00E43105">
              <w:rPr>
                <w:rFonts w:eastAsia="Open Sans" w:cs="Open Sans"/>
                <w:b/>
                <w:bCs/>
              </w:rPr>
              <w:t xml:space="preserve">Traffic Included: </w:t>
            </w:r>
            <w:r w:rsidRPr="00E43105">
              <w:rPr>
                <w:rFonts w:eastAsia="Open Sans" w:cs="Open Sans"/>
              </w:rPr>
              <w:t>Yes</w:t>
            </w:r>
          </w:p>
          <w:p w14:paraId="5ACF8434" w14:textId="77777777" w:rsidR="005523A6" w:rsidRPr="00E43105" w:rsidRDefault="005523A6" w:rsidP="005523A6">
            <w:pPr>
              <w:pStyle w:val="ListParagraph"/>
              <w:numPr>
                <w:ilvl w:val="0"/>
                <w:numId w:val="19"/>
              </w:numPr>
              <w:rPr>
                <w:rFonts w:eastAsia="Open Sans" w:cs="Open Sans"/>
                <w:b/>
                <w:bCs/>
              </w:rPr>
            </w:pPr>
            <w:r w:rsidRPr="00E43105">
              <w:rPr>
                <w:rFonts w:eastAsia="Open Sans" w:cs="Open Sans"/>
                <w:b/>
                <w:bCs/>
              </w:rPr>
              <w:t xml:space="preserve">One Way: </w:t>
            </w:r>
            <w:r w:rsidRPr="00E43105">
              <w:rPr>
                <w:rFonts w:eastAsia="Open Sans" w:cs="Open Sans"/>
              </w:rPr>
              <w:t>Yes</w:t>
            </w:r>
          </w:p>
          <w:p w14:paraId="660F9E92" w14:textId="7347435B" w:rsidR="005523A6" w:rsidRDefault="005523A6" w:rsidP="005523A6">
            <w:pPr>
              <w:numPr>
                <w:ilvl w:val="0"/>
                <w:numId w:val="19"/>
              </w:numPr>
              <w:rPr>
                <w:rFonts w:eastAsia="Open Sans" w:cs="Open Sans"/>
              </w:rPr>
            </w:pPr>
            <w:r w:rsidRPr="00E43105">
              <w:rPr>
                <w:rFonts w:eastAsia="Open Sans" w:cs="Open Sans"/>
                <w:b/>
                <w:bCs/>
              </w:rPr>
              <w:t>For How Long:</w:t>
            </w:r>
            <w:r w:rsidRPr="00E43105">
              <w:rPr>
                <w:rFonts w:eastAsia="Open Sans" w:cs="Open Sans"/>
              </w:rPr>
              <w:t xml:space="preserve"> </w:t>
            </w:r>
            <w:r w:rsidR="00446B8A">
              <w:rPr>
                <w:rFonts w:eastAsia="Open Sans" w:cs="Open Sans"/>
              </w:rPr>
              <w:t>Over</w:t>
            </w:r>
            <w:r w:rsidRPr="00E43105">
              <w:rPr>
                <w:rFonts w:eastAsia="Open Sans" w:cs="Open Sans"/>
              </w:rPr>
              <w:t xml:space="preserve"> </w:t>
            </w:r>
            <w:r w:rsidR="00446B8A">
              <w:rPr>
                <w:rFonts w:eastAsia="Open Sans" w:cs="Open Sans"/>
              </w:rPr>
              <w:t>1</w:t>
            </w:r>
            <w:r w:rsidRPr="00E43105">
              <w:rPr>
                <w:rFonts w:eastAsia="Open Sans" w:cs="Open Sans"/>
              </w:rPr>
              <w:t xml:space="preserve"> Year</w:t>
            </w:r>
          </w:p>
          <w:p w14:paraId="28EE92D9" w14:textId="354777FF" w:rsidR="00235B5F" w:rsidRDefault="00235B5F" w:rsidP="00B325F4">
            <w:pPr>
              <w:rPr>
                <w:rFonts w:eastAsia="Open Sans" w:cs="Open Sans"/>
              </w:rPr>
            </w:pPr>
          </w:p>
          <w:p w14:paraId="434D5DE0" w14:textId="77777777" w:rsidR="00B325F4" w:rsidRDefault="00B325F4" w:rsidP="00B325F4">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0A172109" w14:textId="77777777" w:rsidR="00B325F4" w:rsidRDefault="00000000" w:rsidP="00B325F4">
            <w:pPr>
              <w:rPr>
                <w:rFonts w:eastAsia="Open Sans" w:cs="Open Sans"/>
              </w:rPr>
            </w:pPr>
            <w:hyperlink r:id="rId44" w:anchor="x33-will-to-commute" w:history="1">
              <w:r w:rsidR="00B325F4" w:rsidRPr="00EC7CC0">
                <w:rPr>
                  <w:rStyle w:val="Hyperlink"/>
                  <w:rFonts w:eastAsia="Open Sans" w:cs="Open Sans"/>
                </w:rPr>
                <w:t>https://jsilvestri.com/home/common-occupation-details#x33-will-to-commute</w:t>
              </w:r>
            </w:hyperlink>
            <w:r w:rsidR="00B325F4">
              <w:rPr>
                <w:rFonts w:eastAsia="Open Sans" w:cs="Open Sans"/>
              </w:rPr>
              <w:t xml:space="preserve"> </w:t>
            </w:r>
          </w:p>
          <w:p w14:paraId="345B14C3" w14:textId="77777777" w:rsidR="00B325F4" w:rsidRDefault="00B325F4" w:rsidP="00B325F4">
            <w:pPr>
              <w:rPr>
                <w:rFonts w:eastAsia="Open Sans" w:cs="Open Sans"/>
              </w:rPr>
            </w:pPr>
          </w:p>
          <w:p w14:paraId="2538430D" w14:textId="77777777" w:rsidR="00B325F4" w:rsidRPr="00725FD0" w:rsidRDefault="00B325F4" w:rsidP="00B325F4">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7A7104C3" w14:textId="77777777" w:rsidR="00B325F4" w:rsidRDefault="00000000" w:rsidP="00B325F4">
            <w:pPr>
              <w:rPr>
                <w:rFonts w:eastAsia="Open Sans" w:cs="Open Sans"/>
              </w:rPr>
            </w:pPr>
            <w:hyperlink r:id="rId45" w:history="1">
              <w:r w:rsidR="00B325F4" w:rsidRPr="00003E18">
                <w:rPr>
                  <w:rStyle w:val="Hyperlink"/>
                  <w:rFonts w:cs="Open Sans"/>
                </w:rPr>
                <w:t>https://jsilvestri.com/facts/travel-and-commute</w:t>
              </w:r>
            </w:hyperlink>
            <w:r w:rsidR="00B325F4">
              <w:rPr>
                <w:rFonts w:cs="Open Sans"/>
              </w:rPr>
              <w:t xml:space="preserve"> </w:t>
            </w:r>
          </w:p>
          <w:p w14:paraId="66C3EEB1" w14:textId="77777777" w:rsidR="00B325F4" w:rsidRDefault="00B325F4" w:rsidP="006176A4">
            <w:pPr>
              <w:rPr>
                <w:rFonts w:cs="Open Sans"/>
              </w:rPr>
            </w:pPr>
          </w:p>
          <w:p w14:paraId="0066CC85" w14:textId="77777777" w:rsidR="008200E5" w:rsidRDefault="008200E5" w:rsidP="008200E5">
            <w:pPr>
              <w:rPr>
                <w:rFonts w:cs="Open Sans"/>
              </w:rPr>
            </w:pPr>
          </w:p>
          <w:p w14:paraId="02C0B6E7" w14:textId="77851F5E" w:rsidR="008200E5" w:rsidRPr="00625763" w:rsidRDefault="00000000" w:rsidP="008200E5">
            <w:pPr>
              <w:rPr>
                <w:rFonts w:eastAsia="Open Sans" w:cs="Open Sans"/>
              </w:rPr>
            </w:pPr>
            <w:hyperlink w:anchor="__Location,_Location," w:history="1">
              <w:r w:rsidR="008200E5" w:rsidRPr="00943E54">
                <w:rPr>
                  <w:rStyle w:val="Hyperlink"/>
                  <w:rFonts w:eastAsia="Open Sans" w:cs="Open Sans"/>
                </w:rPr>
                <w:t>«</w:t>
              </w:r>
              <w:r w:rsidR="008200E5">
                <w:rPr>
                  <w:rStyle w:val="Hyperlink"/>
                  <w:rFonts w:eastAsia="Open Sans" w:cs="Open Sans"/>
                </w:rPr>
                <w:t xml:space="preserve"> Previous Section</w:t>
              </w:r>
            </w:hyperlink>
            <w:r w:rsidR="008200E5">
              <w:t xml:space="preserve">  /  </w:t>
            </w:r>
            <w:hyperlink w:anchor="__Current_Titles" w:history="1">
              <w:r w:rsidR="008200E5">
                <w:rPr>
                  <w:rStyle w:val="Hyperlink"/>
                  <w:rFonts w:eastAsia="Open Sans" w:cs="Open Sans"/>
                </w:rPr>
                <w:t xml:space="preserve">Next Section </w:t>
              </w:r>
              <w:r w:rsidR="008200E5" w:rsidRPr="00943E54">
                <w:rPr>
                  <w:rStyle w:val="Hyperlink"/>
                  <w:rFonts w:eastAsia="Open Sans" w:cs="Open Sans"/>
                </w:rPr>
                <w:t>»</w:t>
              </w:r>
            </w:hyperlink>
            <w:r w:rsidR="008200E5">
              <w:t xml:space="preserve">  /  </w:t>
            </w:r>
            <w:hyperlink w:anchor="_top" w:history="1">
              <w:r w:rsidR="008200E5">
                <w:rPr>
                  <w:rStyle w:val="Hyperlink"/>
                  <w:rFonts w:eastAsia="Open Sans" w:cs="Open Sans"/>
                </w:rPr>
                <w:t xml:space="preserve">Top </w:t>
              </w:r>
              <w:r w:rsidR="008200E5">
                <w:rPr>
                  <w:rStyle w:val="Hyperlink"/>
                  <w:rFonts w:ascii="FontAwesome" w:eastAsia="Open Sans" w:hAnsi="FontAwesome" w:cs="Open Sans"/>
                </w:rPr>
                <w:t></w:t>
              </w:r>
            </w:hyperlink>
          </w:p>
          <w:p w14:paraId="1ED02E66" w14:textId="77777777" w:rsidR="008200E5" w:rsidRDefault="008200E5" w:rsidP="006176A4">
            <w:pPr>
              <w:rPr>
                <w:rFonts w:cs="Open Sans"/>
              </w:rPr>
            </w:pPr>
          </w:p>
          <w:p w14:paraId="1AA9D418" w14:textId="77777777" w:rsidR="006176A4" w:rsidRPr="008D1567" w:rsidRDefault="006176A4" w:rsidP="00491537">
            <w:pPr>
              <w:pStyle w:val="Heading4"/>
            </w:pPr>
            <w:bookmarkStart w:id="117" w:name="_Desired_Job_Types/Position"/>
            <w:bookmarkStart w:id="118" w:name="_Current_Titles"/>
            <w:bookmarkStart w:id="119" w:name="__Current_Titles"/>
            <w:bookmarkStart w:id="120" w:name="_Toc132433329"/>
            <w:bookmarkStart w:id="121" w:name="_Toc160699390"/>
            <w:bookmarkEnd w:id="117"/>
            <w:bookmarkEnd w:id="118"/>
            <w:bookmarkEnd w:id="119"/>
            <w:r w:rsidRPr="00511D96">
              <w:rPr>
                <w:rFonts w:ascii="FontAwesome" w:hAnsi="FontAwesome"/>
                <w:sz w:val="32"/>
                <w:szCs w:val="32"/>
              </w:rPr>
              <w:lastRenderedPageBreak/>
              <w:t></w:t>
            </w:r>
            <w:r w:rsidRPr="008D1567">
              <w:t xml:space="preserve"> Current Titles</w:t>
            </w:r>
            <w:bookmarkEnd w:id="120"/>
            <w:bookmarkEnd w:id="121"/>
          </w:p>
          <w:p w14:paraId="56B3320A" w14:textId="77777777" w:rsidR="0044146A" w:rsidRDefault="0044146A" w:rsidP="00710DCA">
            <w:pPr>
              <w:rPr>
                <w:b/>
                <w:caps/>
              </w:rPr>
            </w:pPr>
            <w:r w:rsidRPr="0044146A">
              <w:t>It is not uncommon to hold one or more titles at a given company, due to my over 2 decades of experience, creating enterprise-level, multi-platform desktop, mobile &amp; web software applications, and for some of the most innovative Startups &amp; Fortune 500s in the World.</w:t>
            </w:r>
          </w:p>
          <w:p w14:paraId="68712729" w14:textId="77777777" w:rsidR="0044146A" w:rsidRDefault="0044146A" w:rsidP="0044146A">
            <w:pPr>
              <w:pStyle w:val="Heading5"/>
            </w:pPr>
            <w:bookmarkStart w:id="122" w:name="_Toc160699391"/>
            <w:r>
              <w:t>OfficIal Title(s)</w:t>
            </w:r>
            <w:bookmarkEnd w:id="122"/>
          </w:p>
          <w:p w14:paraId="22F0B1F9" w14:textId="50723EF3" w:rsidR="0044146A" w:rsidRPr="0044146A" w:rsidRDefault="0044146A" w:rsidP="0044146A">
            <w:pPr>
              <w:rPr>
                <w:rFonts w:eastAsia="Open Sans"/>
                <w:b/>
                <w:caps/>
              </w:rPr>
            </w:pPr>
            <w:r w:rsidRPr="007D6DC1">
              <w:rPr>
                <w:rFonts w:eastAsia="Open Sans"/>
              </w:rPr>
              <w:t>My official title used today, here, with jSilvestri.com, is “</w:t>
            </w:r>
            <w:r w:rsidRPr="007D6DC1">
              <w:rPr>
                <w:rFonts w:eastAsia="Open Sans"/>
                <w:b/>
                <w:bCs/>
                <w:i/>
                <w:iCs/>
              </w:rPr>
              <w:t>Solution Architect</w:t>
            </w:r>
            <w:r>
              <w:rPr>
                <w:rFonts w:eastAsia="Open Sans"/>
              </w:rPr>
              <w:t xml:space="preserve"> &amp; </w:t>
            </w:r>
            <w:r w:rsidRPr="007D6DC1">
              <w:rPr>
                <w:rFonts w:eastAsia="Open Sans"/>
                <w:b/>
                <w:bCs/>
                <w:i/>
                <w:iCs/>
              </w:rPr>
              <w:t>Lead, Sr. Full-Stack .NET Developer</w:t>
            </w:r>
            <w:r w:rsidRPr="00615DD0">
              <w:rPr>
                <w:rFonts w:eastAsia="Open Sans"/>
                <w:i/>
                <w:iCs/>
              </w:rPr>
              <w:t>.</w:t>
            </w:r>
            <w:r w:rsidRPr="007D6DC1">
              <w:rPr>
                <w:rFonts w:eastAsia="Open Sans"/>
              </w:rPr>
              <w:t>”</w:t>
            </w:r>
          </w:p>
          <w:p w14:paraId="5BB296D7" w14:textId="3393801A" w:rsidR="006176A4" w:rsidRPr="0044146A" w:rsidRDefault="002C6563" w:rsidP="0044146A">
            <w:pPr>
              <w:pStyle w:val="Heading5"/>
            </w:pPr>
            <w:bookmarkStart w:id="123" w:name="_Toc160699392"/>
            <w:r w:rsidRPr="0044146A">
              <w:t>Most Common Titles</w:t>
            </w:r>
            <w:bookmarkEnd w:id="123"/>
          </w:p>
          <w:p w14:paraId="6CFA6BB4" w14:textId="464C3886" w:rsidR="002C6563" w:rsidRDefault="00915DBC" w:rsidP="002C6563">
            <w:pPr>
              <w:rPr>
                <w:rFonts w:eastAsia="Open Sans"/>
              </w:rPr>
            </w:pPr>
            <w:r w:rsidRPr="00915DBC">
              <w:rPr>
                <w:rFonts w:eastAsia="Open Sans"/>
              </w:rPr>
              <w:t xml:space="preserve">The titles you most often see companies throw on my name tags these days are as follows: </w:t>
            </w:r>
          </w:p>
          <w:p w14:paraId="17817AAA" w14:textId="77777777" w:rsidR="00915DBC" w:rsidRPr="00B13373" w:rsidRDefault="00915DBC" w:rsidP="002C6563">
            <w:pPr>
              <w:rPr>
                <w:rFonts w:eastAsia="Open Sans" w:cs="Open Sans"/>
              </w:rPr>
            </w:pPr>
          </w:p>
          <w:p w14:paraId="3FD45BCD" w14:textId="77777777" w:rsidR="002C6563" w:rsidRDefault="002C6563" w:rsidP="002C6563">
            <w:pPr>
              <w:pStyle w:val="ListParagraph"/>
              <w:numPr>
                <w:ilvl w:val="0"/>
                <w:numId w:val="19"/>
              </w:numPr>
              <w:rPr>
                <w:rFonts w:eastAsia="Open Sans" w:cs="Open Sans"/>
              </w:rPr>
            </w:pPr>
            <w:r w:rsidRPr="002C6563">
              <w:rPr>
                <w:rFonts w:eastAsia="Open Sans" w:cs="Open Sans"/>
              </w:rPr>
              <w:t>Lead, Sr. Web Software Engineer</w:t>
            </w:r>
          </w:p>
          <w:p w14:paraId="44C2F3B2" w14:textId="77777777" w:rsidR="002C6563" w:rsidRDefault="002C6563" w:rsidP="002C6563">
            <w:pPr>
              <w:pStyle w:val="ListParagraph"/>
              <w:numPr>
                <w:ilvl w:val="0"/>
                <w:numId w:val="19"/>
              </w:numPr>
              <w:rPr>
                <w:rFonts w:eastAsia="Open Sans" w:cs="Open Sans"/>
              </w:rPr>
            </w:pPr>
            <w:r w:rsidRPr="002C6563">
              <w:rPr>
                <w:rFonts w:eastAsia="Open Sans" w:cs="Open Sans"/>
              </w:rPr>
              <w:t>Sr. Software Engineer</w:t>
            </w:r>
          </w:p>
          <w:p w14:paraId="0ADA1AE8" w14:textId="77777777" w:rsidR="002C6563" w:rsidRDefault="002C6563" w:rsidP="002C6563">
            <w:pPr>
              <w:pStyle w:val="ListParagraph"/>
              <w:numPr>
                <w:ilvl w:val="0"/>
                <w:numId w:val="19"/>
              </w:numPr>
              <w:rPr>
                <w:rFonts w:eastAsia="Open Sans" w:cs="Open Sans"/>
              </w:rPr>
            </w:pPr>
            <w:r w:rsidRPr="002C6563">
              <w:rPr>
                <w:rFonts w:eastAsia="Open Sans" w:cs="Open Sans"/>
              </w:rPr>
              <w:t>Solution Architect</w:t>
            </w:r>
          </w:p>
          <w:p w14:paraId="2C2848F8" w14:textId="0394836A" w:rsidR="002C6563" w:rsidRDefault="002C6563" w:rsidP="002C6563">
            <w:pPr>
              <w:pStyle w:val="ListParagraph"/>
              <w:numPr>
                <w:ilvl w:val="0"/>
                <w:numId w:val="19"/>
              </w:numPr>
              <w:rPr>
                <w:rFonts w:eastAsia="Open Sans" w:cs="Open Sans"/>
              </w:rPr>
            </w:pPr>
            <w:r w:rsidRPr="002C6563">
              <w:rPr>
                <w:rFonts w:eastAsia="Open Sans" w:cs="Open Sans"/>
              </w:rPr>
              <w:t>Full-Stack Developer</w:t>
            </w:r>
          </w:p>
          <w:p w14:paraId="6D518D79" w14:textId="39F86107" w:rsidR="006176A4" w:rsidRPr="002C6563" w:rsidRDefault="002C6563" w:rsidP="006176A4">
            <w:pPr>
              <w:pStyle w:val="ListParagraph"/>
              <w:numPr>
                <w:ilvl w:val="0"/>
                <w:numId w:val="19"/>
              </w:numPr>
              <w:rPr>
                <w:rFonts w:eastAsia="Open Sans" w:cs="Open Sans"/>
              </w:rPr>
            </w:pPr>
            <w:r w:rsidRPr="002C6563">
              <w:rPr>
                <w:rFonts w:eastAsia="Open Sans" w:cs="Open Sans"/>
              </w:rPr>
              <w:t xml:space="preserve">Full-Stack </w:t>
            </w:r>
            <w:r>
              <w:rPr>
                <w:rFonts w:eastAsia="Open Sans" w:cs="Open Sans"/>
              </w:rPr>
              <w:t xml:space="preserve">.NET </w:t>
            </w:r>
            <w:r w:rsidRPr="002C6563">
              <w:rPr>
                <w:rFonts w:eastAsia="Open Sans" w:cs="Open Sans"/>
              </w:rPr>
              <w:t>Developer</w:t>
            </w:r>
            <w:r w:rsidR="006176A4" w:rsidRPr="002C6563">
              <w:rPr>
                <w:rFonts w:eastAsia="Open Sans" w:cs="Open Sans"/>
              </w:rPr>
              <w:t xml:space="preserve"> </w:t>
            </w:r>
          </w:p>
          <w:p w14:paraId="75AC0F96" w14:textId="3DE56F14" w:rsidR="006176A4" w:rsidRPr="0021093B" w:rsidRDefault="006176A4" w:rsidP="00491537">
            <w:pPr>
              <w:pStyle w:val="Heading5"/>
            </w:pPr>
            <w:bookmarkStart w:id="124" w:name="_Job_Titles_I'll"/>
            <w:bookmarkStart w:id="125" w:name="_Toc160699393"/>
            <w:bookmarkEnd w:id="124"/>
            <w:r w:rsidRPr="0021093B">
              <w:t xml:space="preserve">Job Titles I'll </w:t>
            </w:r>
            <w:r w:rsidR="00460931">
              <w:t>Consider</w:t>
            </w:r>
            <w:bookmarkEnd w:id="125"/>
          </w:p>
          <w:p w14:paraId="20FE1343" w14:textId="77777777" w:rsidR="000A646F" w:rsidRDefault="000A646F" w:rsidP="00460931">
            <w:pPr>
              <w:rPr>
                <w:rFonts w:eastAsia="Open Sans" w:cs="Open Sans"/>
              </w:rPr>
            </w:pPr>
            <w:r w:rsidRPr="000A646F">
              <w:rPr>
                <w:rFonts w:eastAsia="Open Sans" w:cs="Open Sans"/>
              </w:rPr>
              <w:t xml:space="preserve">There are other titles I would consider under unique circumstances... </w:t>
            </w:r>
          </w:p>
          <w:p w14:paraId="6446F2DC" w14:textId="285D5E79" w:rsidR="00460931" w:rsidRPr="00725FD0" w:rsidRDefault="00460931" w:rsidP="00460931">
            <w:pPr>
              <w:rPr>
                <w:rFonts w:eastAsia="Open Sans" w:cs="Open Sans"/>
                <w:b/>
                <w:bCs/>
              </w:rPr>
            </w:pPr>
            <w:r>
              <w:rPr>
                <w:rFonts w:eastAsia="Open Sans" w:cs="Open Sans"/>
              </w:rPr>
              <w:t xml:space="preserve"> </w:t>
            </w:r>
          </w:p>
          <w:p w14:paraId="10DFD218" w14:textId="655DB494" w:rsidR="00460931" w:rsidRPr="008E34CE" w:rsidRDefault="00000000" w:rsidP="00460931">
            <w:pPr>
              <w:rPr>
                <w:rFonts w:eastAsia="Open Sans" w:cs="Open Sans"/>
              </w:rPr>
            </w:pPr>
            <w:hyperlink w:anchor="__Current_Titles:" w:history="1">
              <w:r w:rsidR="00460931">
                <w:rPr>
                  <w:rStyle w:val="Hyperlink"/>
                  <w:rFonts w:cs="Open Sans"/>
                </w:rPr>
                <w:t>Read More?</w:t>
              </w:r>
            </w:hyperlink>
            <w:r w:rsidR="00460931" w:rsidRPr="00335630">
              <w:rPr>
                <w:rFonts w:cs="Open Sans"/>
              </w:rPr>
              <w:t xml:space="preserve"> </w:t>
            </w:r>
          </w:p>
          <w:p w14:paraId="6FCAB869" w14:textId="77777777" w:rsidR="006176A4" w:rsidRDefault="006176A4" w:rsidP="006176A4">
            <w:pPr>
              <w:rPr>
                <w:rFonts w:eastAsia="Open Sans" w:cs="Open Sans"/>
              </w:rPr>
            </w:pPr>
          </w:p>
          <w:p w14:paraId="4F117FE4" w14:textId="77777777" w:rsidR="006176A4" w:rsidRPr="00F73D3A" w:rsidRDefault="006176A4" w:rsidP="006176A4">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6D642F75" w14:textId="77777777" w:rsidR="006176A4" w:rsidRDefault="00000000" w:rsidP="006176A4">
            <w:pPr>
              <w:rPr>
                <w:rFonts w:eastAsia="Open Sans" w:cs="Open Sans"/>
              </w:rPr>
            </w:pPr>
            <w:hyperlink r:id="rId46" w:anchor="x33-current-future-titles" w:history="1">
              <w:r w:rsidR="006176A4">
                <w:rPr>
                  <w:rStyle w:val="Hyperlink"/>
                  <w:rFonts w:eastAsia="Open Sans" w:cs="Open Sans"/>
                </w:rPr>
                <w:t>https://jsilvestri.com/home/common-occupation-details#x33-current-future-titles</w:t>
              </w:r>
            </w:hyperlink>
          </w:p>
          <w:p w14:paraId="377D8F58" w14:textId="77777777" w:rsidR="006176A4" w:rsidRDefault="006176A4" w:rsidP="006176A4">
            <w:pPr>
              <w:rPr>
                <w:rFonts w:eastAsia="Open Sans" w:cs="Open Sans"/>
              </w:rPr>
            </w:pPr>
          </w:p>
          <w:p w14:paraId="66F0F5EA" w14:textId="77777777" w:rsidR="006176A4" w:rsidRPr="00725FD0" w:rsidRDefault="006176A4" w:rsidP="006176A4">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4516EEC5" w14:textId="77777777" w:rsidR="006176A4" w:rsidRDefault="00000000" w:rsidP="006176A4">
            <w:pPr>
              <w:rPr>
                <w:rFonts w:cs="Open Sans"/>
              </w:rPr>
            </w:pPr>
            <w:hyperlink r:id="rId47" w:history="1">
              <w:r w:rsidR="006176A4">
                <w:rPr>
                  <w:rStyle w:val="Hyperlink"/>
                  <w:rFonts w:cs="Open Sans"/>
                </w:rPr>
                <w:t>https://jsilvestri.com/facts/</w:t>
              </w:r>
              <w:r w:rsidR="006176A4" w:rsidRPr="00335630">
                <w:rPr>
                  <w:rStyle w:val="Hyperlink"/>
                  <w:rFonts w:cs="Open Sans"/>
                </w:rPr>
                <w:t>desired-job-types</w:t>
              </w:r>
            </w:hyperlink>
            <w:r w:rsidR="006176A4" w:rsidRPr="00335630">
              <w:rPr>
                <w:rFonts w:cs="Open Sans"/>
              </w:rPr>
              <w:t xml:space="preserve"> </w:t>
            </w:r>
          </w:p>
          <w:p w14:paraId="3F60C7F7" w14:textId="77777777" w:rsidR="00751E2D" w:rsidRDefault="00751E2D" w:rsidP="00751E2D">
            <w:pPr>
              <w:rPr>
                <w:rFonts w:cs="Open Sans"/>
              </w:rPr>
            </w:pPr>
          </w:p>
          <w:p w14:paraId="7EE42EB6" w14:textId="3C1B0E9E" w:rsidR="00751E2D" w:rsidRPr="00625763" w:rsidRDefault="00000000" w:rsidP="00751E2D">
            <w:pPr>
              <w:rPr>
                <w:rFonts w:eastAsia="Open Sans" w:cs="Open Sans"/>
              </w:rPr>
            </w:pPr>
            <w:hyperlink w:anchor="__Travel_and" w:history="1">
              <w:r w:rsidR="00751E2D" w:rsidRPr="00943E54">
                <w:rPr>
                  <w:rStyle w:val="Hyperlink"/>
                  <w:rFonts w:eastAsia="Open Sans" w:cs="Open Sans"/>
                </w:rPr>
                <w:t>«</w:t>
              </w:r>
              <w:r w:rsidR="00751E2D">
                <w:rPr>
                  <w:rStyle w:val="Hyperlink"/>
                  <w:rFonts w:eastAsia="Open Sans" w:cs="Open Sans"/>
                </w:rPr>
                <w:t xml:space="preserve"> Previous Section</w:t>
              </w:r>
            </w:hyperlink>
            <w:r w:rsidR="00751E2D">
              <w:t xml:space="preserve">  /  </w:t>
            </w:r>
            <w:hyperlink w:anchor="__Current_Titles:" w:history="1">
              <w:r w:rsidR="00751E2D">
                <w:rPr>
                  <w:rStyle w:val="Hyperlink"/>
                  <w:rFonts w:eastAsia="Open Sans" w:cs="Open Sans"/>
                </w:rPr>
                <w:t xml:space="preserve">Next Section </w:t>
              </w:r>
              <w:r w:rsidR="00751E2D" w:rsidRPr="00943E54">
                <w:rPr>
                  <w:rStyle w:val="Hyperlink"/>
                  <w:rFonts w:eastAsia="Open Sans" w:cs="Open Sans"/>
                </w:rPr>
                <w:t>»</w:t>
              </w:r>
            </w:hyperlink>
            <w:r w:rsidR="00751E2D">
              <w:t xml:space="preserve">  /  </w:t>
            </w:r>
            <w:hyperlink w:anchor="_top" w:history="1">
              <w:r w:rsidR="00751E2D">
                <w:rPr>
                  <w:rStyle w:val="Hyperlink"/>
                  <w:rFonts w:eastAsia="Open Sans" w:cs="Open Sans"/>
                </w:rPr>
                <w:t xml:space="preserve">Top </w:t>
              </w:r>
              <w:r w:rsidR="00751E2D">
                <w:rPr>
                  <w:rStyle w:val="Hyperlink"/>
                  <w:rFonts w:ascii="FontAwesome" w:eastAsia="Open Sans" w:hAnsi="FontAwesome" w:cs="Open Sans"/>
                </w:rPr>
                <w:t></w:t>
              </w:r>
            </w:hyperlink>
          </w:p>
          <w:p w14:paraId="25316765" w14:textId="77777777" w:rsidR="00751E2D" w:rsidRDefault="00751E2D" w:rsidP="006176A4">
            <w:pPr>
              <w:rPr>
                <w:rFonts w:cs="Open Sans"/>
              </w:rPr>
            </w:pPr>
          </w:p>
          <w:p w14:paraId="5E269FFC" w14:textId="77777777" w:rsidR="00460931" w:rsidRDefault="00460931" w:rsidP="006176A4">
            <w:pPr>
              <w:rPr>
                <w:rFonts w:cs="Open Sans"/>
              </w:rPr>
            </w:pPr>
          </w:p>
          <w:p w14:paraId="0EE931F5" w14:textId="3A1251F0" w:rsidR="00460931" w:rsidRDefault="00460931" w:rsidP="00491537">
            <w:pPr>
              <w:pStyle w:val="Heading4"/>
            </w:pPr>
            <w:bookmarkStart w:id="126" w:name="__Current_Titles:"/>
            <w:bookmarkStart w:id="127" w:name="_Toc160699394"/>
            <w:bookmarkEnd w:id="126"/>
            <w:r w:rsidRPr="00511D96">
              <w:rPr>
                <w:rFonts w:ascii="FontAwesome" w:hAnsi="FontAwesome"/>
                <w:sz w:val="32"/>
                <w:szCs w:val="32"/>
              </w:rPr>
              <w:lastRenderedPageBreak/>
              <w:t></w:t>
            </w:r>
            <w:r w:rsidRPr="008D1567">
              <w:t xml:space="preserve"> Current Titles: Bonus Content</w:t>
            </w:r>
            <w:bookmarkEnd w:id="127"/>
          </w:p>
          <w:p w14:paraId="39A77A2E" w14:textId="218AEDD1" w:rsidR="009F66AD" w:rsidRPr="002C6563" w:rsidRDefault="003D436E" w:rsidP="00B54470">
            <w:pPr>
              <w:rPr>
                <w:rFonts w:eastAsia="Open Sans" w:cs="Open Sans"/>
              </w:rPr>
            </w:pPr>
            <w:r>
              <w:rPr>
                <w:rFonts w:eastAsia="Open Sans" w:cs="Open Sans"/>
              </w:rPr>
              <w:t>“</w:t>
            </w:r>
            <w:r w:rsidR="00B54470" w:rsidRPr="003D436E">
              <w:rPr>
                <w:rFonts w:eastAsia="Open Sans" w:cs="Open Sans"/>
                <w:i/>
                <w:iCs/>
              </w:rPr>
              <w:t>There are other titles I would consider under unique circumstances...</w:t>
            </w:r>
            <w:r>
              <w:rPr>
                <w:rFonts w:eastAsia="Open Sans" w:cs="Open Sans"/>
              </w:rPr>
              <w:t>“</w:t>
            </w:r>
          </w:p>
          <w:p w14:paraId="245F39D2" w14:textId="4DF29D4D" w:rsidR="00460931" w:rsidRPr="0021093B" w:rsidRDefault="00B54470" w:rsidP="00491537">
            <w:pPr>
              <w:pStyle w:val="Heading5"/>
            </w:pPr>
            <w:bookmarkStart w:id="128" w:name="_Toc160699395"/>
            <w:r>
              <w:t xml:space="preserve">More on </w:t>
            </w:r>
            <w:r w:rsidR="00460931" w:rsidRPr="0021093B">
              <w:t xml:space="preserve">Job Titles I'll </w:t>
            </w:r>
            <w:r w:rsidR="00BB5CF1">
              <w:t>Consider</w:t>
            </w:r>
            <w:bookmarkEnd w:id="128"/>
          </w:p>
          <w:p w14:paraId="3C0A78DE" w14:textId="77777777" w:rsidR="0007469F" w:rsidRPr="0007469F" w:rsidRDefault="0007469F" w:rsidP="00710DCA">
            <w:pPr>
              <w:rPr>
                <w:rFonts w:eastAsia="Open Sans"/>
              </w:rPr>
            </w:pPr>
            <w:r w:rsidRPr="0007469F">
              <w:rPr>
                <w:rFonts w:eastAsia="Open Sans"/>
              </w:rPr>
              <w:t>I bring a wealth of experience as a former Project Manager. Given the right company, I am open to exploring the role of Assistant Project Manager. In doing so, my intention is to maintain a hands-on approach, operating at least at the level of a Solution Architect.</w:t>
            </w:r>
          </w:p>
          <w:p w14:paraId="78CBB762" w14:textId="77777777" w:rsidR="0007469F" w:rsidRPr="0007469F" w:rsidRDefault="0007469F" w:rsidP="00710DCA">
            <w:pPr>
              <w:rPr>
                <w:rFonts w:eastAsia="Open Sans"/>
              </w:rPr>
            </w:pPr>
          </w:p>
          <w:p w14:paraId="3A472988" w14:textId="77777777" w:rsidR="0007469F" w:rsidRPr="0007469F" w:rsidRDefault="0007469F" w:rsidP="00710DCA">
            <w:pPr>
              <w:rPr>
                <w:rFonts w:eastAsia="Open Sans"/>
              </w:rPr>
            </w:pPr>
            <w:r w:rsidRPr="0007469F">
              <w:rPr>
                <w:rFonts w:eastAsia="Open Sans"/>
              </w:rPr>
              <w:t>However, the key lies in placing me in a position that optimizes output, respectfully acknowledging the importance of finding the right fit.</w:t>
            </w:r>
          </w:p>
          <w:p w14:paraId="571114DB" w14:textId="77777777" w:rsidR="0007469F" w:rsidRPr="0007469F" w:rsidRDefault="0007469F" w:rsidP="00710DCA">
            <w:pPr>
              <w:rPr>
                <w:rFonts w:eastAsia="Open Sans"/>
              </w:rPr>
            </w:pPr>
          </w:p>
          <w:p w14:paraId="4559F637" w14:textId="77777777" w:rsidR="0007469F" w:rsidRPr="0007469F" w:rsidRDefault="0007469F" w:rsidP="00710DCA">
            <w:pPr>
              <w:rPr>
                <w:rFonts w:eastAsia="Open Sans"/>
              </w:rPr>
            </w:pPr>
            <w:r w:rsidRPr="0007469F">
              <w:rPr>
                <w:rFonts w:eastAsia="Open Sans"/>
              </w:rPr>
              <w:t>My passion for writing code and camaraderie with fellow tech enthusiasts propelled me into the realm of technology. By keeping my skills finely tuned, I have consistently demonstrated their strategic advantage in boardroom discussions—a trend observed throughout my career.</w:t>
            </w:r>
          </w:p>
          <w:p w14:paraId="274781F6" w14:textId="77777777" w:rsidR="0007469F" w:rsidRPr="0007469F" w:rsidRDefault="0007469F" w:rsidP="00710DCA">
            <w:pPr>
              <w:rPr>
                <w:rFonts w:eastAsia="Open Sans"/>
              </w:rPr>
            </w:pPr>
          </w:p>
          <w:p w14:paraId="7D517602" w14:textId="77777777" w:rsidR="0007469F" w:rsidRPr="0007469F" w:rsidRDefault="0007469F" w:rsidP="00710DCA">
            <w:pPr>
              <w:rPr>
                <w:rFonts w:eastAsia="Open Sans"/>
              </w:rPr>
            </w:pPr>
            <w:r w:rsidRPr="0007469F">
              <w:rPr>
                <w:rFonts w:eastAsia="Open Sans"/>
              </w:rPr>
              <w:t>My dedication to software development, both for mobile and web applications, is complemented by a genuine enthusiasm for collaborative teamwork. I thrive when surrounded by intelligent individuals who relish challenges and revel in collective success.</w:t>
            </w:r>
          </w:p>
          <w:p w14:paraId="39291B0B" w14:textId="77777777" w:rsidR="0007469F" w:rsidRPr="0007469F" w:rsidRDefault="0007469F" w:rsidP="00710DCA">
            <w:pPr>
              <w:rPr>
                <w:rFonts w:eastAsia="Open Sans"/>
              </w:rPr>
            </w:pPr>
          </w:p>
          <w:p w14:paraId="0CA7EA63" w14:textId="78FF599F" w:rsidR="0007469F" w:rsidRDefault="0007469F" w:rsidP="00710DCA">
            <w:pPr>
              <w:rPr>
                <w:rFonts w:eastAsia="Open Sans"/>
              </w:rPr>
            </w:pPr>
            <w:r w:rsidRPr="0007469F">
              <w:rPr>
                <w:rFonts w:eastAsia="Open Sans"/>
              </w:rPr>
              <w:t>It's crucial to note that my suggestion for a Junior Project Manager or Assistant Project Manager role is not driven by fear, lack of confidence, or competence. Rather, it stems from a belief that true effectiveness as a Senior Project Manager requires a balance between hands-on involvement, which I am keen on maintaining, and managing the intricate complexities associated with the daily responsibilities of a Senior Project Manager.</w:t>
            </w:r>
          </w:p>
          <w:p w14:paraId="5AC3014D" w14:textId="77777777" w:rsidR="0007469F" w:rsidRDefault="0007469F" w:rsidP="0007469F">
            <w:pPr>
              <w:rPr>
                <w:rFonts w:eastAsia="Open Sans" w:cs="Open Sans"/>
              </w:rPr>
            </w:pPr>
          </w:p>
          <w:p w14:paraId="2E304698" w14:textId="77777777" w:rsidR="00460931" w:rsidRPr="00F73D3A" w:rsidRDefault="00460931" w:rsidP="00460931">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0D10F97B" w14:textId="77777777" w:rsidR="00460931" w:rsidRDefault="00000000" w:rsidP="00460931">
            <w:pPr>
              <w:rPr>
                <w:rFonts w:eastAsia="Open Sans" w:cs="Open Sans"/>
              </w:rPr>
            </w:pPr>
            <w:hyperlink r:id="rId48" w:anchor="x33-current-future-titles" w:history="1">
              <w:r w:rsidR="00460931">
                <w:rPr>
                  <w:rStyle w:val="Hyperlink"/>
                  <w:rFonts w:eastAsia="Open Sans" w:cs="Open Sans"/>
                </w:rPr>
                <w:t>https://jsilvestri.com/home/common-occupation-details#x33-current-future-titles</w:t>
              </w:r>
            </w:hyperlink>
          </w:p>
          <w:p w14:paraId="5F3FA95E" w14:textId="77777777" w:rsidR="00460931" w:rsidRDefault="00460931" w:rsidP="00460931">
            <w:pPr>
              <w:rPr>
                <w:rFonts w:eastAsia="Open Sans" w:cs="Open Sans"/>
              </w:rPr>
            </w:pPr>
          </w:p>
          <w:p w14:paraId="28515224" w14:textId="77777777" w:rsidR="00460931" w:rsidRPr="00725FD0" w:rsidRDefault="00460931" w:rsidP="00460931">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52C9047F" w14:textId="77777777" w:rsidR="00460931" w:rsidRDefault="00000000" w:rsidP="00460931">
            <w:pPr>
              <w:rPr>
                <w:rFonts w:cs="Open Sans"/>
              </w:rPr>
            </w:pPr>
            <w:hyperlink r:id="rId49" w:history="1">
              <w:r w:rsidR="00460931">
                <w:rPr>
                  <w:rStyle w:val="Hyperlink"/>
                  <w:rFonts w:cs="Open Sans"/>
                </w:rPr>
                <w:t>https://jsilvestri.com/facts/</w:t>
              </w:r>
              <w:r w:rsidR="00460931" w:rsidRPr="00335630">
                <w:rPr>
                  <w:rStyle w:val="Hyperlink"/>
                  <w:rFonts w:cs="Open Sans"/>
                </w:rPr>
                <w:t>desired-job-types</w:t>
              </w:r>
            </w:hyperlink>
            <w:r w:rsidR="00460931" w:rsidRPr="00335630">
              <w:rPr>
                <w:rFonts w:cs="Open Sans"/>
              </w:rPr>
              <w:t xml:space="preserve"> </w:t>
            </w:r>
          </w:p>
          <w:p w14:paraId="617CB3CD" w14:textId="77777777" w:rsidR="005E562A" w:rsidRDefault="005E562A" w:rsidP="005E562A">
            <w:pPr>
              <w:rPr>
                <w:rFonts w:cs="Open Sans"/>
              </w:rPr>
            </w:pPr>
          </w:p>
          <w:p w14:paraId="080AB68A" w14:textId="45289BF2" w:rsidR="005E562A" w:rsidRPr="00625763" w:rsidRDefault="00000000" w:rsidP="005E562A">
            <w:pPr>
              <w:rPr>
                <w:rFonts w:eastAsia="Open Sans" w:cs="Open Sans"/>
              </w:rPr>
            </w:pPr>
            <w:hyperlink w:anchor="_Job_Titles_I'll" w:history="1">
              <w:r w:rsidR="005E562A" w:rsidRPr="00943E54">
                <w:rPr>
                  <w:rStyle w:val="Hyperlink"/>
                  <w:rFonts w:eastAsia="Open Sans" w:cs="Open Sans"/>
                </w:rPr>
                <w:t>«</w:t>
              </w:r>
              <w:r w:rsidR="005E562A">
                <w:rPr>
                  <w:rStyle w:val="Hyperlink"/>
                  <w:rFonts w:eastAsia="Open Sans" w:cs="Open Sans"/>
                </w:rPr>
                <w:t xml:space="preserve"> Previous Section</w:t>
              </w:r>
            </w:hyperlink>
            <w:r w:rsidR="005E562A">
              <w:t xml:space="preserve">  /  </w:t>
            </w:r>
            <w:hyperlink w:anchor="__Desired_Job" w:history="1">
              <w:r w:rsidR="005E562A">
                <w:rPr>
                  <w:rStyle w:val="Hyperlink"/>
                  <w:rFonts w:eastAsia="Open Sans" w:cs="Open Sans"/>
                </w:rPr>
                <w:t xml:space="preserve">Next Section </w:t>
              </w:r>
              <w:r w:rsidR="005E562A" w:rsidRPr="00943E54">
                <w:rPr>
                  <w:rStyle w:val="Hyperlink"/>
                  <w:rFonts w:eastAsia="Open Sans" w:cs="Open Sans"/>
                </w:rPr>
                <w:t>»</w:t>
              </w:r>
            </w:hyperlink>
            <w:r w:rsidR="005E562A">
              <w:t xml:space="preserve">  /  </w:t>
            </w:r>
            <w:hyperlink w:anchor="_top" w:history="1">
              <w:r w:rsidR="005E562A">
                <w:rPr>
                  <w:rStyle w:val="Hyperlink"/>
                  <w:rFonts w:eastAsia="Open Sans" w:cs="Open Sans"/>
                </w:rPr>
                <w:t xml:space="preserve">Top </w:t>
              </w:r>
              <w:r w:rsidR="005E562A">
                <w:rPr>
                  <w:rStyle w:val="Hyperlink"/>
                  <w:rFonts w:ascii="FontAwesome" w:eastAsia="Open Sans" w:hAnsi="FontAwesome" w:cs="Open Sans"/>
                </w:rPr>
                <w:t></w:t>
              </w:r>
            </w:hyperlink>
          </w:p>
          <w:p w14:paraId="2FD99871" w14:textId="77777777" w:rsidR="00460931" w:rsidRDefault="00460931" w:rsidP="006176A4">
            <w:pPr>
              <w:rPr>
                <w:rFonts w:cs="Open Sans"/>
              </w:rPr>
            </w:pPr>
          </w:p>
          <w:p w14:paraId="1BD2D076" w14:textId="32583B04" w:rsidR="006176A4" w:rsidRPr="00A2711C" w:rsidRDefault="007F0E4D" w:rsidP="00491537">
            <w:pPr>
              <w:pStyle w:val="Heading4"/>
            </w:pPr>
            <w:bookmarkStart w:id="129" w:name="__Desired_Job"/>
            <w:bookmarkStart w:id="130" w:name="_Toc132433328"/>
            <w:bookmarkStart w:id="131" w:name="_Toc160699396"/>
            <w:bookmarkEnd w:id="129"/>
            <w:r>
              <w:rPr>
                <w:rFonts w:ascii="FontAwesome" w:hAnsi="FontAwesome"/>
                <w:sz w:val="32"/>
                <w:szCs w:val="32"/>
              </w:rPr>
              <w:lastRenderedPageBreak/>
              <w:t></w:t>
            </w:r>
            <w:r w:rsidRPr="00A2711C">
              <w:t xml:space="preserve"> </w:t>
            </w:r>
            <w:r w:rsidR="006176A4" w:rsidRPr="00A2711C">
              <w:t>Desired Job Types/Position</w:t>
            </w:r>
            <w:bookmarkEnd w:id="130"/>
            <w:bookmarkEnd w:id="131"/>
          </w:p>
          <w:p w14:paraId="3E1647FE" w14:textId="3BD5E5BD" w:rsidR="00B2449A" w:rsidRPr="00B2449A" w:rsidRDefault="00B2449A" w:rsidP="00003AB2">
            <w:r w:rsidRPr="00B2449A">
              <w:t xml:space="preserve">As indicated in the preceding section on Current Titles, it is not unusual to possess multiple titles within a particular company. Furthermore, it is equally common for fellow developers or staffing firms to casually include these titles on resumes, often without a comprehensive grasp of the significance of distinguishing between the various titles I frequently </w:t>
            </w:r>
            <w:r w:rsidR="00793393" w:rsidRPr="00B2449A">
              <w:t>assume,</w:t>
            </w:r>
            <w:r w:rsidRPr="00B2449A">
              <w:t xml:space="preserve"> and the corresponding responsibilities associated with each title.</w:t>
            </w:r>
          </w:p>
          <w:p w14:paraId="77D4C37F" w14:textId="77777777" w:rsidR="00B2449A" w:rsidRPr="00B2449A" w:rsidRDefault="00B2449A" w:rsidP="00003AB2"/>
          <w:p w14:paraId="043FCAE4" w14:textId="7E2D11F7" w:rsidR="00164BC1" w:rsidRPr="00164BC1" w:rsidRDefault="00B2449A" w:rsidP="00003AB2">
            <w:r w:rsidRPr="00B2449A">
              <w:t xml:space="preserve">Foremost, I approach my roles with a profound sense of dedication when collaborating with companies. Equally crucial to me is ensuring that prospective employers comprehend the responsibilities I intend to undertake, rooted in the primary titles I employ in delivering my services. </w:t>
            </w:r>
          </w:p>
          <w:p w14:paraId="21A19895" w14:textId="0983E2DA" w:rsidR="00164BC1" w:rsidRPr="008D37FF" w:rsidRDefault="00164BC1" w:rsidP="008D37FF">
            <w:pPr>
              <w:pStyle w:val="Heading5"/>
            </w:pPr>
            <w:bookmarkStart w:id="132" w:name="_Toc160699397"/>
            <w:r w:rsidRPr="00164BC1">
              <w:t>Lead, Sr. Full-Stack .NET Developer:</w:t>
            </w:r>
            <w:bookmarkEnd w:id="132"/>
          </w:p>
          <w:p w14:paraId="474D10F4" w14:textId="3428AFA2" w:rsidR="00A52A6C" w:rsidRPr="00A52A6C" w:rsidRDefault="00A52A6C" w:rsidP="00A52A6C">
            <w:pPr>
              <w:pStyle w:val="ListParagraph"/>
              <w:numPr>
                <w:ilvl w:val="0"/>
                <w:numId w:val="19"/>
              </w:numPr>
              <w:rPr>
                <w:rFonts w:eastAsia="Open Sans" w:cs="Open Sans"/>
              </w:rPr>
            </w:pPr>
            <w:r w:rsidRPr="00A52A6C">
              <w:rPr>
                <w:rFonts w:eastAsia="Open Sans" w:cs="Open Sans"/>
              </w:rPr>
              <w:t>Creative Design Development</w:t>
            </w:r>
          </w:p>
          <w:p w14:paraId="7290377B" w14:textId="17E6B724" w:rsidR="00A52A6C" w:rsidRPr="00A52A6C" w:rsidRDefault="00A52A6C" w:rsidP="00A52A6C">
            <w:pPr>
              <w:pStyle w:val="ListParagraph"/>
              <w:numPr>
                <w:ilvl w:val="0"/>
                <w:numId w:val="19"/>
              </w:numPr>
              <w:rPr>
                <w:rFonts w:eastAsia="Open Sans" w:cs="Open Sans"/>
              </w:rPr>
            </w:pPr>
            <w:r w:rsidRPr="00A52A6C">
              <w:rPr>
                <w:rFonts w:eastAsia="Open Sans" w:cs="Open Sans"/>
              </w:rPr>
              <w:t>Client-Side Development</w:t>
            </w:r>
          </w:p>
          <w:p w14:paraId="21AD5788" w14:textId="090C9907" w:rsidR="00A52A6C" w:rsidRPr="00A52A6C" w:rsidRDefault="00A52A6C" w:rsidP="00A52A6C">
            <w:pPr>
              <w:pStyle w:val="ListParagraph"/>
              <w:numPr>
                <w:ilvl w:val="0"/>
                <w:numId w:val="19"/>
              </w:numPr>
              <w:rPr>
                <w:rFonts w:eastAsia="Open Sans" w:cs="Open Sans"/>
              </w:rPr>
            </w:pPr>
            <w:r w:rsidRPr="00A52A6C">
              <w:rPr>
                <w:rFonts w:eastAsia="Open Sans" w:cs="Open Sans"/>
              </w:rPr>
              <w:t>Server-Side Development</w:t>
            </w:r>
          </w:p>
          <w:p w14:paraId="26D726CB" w14:textId="08AA6F63" w:rsidR="00164BC1" w:rsidRDefault="00A52A6C" w:rsidP="00A52A6C">
            <w:pPr>
              <w:pStyle w:val="ListParagraph"/>
              <w:numPr>
                <w:ilvl w:val="0"/>
                <w:numId w:val="19"/>
              </w:numPr>
              <w:rPr>
                <w:rFonts w:eastAsia="Open Sans" w:cs="Open Sans"/>
              </w:rPr>
            </w:pPr>
            <w:r w:rsidRPr="00A52A6C">
              <w:rPr>
                <w:rFonts w:eastAsia="Open Sans" w:cs="Open Sans"/>
              </w:rPr>
              <w:t>Database Development</w:t>
            </w:r>
          </w:p>
          <w:p w14:paraId="60071F4C" w14:textId="77777777" w:rsidR="0030370B" w:rsidRDefault="0030370B" w:rsidP="00003AB2">
            <w:pPr>
              <w:rPr>
                <w:rFonts w:eastAsia="Open Sans"/>
              </w:rPr>
            </w:pPr>
          </w:p>
          <w:p w14:paraId="0D316813" w14:textId="1EFAF9A7" w:rsidR="0030370B" w:rsidRDefault="0030370B" w:rsidP="00003AB2">
            <w:pPr>
              <w:rPr>
                <w:rFonts w:eastAsia="Open Sans"/>
              </w:rPr>
            </w:pPr>
            <w:r w:rsidRPr="006E397E">
              <w:rPr>
                <w:rFonts w:eastAsia="Open Sans"/>
              </w:rPr>
              <w:t>The tiers described above consist of dozens of technologies I expect to implement as Lead, Sr. Full-Stack .NET Developer. To see ALL skills, technologies, and design patterns I use today, see the section, entitled, "</w:t>
            </w:r>
            <w:hyperlink w:anchor="_What_are_Your" w:history="1">
              <w:r>
                <w:rPr>
                  <w:rStyle w:val="Hyperlink"/>
                  <w:rFonts w:eastAsia="Open Sans"/>
                </w:rPr>
                <w:t xml:space="preserve">Skill Matrix: </w:t>
              </w:r>
              <w:r w:rsidR="00C65C81">
                <w:rPr>
                  <w:rStyle w:val="Hyperlink"/>
                  <w:rFonts w:eastAsia="Open Sans"/>
                </w:rPr>
                <w:t>W</w:t>
              </w:r>
              <w:r w:rsidRPr="006E397E">
                <w:rPr>
                  <w:rStyle w:val="Hyperlink"/>
                  <w:rFonts w:eastAsia="Open Sans"/>
                </w:rPr>
                <w:t>hat Are Your Primary Skills, Tech Stacks &amp; Years Experience?</w:t>
              </w:r>
            </w:hyperlink>
            <w:r w:rsidRPr="006E397E">
              <w:rPr>
                <w:rFonts w:eastAsia="Open Sans"/>
              </w:rPr>
              <w:t>" below.</w:t>
            </w:r>
          </w:p>
          <w:p w14:paraId="6050649B" w14:textId="54ACF019" w:rsidR="00F334A8" w:rsidRPr="008D37FF" w:rsidRDefault="0030370B" w:rsidP="008D37FF">
            <w:pPr>
              <w:pStyle w:val="Heading5"/>
            </w:pPr>
            <w:bookmarkStart w:id="133" w:name="_Toc160699398"/>
            <w:r>
              <w:t>Solution Architect</w:t>
            </w:r>
            <w:bookmarkEnd w:id="133"/>
          </w:p>
          <w:p w14:paraId="1EA639C4" w14:textId="4BB22BC7" w:rsidR="0030370B" w:rsidRPr="0030370B" w:rsidRDefault="0030370B" w:rsidP="0030370B">
            <w:pPr>
              <w:pStyle w:val="ListParagraph"/>
              <w:numPr>
                <w:ilvl w:val="0"/>
                <w:numId w:val="19"/>
              </w:numPr>
              <w:rPr>
                <w:rFonts w:eastAsia="Open Sans" w:cs="Open Sans"/>
              </w:rPr>
            </w:pPr>
            <w:r w:rsidRPr="0030370B">
              <w:rPr>
                <w:rFonts w:eastAsia="Open Sans" w:cs="Open Sans"/>
              </w:rPr>
              <w:t>Requirement Analysis</w:t>
            </w:r>
          </w:p>
          <w:p w14:paraId="6A02DC0F" w14:textId="0D465866" w:rsidR="0030370B" w:rsidRPr="0030370B" w:rsidRDefault="0030370B" w:rsidP="0030370B">
            <w:pPr>
              <w:pStyle w:val="ListParagraph"/>
              <w:numPr>
                <w:ilvl w:val="0"/>
                <w:numId w:val="19"/>
              </w:numPr>
              <w:rPr>
                <w:rFonts w:eastAsia="Open Sans" w:cs="Open Sans"/>
              </w:rPr>
            </w:pPr>
            <w:r w:rsidRPr="0030370B">
              <w:rPr>
                <w:rFonts w:eastAsia="Open Sans" w:cs="Open Sans"/>
              </w:rPr>
              <w:t>System Design</w:t>
            </w:r>
          </w:p>
          <w:p w14:paraId="0AC11836" w14:textId="5EB9F222" w:rsidR="0030370B" w:rsidRPr="0030370B" w:rsidRDefault="0030370B" w:rsidP="0030370B">
            <w:pPr>
              <w:pStyle w:val="ListParagraph"/>
              <w:numPr>
                <w:ilvl w:val="0"/>
                <w:numId w:val="19"/>
              </w:numPr>
              <w:rPr>
                <w:rFonts w:eastAsia="Open Sans" w:cs="Open Sans"/>
              </w:rPr>
            </w:pPr>
            <w:r w:rsidRPr="0030370B">
              <w:rPr>
                <w:rFonts w:eastAsia="Open Sans" w:cs="Open Sans"/>
              </w:rPr>
              <w:t>Technology Selection</w:t>
            </w:r>
          </w:p>
          <w:p w14:paraId="2CCA88DD" w14:textId="0ABD4475" w:rsidR="0030370B" w:rsidRPr="0030370B" w:rsidRDefault="0030370B" w:rsidP="0030370B">
            <w:pPr>
              <w:pStyle w:val="ListParagraph"/>
              <w:numPr>
                <w:ilvl w:val="0"/>
                <w:numId w:val="19"/>
              </w:numPr>
              <w:rPr>
                <w:rFonts w:eastAsia="Open Sans" w:cs="Open Sans"/>
              </w:rPr>
            </w:pPr>
            <w:r w:rsidRPr="0030370B">
              <w:rPr>
                <w:rFonts w:eastAsia="Open Sans" w:cs="Open Sans"/>
              </w:rPr>
              <w:t>Code Review and Quality Assurance</w:t>
            </w:r>
          </w:p>
          <w:p w14:paraId="70F1576E" w14:textId="19F800EB" w:rsidR="0030370B" w:rsidRPr="0030370B" w:rsidRDefault="0030370B" w:rsidP="0030370B">
            <w:pPr>
              <w:pStyle w:val="ListParagraph"/>
              <w:numPr>
                <w:ilvl w:val="0"/>
                <w:numId w:val="19"/>
              </w:numPr>
              <w:rPr>
                <w:rFonts w:eastAsia="Open Sans" w:cs="Open Sans"/>
              </w:rPr>
            </w:pPr>
            <w:r w:rsidRPr="0030370B">
              <w:rPr>
                <w:rFonts w:eastAsia="Open Sans" w:cs="Open Sans"/>
              </w:rPr>
              <w:t>Scalability and Performance Optimization</w:t>
            </w:r>
          </w:p>
          <w:p w14:paraId="75B40C4C" w14:textId="5A47E4A0" w:rsidR="0030370B" w:rsidRPr="0030370B" w:rsidRDefault="0030370B" w:rsidP="0030370B">
            <w:pPr>
              <w:pStyle w:val="ListParagraph"/>
              <w:numPr>
                <w:ilvl w:val="0"/>
                <w:numId w:val="19"/>
              </w:numPr>
              <w:rPr>
                <w:rFonts w:eastAsia="Open Sans" w:cs="Open Sans"/>
              </w:rPr>
            </w:pPr>
            <w:r w:rsidRPr="0030370B">
              <w:rPr>
                <w:rFonts w:eastAsia="Open Sans" w:cs="Open Sans"/>
              </w:rPr>
              <w:t>Security</w:t>
            </w:r>
          </w:p>
          <w:p w14:paraId="1748AAD6" w14:textId="131AC33E" w:rsidR="0030370B" w:rsidRPr="0030370B" w:rsidRDefault="0030370B" w:rsidP="0030370B">
            <w:pPr>
              <w:pStyle w:val="ListParagraph"/>
              <w:numPr>
                <w:ilvl w:val="0"/>
                <w:numId w:val="19"/>
              </w:numPr>
              <w:rPr>
                <w:rFonts w:eastAsia="Open Sans" w:cs="Open Sans"/>
              </w:rPr>
            </w:pPr>
            <w:r w:rsidRPr="0030370B">
              <w:rPr>
                <w:rFonts w:eastAsia="Open Sans" w:cs="Open Sans"/>
              </w:rPr>
              <w:t>Integration and Interoperability</w:t>
            </w:r>
          </w:p>
          <w:p w14:paraId="59CE8485" w14:textId="04C0D155" w:rsidR="0030370B" w:rsidRPr="0030370B" w:rsidRDefault="0030370B" w:rsidP="0030370B">
            <w:pPr>
              <w:pStyle w:val="ListParagraph"/>
              <w:numPr>
                <w:ilvl w:val="0"/>
                <w:numId w:val="19"/>
              </w:numPr>
              <w:rPr>
                <w:rFonts w:eastAsia="Open Sans" w:cs="Open Sans"/>
              </w:rPr>
            </w:pPr>
            <w:r w:rsidRPr="0030370B">
              <w:rPr>
                <w:rFonts w:eastAsia="Open Sans" w:cs="Open Sans"/>
              </w:rPr>
              <w:t>Performance Monitoring and Optimization</w:t>
            </w:r>
          </w:p>
          <w:p w14:paraId="08313B42" w14:textId="742B5902" w:rsidR="00F334A8" w:rsidRDefault="0030370B" w:rsidP="0030370B">
            <w:pPr>
              <w:pStyle w:val="ListParagraph"/>
              <w:numPr>
                <w:ilvl w:val="0"/>
                <w:numId w:val="19"/>
              </w:numPr>
              <w:rPr>
                <w:rFonts w:eastAsia="Open Sans" w:cs="Open Sans"/>
              </w:rPr>
            </w:pPr>
            <w:r w:rsidRPr="0030370B">
              <w:rPr>
                <w:rFonts w:eastAsia="Open Sans" w:cs="Open Sans"/>
              </w:rPr>
              <w:t>Risk Managemen</w:t>
            </w:r>
            <w:r>
              <w:rPr>
                <w:rFonts w:eastAsia="Open Sans" w:cs="Open Sans"/>
              </w:rPr>
              <w:t>t</w:t>
            </w:r>
          </w:p>
          <w:p w14:paraId="0552D81C" w14:textId="77777777" w:rsidR="00B70376" w:rsidRDefault="00B70376" w:rsidP="00B70376">
            <w:pPr>
              <w:rPr>
                <w:rFonts w:eastAsia="Open Sans"/>
              </w:rPr>
            </w:pPr>
          </w:p>
          <w:p w14:paraId="6122A8A5" w14:textId="5F565CBC" w:rsidR="00B70376" w:rsidRPr="00B70376" w:rsidRDefault="00B70376" w:rsidP="00B70376">
            <w:pPr>
              <w:rPr>
                <w:rFonts w:eastAsia="Open Sans" w:cs="Open Sans"/>
              </w:rPr>
            </w:pPr>
            <w:r w:rsidRPr="00B70376">
              <w:rPr>
                <w:rFonts w:eastAsia="Open Sans"/>
              </w:rPr>
              <w:lastRenderedPageBreak/>
              <w:t>Frequently, I seamlessly integrate these roles, and it's worth noting that adjustments to rates and/or salary may be applied. See the section, entitled, "</w:t>
            </w:r>
            <w:hyperlink w:anchor="_Primary_Objectives:_Company" w:history="1">
              <w:r w:rsidRPr="00B70376">
                <w:rPr>
                  <w:rStyle w:val="Hyperlink"/>
                  <w:rFonts w:eastAsia="Open Sans"/>
                </w:rPr>
                <w:t>Current Hourly Rates &amp; Salary Demands</w:t>
              </w:r>
            </w:hyperlink>
            <w:r w:rsidRPr="00B70376">
              <w:rPr>
                <w:rFonts w:eastAsia="Open Sans"/>
              </w:rPr>
              <w:t xml:space="preserve">" section for more details. </w:t>
            </w:r>
          </w:p>
          <w:p w14:paraId="68A0E532" w14:textId="77777777" w:rsidR="007D1438" w:rsidRDefault="007D1438" w:rsidP="00F334A8">
            <w:pPr>
              <w:rPr>
                <w:rFonts w:eastAsia="Open Sans" w:cs="Open Sans"/>
              </w:rPr>
            </w:pPr>
          </w:p>
          <w:p w14:paraId="71C0C165" w14:textId="77777777" w:rsidR="006176A4" w:rsidRPr="00F73D3A" w:rsidRDefault="006176A4" w:rsidP="006176A4">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0AC82BD1" w14:textId="77777777" w:rsidR="006176A4" w:rsidRDefault="00000000" w:rsidP="006176A4">
            <w:pPr>
              <w:rPr>
                <w:rFonts w:eastAsia="Open Sans" w:cs="Open Sans"/>
              </w:rPr>
            </w:pPr>
            <w:hyperlink r:id="rId50" w:anchor="x33-desired-job-types" w:history="1">
              <w:r w:rsidR="006176A4" w:rsidRPr="004D005D">
                <w:rPr>
                  <w:rStyle w:val="Hyperlink"/>
                  <w:rFonts w:eastAsia="Open Sans" w:cs="Open Sans"/>
                </w:rPr>
                <w:t>https://www.jsilvestri.com/home/common-occupation-details#x33-desired-job-types</w:t>
              </w:r>
            </w:hyperlink>
            <w:r w:rsidR="006176A4">
              <w:rPr>
                <w:rFonts w:eastAsia="Open Sans" w:cs="Open Sans"/>
              </w:rPr>
              <w:t xml:space="preserve"> </w:t>
            </w:r>
          </w:p>
          <w:p w14:paraId="3C45A899" w14:textId="77777777" w:rsidR="006176A4" w:rsidRDefault="006176A4" w:rsidP="006176A4">
            <w:pPr>
              <w:rPr>
                <w:rFonts w:eastAsia="Open Sans" w:cs="Open Sans"/>
              </w:rPr>
            </w:pPr>
          </w:p>
          <w:p w14:paraId="5761CDD9" w14:textId="77777777" w:rsidR="006176A4" w:rsidRPr="00725FD0" w:rsidRDefault="006176A4" w:rsidP="006176A4">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5E22D69F" w14:textId="77777777" w:rsidR="006176A4" w:rsidRDefault="00000000" w:rsidP="006176A4">
            <w:pPr>
              <w:rPr>
                <w:rFonts w:cs="Open Sans"/>
              </w:rPr>
            </w:pPr>
            <w:hyperlink r:id="rId51" w:history="1">
              <w:r w:rsidR="006176A4">
                <w:rPr>
                  <w:rStyle w:val="Hyperlink"/>
                  <w:rFonts w:cs="Open Sans"/>
                </w:rPr>
                <w:t>https://jsilvestri.com/facts/</w:t>
              </w:r>
              <w:r w:rsidR="006176A4" w:rsidRPr="00335630">
                <w:rPr>
                  <w:rStyle w:val="Hyperlink"/>
                  <w:rFonts w:cs="Open Sans"/>
                </w:rPr>
                <w:t>desired-job-types</w:t>
              </w:r>
            </w:hyperlink>
            <w:r w:rsidR="006176A4" w:rsidRPr="00335630">
              <w:rPr>
                <w:rFonts w:cs="Open Sans"/>
              </w:rPr>
              <w:t xml:space="preserve"> </w:t>
            </w:r>
          </w:p>
          <w:p w14:paraId="3A0BD3BC" w14:textId="77777777" w:rsidR="00B90016" w:rsidRDefault="00B90016" w:rsidP="00B90016">
            <w:pPr>
              <w:rPr>
                <w:rFonts w:cs="Open Sans"/>
              </w:rPr>
            </w:pPr>
          </w:p>
          <w:p w14:paraId="72C69CCC" w14:textId="3ADADCB3" w:rsidR="00B90016" w:rsidRPr="00625763" w:rsidRDefault="00000000" w:rsidP="00B90016">
            <w:pPr>
              <w:rPr>
                <w:rFonts w:eastAsia="Open Sans" w:cs="Open Sans"/>
              </w:rPr>
            </w:pPr>
            <w:hyperlink w:anchor="_Desired_Job_Types/Position" w:history="1">
              <w:r w:rsidR="00B90016" w:rsidRPr="00943E54">
                <w:rPr>
                  <w:rStyle w:val="Hyperlink"/>
                  <w:rFonts w:eastAsia="Open Sans" w:cs="Open Sans"/>
                </w:rPr>
                <w:t>«</w:t>
              </w:r>
              <w:r w:rsidR="00B90016">
                <w:rPr>
                  <w:rStyle w:val="Hyperlink"/>
                  <w:rFonts w:eastAsia="Open Sans" w:cs="Open Sans"/>
                </w:rPr>
                <w:t xml:space="preserve"> Previous Section</w:t>
              </w:r>
            </w:hyperlink>
            <w:r w:rsidR="00B90016">
              <w:t xml:space="preserve">  /  </w:t>
            </w:r>
            <w:hyperlink w:anchor="__Employment_Types" w:history="1">
              <w:r w:rsidR="00B90016">
                <w:rPr>
                  <w:rStyle w:val="Hyperlink"/>
                  <w:rFonts w:eastAsia="Open Sans" w:cs="Open Sans"/>
                </w:rPr>
                <w:t xml:space="preserve">Next Section </w:t>
              </w:r>
              <w:r w:rsidR="00B90016" w:rsidRPr="00943E54">
                <w:rPr>
                  <w:rStyle w:val="Hyperlink"/>
                  <w:rFonts w:eastAsia="Open Sans" w:cs="Open Sans"/>
                </w:rPr>
                <w:t>»</w:t>
              </w:r>
            </w:hyperlink>
            <w:r w:rsidR="00B90016">
              <w:t xml:space="preserve">  /  </w:t>
            </w:r>
            <w:hyperlink w:anchor="_top" w:history="1">
              <w:r w:rsidR="00B90016">
                <w:rPr>
                  <w:rStyle w:val="Hyperlink"/>
                  <w:rFonts w:eastAsia="Open Sans" w:cs="Open Sans"/>
                </w:rPr>
                <w:t xml:space="preserve">Top </w:t>
              </w:r>
              <w:r w:rsidR="00B90016">
                <w:rPr>
                  <w:rStyle w:val="Hyperlink"/>
                  <w:rFonts w:ascii="FontAwesome" w:eastAsia="Open Sans" w:hAnsi="FontAwesome" w:cs="Open Sans"/>
                </w:rPr>
                <w:t></w:t>
              </w:r>
            </w:hyperlink>
          </w:p>
          <w:p w14:paraId="18C298FE" w14:textId="77777777" w:rsidR="00B90016" w:rsidRDefault="00B90016" w:rsidP="006176A4">
            <w:pPr>
              <w:rPr>
                <w:rFonts w:cs="Open Sans"/>
              </w:rPr>
            </w:pPr>
          </w:p>
          <w:p w14:paraId="799074F7" w14:textId="6AB2B76D" w:rsidR="006176A4" w:rsidRPr="00A2711C" w:rsidRDefault="00AB0928" w:rsidP="00491537">
            <w:pPr>
              <w:pStyle w:val="Heading4"/>
            </w:pPr>
            <w:bookmarkStart w:id="134" w:name="__Employment_Types"/>
            <w:bookmarkStart w:id="135" w:name="_Toc160699399"/>
            <w:bookmarkEnd w:id="134"/>
            <w:r>
              <w:rPr>
                <w:rFonts w:ascii="FontAwesome" w:hAnsi="FontAwesome"/>
                <w:sz w:val="32"/>
                <w:szCs w:val="32"/>
              </w:rPr>
              <w:t></w:t>
            </w:r>
            <w:r w:rsidRPr="00A2711C">
              <w:t xml:space="preserve"> </w:t>
            </w:r>
            <w:r w:rsidR="006176A4" w:rsidRPr="00A2711C">
              <w:t>Employment Types</w:t>
            </w:r>
            <w:bookmarkEnd w:id="135"/>
          </w:p>
          <w:p w14:paraId="35E41474" w14:textId="77777777" w:rsidR="006176A4" w:rsidRDefault="006176A4" w:rsidP="006176A4">
            <w:pPr>
              <w:rPr>
                <w:rFonts w:eastAsia="Open Sans" w:cs="Open Sans"/>
              </w:rPr>
            </w:pPr>
            <w:r w:rsidRPr="004852F4">
              <w:rPr>
                <w:rFonts w:eastAsia="Open Sans" w:cs="Open Sans"/>
              </w:rPr>
              <w:t xml:space="preserve">I am looking for a potential client or employer who will allow me the pleasure of working with them as a </w:t>
            </w:r>
            <w:r w:rsidRPr="00A401E0">
              <w:rPr>
                <w:rFonts w:eastAsia="Open Sans" w:cs="Open Sans"/>
                <w:b/>
                <w:bCs/>
                <w:i/>
                <w:iCs/>
              </w:rPr>
              <w:t>Freelancer Consultant</w:t>
            </w:r>
            <w:r w:rsidRPr="004852F4">
              <w:rPr>
                <w:rFonts w:eastAsia="Open Sans" w:cs="Open Sans"/>
              </w:rPr>
              <w:t xml:space="preserve">, </w:t>
            </w:r>
            <w:r w:rsidRPr="00A401E0">
              <w:rPr>
                <w:rFonts w:eastAsia="Open Sans" w:cs="Open Sans"/>
                <w:b/>
                <w:bCs/>
                <w:i/>
                <w:iCs/>
              </w:rPr>
              <w:t>1099 Contractor</w:t>
            </w:r>
            <w:r>
              <w:rPr>
                <w:rFonts w:eastAsia="Open Sans" w:cs="Open Sans"/>
              </w:rPr>
              <w:t xml:space="preserve"> or</w:t>
            </w:r>
            <w:r w:rsidRPr="004852F4">
              <w:rPr>
                <w:rFonts w:eastAsia="Open Sans" w:cs="Open Sans"/>
              </w:rPr>
              <w:t xml:space="preserve"> </w:t>
            </w:r>
            <w:r w:rsidRPr="00A401E0">
              <w:rPr>
                <w:rFonts w:eastAsia="Open Sans" w:cs="Open Sans"/>
                <w:b/>
                <w:bCs/>
                <w:i/>
                <w:iCs/>
              </w:rPr>
              <w:t>C2C</w:t>
            </w:r>
            <w:r>
              <w:rPr>
                <w:rFonts w:eastAsia="Open Sans" w:cs="Open Sans"/>
                <w:b/>
                <w:bCs/>
                <w:i/>
                <w:iCs/>
              </w:rPr>
              <w:t xml:space="preserve"> (Corp-to-Corp)</w:t>
            </w:r>
            <w:r w:rsidRPr="004852F4">
              <w:rPr>
                <w:rFonts w:eastAsia="Open Sans" w:cs="Open Sans"/>
              </w:rPr>
              <w:t xml:space="preserve"> </w:t>
            </w:r>
            <w:r w:rsidRPr="00A401E0">
              <w:rPr>
                <w:rFonts w:eastAsia="Open Sans" w:cs="Open Sans"/>
                <w:b/>
                <w:bCs/>
              </w:rPr>
              <w:t>Contractor</w:t>
            </w:r>
            <w:r w:rsidRPr="004852F4">
              <w:rPr>
                <w:rFonts w:eastAsia="Open Sans" w:cs="Open Sans"/>
              </w:rPr>
              <w:t xml:space="preserve"> or </w:t>
            </w:r>
            <w:r w:rsidRPr="00ED34AF">
              <w:rPr>
                <w:rFonts w:eastAsia="Open Sans" w:cs="Open Sans"/>
                <w:b/>
                <w:bCs/>
              </w:rPr>
              <w:t>Employee</w:t>
            </w:r>
            <w:r w:rsidRPr="004852F4">
              <w:rPr>
                <w:rFonts w:eastAsia="Open Sans" w:cs="Open Sans"/>
              </w:rPr>
              <w:t xml:space="preserve">. However, I do prefer a </w:t>
            </w:r>
            <w:r w:rsidRPr="00A401E0">
              <w:rPr>
                <w:rFonts w:eastAsia="Open Sans" w:cs="Open Sans"/>
                <w:i/>
                <w:iCs/>
              </w:rPr>
              <w:t>3-</w:t>
            </w:r>
            <w:r w:rsidRPr="004852F4">
              <w:rPr>
                <w:rFonts w:eastAsia="Open Sans" w:cs="Open Sans"/>
              </w:rPr>
              <w:t xml:space="preserve">, </w:t>
            </w:r>
            <w:r w:rsidRPr="00A401E0">
              <w:rPr>
                <w:rFonts w:eastAsia="Open Sans" w:cs="Open Sans"/>
                <w:i/>
                <w:iCs/>
              </w:rPr>
              <w:t>6-</w:t>
            </w:r>
            <w:r w:rsidRPr="004852F4">
              <w:rPr>
                <w:rFonts w:eastAsia="Open Sans" w:cs="Open Sans"/>
              </w:rPr>
              <w:t xml:space="preserve">, </w:t>
            </w:r>
            <w:r w:rsidRPr="00A401E0">
              <w:rPr>
                <w:rFonts w:eastAsia="Open Sans" w:cs="Open Sans"/>
                <w:i/>
                <w:iCs/>
              </w:rPr>
              <w:t>9-</w:t>
            </w:r>
            <w:r w:rsidRPr="004852F4">
              <w:rPr>
                <w:rFonts w:eastAsia="Open Sans" w:cs="Open Sans"/>
              </w:rPr>
              <w:t xml:space="preserve"> or </w:t>
            </w:r>
            <w:r w:rsidRPr="00A401E0">
              <w:rPr>
                <w:rFonts w:eastAsia="Open Sans" w:cs="Open Sans"/>
                <w:i/>
                <w:iCs/>
              </w:rPr>
              <w:t>12-month</w:t>
            </w:r>
            <w:r w:rsidRPr="004852F4">
              <w:rPr>
                <w:rFonts w:eastAsia="Open Sans" w:cs="Open Sans"/>
              </w:rPr>
              <w:t xml:space="preserve"> </w:t>
            </w:r>
            <w:r w:rsidRPr="00A401E0">
              <w:rPr>
                <w:rFonts w:eastAsia="Open Sans" w:cs="Open Sans"/>
                <w:b/>
                <w:bCs/>
              </w:rPr>
              <w:t>contractor-to-perm</w:t>
            </w:r>
            <w:r w:rsidRPr="004852F4">
              <w:rPr>
                <w:rFonts w:eastAsia="Open Sans" w:cs="Open Sans"/>
              </w:rPr>
              <w:t xml:space="preserve"> </w:t>
            </w:r>
            <w:r w:rsidRPr="00A401E0">
              <w:rPr>
                <w:rFonts w:eastAsia="Open Sans" w:cs="Open Sans"/>
                <w:i/>
                <w:iCs/>
              </w:rPr>
              <w:t>basis</w:t>
            </w:r>
            <w:r w:rsidRPr="004852F4">
              <w:rPr>
                <w:rFonts w:eastAsia="Open Sans" w:cs="Open Sans"/>
              </w:rPr>
              <w:t xml:space="preserve"> for full-time employee agreements</w:t>
            </w:r>
            <w:r>
              <w:rPr>
                <w:rFonts w:eastAsia="Open Sans" w:cs="Open Sans"/>
              </w:rPr>
              <w:t>. This is to</w:t>
            </w:r>
            <w:r w:rsidRPr="004852F4">
              <w:rPr>
                <w:rFonts w:eastAsia="Open Sans" w:cs="Open Sans"/>
              </w:rPr>
              <w:t xml:space="preserve"> ensure both sides get to evaluate the collective relationship, to ensure that the business requirements I was originally responsible for are still the focus, and if not, why, and to just make sure everyone is happy</w:t>
            </w:r>
            <w:r>
              <w:rPr>
                <w:rFonts w:eastAsia="Open Sans" w:cs="Open Sans"/>
              </w:rPr>
              <w:t>,</w:t>
            </w:r>
            <w:r w:rsidRPr="004852F4">
              <w:rPr>
                <w:rFonts w:eastAsia="Open Sans" w:cs="Open Sans"/>
              </w:rPr>
              <w:t xml:space="preserve"> and the team dynamic is what both sides envisioned. </w:t>
            </w:r>
          </w:p>
          <w:p w14:paraId="09F16F33" w14:textId="77777777" w:rsidR="006176A4" w:rsidRDefault="006176A4" w:rsidP="006176A4">
            <w:pPr>
              <w:rPr>
                <w:rFonts w:eastAsia="Open Sans" w:cs="Open Sans"/>
              </w:rPr>
            </w:pPr>
          </w:p>
          <w:p w14:paraId="0E43AED4" w14:textId="77777777" w:rsidR="006176A4" w:rsidRPr="00F73D3A" w:rsidRDefault="006176A4" w:rsidP="006176A4">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5596B070" w14:textId="77777777" w:rsidR="006176A4" w:rsidRDefault="00000000" w:rsidP="006176A4">
            <w:pPr>
              <w:rPr>
                <w:rFonts w:eastAsia="Open Sans" w:cs="Open Sans"/>
              </w:rPr>
            </w:pPr>
            <w:hyperlink r:id="rId52" w:anchor="x33-employment-types" w:history="1">
              <w:r w:rsidR="006176A4">
                <w:rPr>
                  <w:rStyle w:val="Hyperlink"/>
                  <w:rFonts w:eastAsia="Open Sans" w:cs="Open Sans"/>
                </w:rPr>
                <w:t>https://www.jsilvestri.com/home/common-occupation-details#x33-employment-types</w:t>
              </w:r>
            </w:hyperlink>
            <w:r w:rsidR="006176A4">
              <w:rPr>
                <w:rFonts w:eastAsia="Open Sans" w:cs="Open Sans"/>
              </w:rPr>
              <w:t xml:space="preserve"> </w:t>
            </w:r>
          </w:p>
          <w:p w14:paraId="10FBA616" w14:textId="77777777" w:rsidR="006176A4" w:rsidRDefault="006176A4" w:rsidP="006176A4">
            <w:pPr>
              <w:rPr>
                <w:rFonts w:eastAsia="Open Sans" w:cs="Open Sans"/>
              </w:rPr>
            </w:pPr>
          </w:p>
          <w:p w14:paraId="211F54F7" w14:textId="77777777" w:rsidR="006176A4" w:rsidRPr="00725FD0" w:rsidRDefault="006176A4" w:rsidP="006176A4">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4A0B3955" w14:textId="77777777" w:rsidR="006176A4" w:rsidRDefault="00000000" w:rsidP="006176A4">
            <w:pPr>
              <w:rPr>
                <w:rFonts w:cs="Open Sans"/>
              </w:rPr>
            </w:pPr>
            <w:hyperlink r:id="rId53" w:history="1">
              <w:r w:rsidR="006176A4">
                <w:rPr>
                  <w:rStyle w:val="Hyperlink"/>
                  <w:rFonts w:cs="Open Sans"/>
                </w:rPr>
                <w:t>https://jsilvestri.com/facts/employment-types</w:t>
              </w:r>
            </w:hyperlink>
            <w:r w:rsidR="006176A4" w:rsidRPr="00335630">
              <w:rPr>
                <w:rFonts w:cs="Open Sans"/>
              </w:rPr>
              <w:t xml:space="preserve"> </w:t>
            </w:r>
          </w:p>
          <w:p w14:paraId="79519711" w14:textId="77777777" w:rsidR="00B90016" w:rsidRDefault="00B90016" w:rsidP="00B90016">
            <w:pPr>
              <w:rPr>
                <w:rFonts w:cs="Open Sans"/>
              </w:rPr>
            </w:pPr>
          </w:p>
          <w:p w14:paraId="4A1D516C" w14:textId="0AA46CBB" w:rsidR="00B90016" w:rsidRPr="00625763" w:rsidRDefault="00000000" w:rsidP="00B90016">
            <w:pPr>
              <w:rPr>
                <w:rFonts w:eastAsia="Open Sans" w:cs="Open Sans"/>
              </w:rPr>
            </w:pPr>
            <w:hyperlink w:anchor="__Desired_Job" w:history="1">
              <w:r w:rsidR="00B90016" w:rsidRPr="00943E54">
                <w:rPr>
                  <w:rStyle w:val="Hyperlink"/>
                  <w:rFonts w:eastAsia="Open Sans" w:cs="Open Sans"/>
                </w:rPr>
                <w:t>«</w:t>
              </w:r>
              <w:r w:rsidR="00B90016">
                <w:rPr>
                  <w:rStyle w:val="Hyperlink"/>
                  <w:rFonts w:eastAsia="Open Sans" w:cs="Open Sans"/>
                </w:rPr>
                <w:t xml:space="preserve"> Previous Section</w:t>
              </w:r>
            </w:hyperlink>
            <w:r w:rsidR="00B90016">
              <w:t xml:space="preserve">  /  </w:t>
            </w:r>
            <w:hyperlink w:anchor="__Hourly_Rates" w:history="1">
              <w:r w:rsidR="00B90016">
                <w:rPr>
                  <w:rStyle w:val="Hyperlink"/>
                  <w:rFonts w:eastAsia="Open Sans" w:cs="Open Sans"/>
                </w:rPr>
                <w:t xml:space="preserve">Next Section </w:t>
              </w:r>
              <w:r w:rsidR="00B90016" w:rsidRPr="00943E54">
                <w:rPr>
                  <w:rStyle w:val="Hyperlink"/>
                  <w:rFonts w:eastAsia="Open Sans" w:cs="Open Sans"/>
                </w:rPr>
                <w:t>»</w:t>
              </w:r>
            </w:hyperlink>
            <w:r w:rsidR="00B90016">
              <w:t xml:space="preserve">  /  </w:t>
            </w:r>
            <w:hyperlink w:anchor="_top" w:history="1">
              <w:r w:rsidR="00B90016">
                <w:rPr>
                  <w:rStyle w:val="Hyperlink"/>
                  <w:rFonts w:eastAsia="Open Sans" w:cs="Open Sans"/>
                </w:rPr>
                <w:t xml:space="preserve">Top </w:t>
              </w:r>
              <w:r w:rsidR="00B90016">
                <w:rPr>
                  <w:rStyle w:val="Hyperlink"/>
                  <w:rFonts w:ascii="FontAwesome" w:eastAsia="Open Sans" w:hAnsi="FontAwesome" w:cs="Open Sans"/>
                </w:rPr>
                <w:t></w:t>
              </w:r>
            </w:hyperlink>
          </w:p>
          <w:p w14:paraId="11285F02" w14:textId="26091E3A" w:rsidR="00F63E66" w:rsidRPr="00335630" w:rsidRDefault="00F63E66" w:rsidP="00F63E66">
            <w:pPr>
              <w:rPr>
                <w:rFonts w:cs="Open Sans"/>
              </w:rPr>
            </w:pPr>
          </w:p>
          <w:p w14:paraId="373CCF62" w14:textId="6D7DEA6E" w:rsidR="00D06C92" w:rsidRPr="00065928" w:rsidRDefault="008539E4" w:rsidP="00491537">
            <w:pPr>
              <w:pStyle w:val="Heading4"/>
            </w:pPr>
            <w:bookmarkStart w:id="136" w:name="_Primary_Objectives:_Company"/>
            <w:bookmarkStart w:id="137" w:name="_Work_Authorization"/>
            <w:bookmarkStart w:id="138" w:name="__Hourly_Rates"/>
            <w:bookmarkStart w:id="139" w:name="_Toc132433336"/>
            <w:bookmarkStart w:id="140" w:name="_Toc160699400"/>
            <w:bookmarkEnd w:id="136"/>
            <w:bookmarkEnd w:id="137"/>
            <w:bookmarkEnd w:id="138"/>
            <w:r>
              <w:rPr>
                <w:rFonts w:ascii="FontAwesome" w:hAnsi="FontAwesome"/>
                <w:sz w:val="32"/>
                <w:szCs w:val="32"/>
              </w:rPr>
              <w:t></w:t>
            </w:r>
            <w:r w:rsidR="00B417DE" w:rsidRPr="007F09EF">
              <w:t xml:space="preserve"> </w:t>
            </w:r>
            <w:r w:rsidR="00D06C92" w:rsidRPr="007F09EF">
              <w:t>Hourly Rates and Salary</w:t>
            </w:r>
            <w:bookmarkEnd w:id="139"/>
            <w:bookmarkEnd w:id="140"/>
          </w:p>
          <w:p w14:paraId="5AA76622" w14:textId="1BAABD04" w:rsidR="00C153BA" w:rsidRDefault="00C153BA" w:rsidP="00C153BA">
            <w:pPr>
              <w:rPr>
                <w:rFonts w:eastAsia="Open Sans" w:cs="Open Sans"/>
              </w:rPr>
            </w:pPr>
            <w:r w:rsidRPr="00C153BA">
              <w:rPr>
                <w:rFonts w:eastAsia="Open Sans" w:cs="Open Sans"/>
              </w:rPr>
              <w:t xml:space="preserve">When considering potential employer rates and/or salary, it's worth noting that the figures may vary depending on the location where I am required to perform duties. Nevertheless, I would like to provide you with my most recent Rates &amp; Salary roles specific to Massachusetts. </w:t>
            </w:r>
          </w:p>
          <w:p w14:paraId="494CA034" w14:textId="77777777" w:rsidR="00C153BA" w:rsidRPr="00C153BA" w:rsidRDefault="00C153BA" w:rsidP="00C153BA">
            <w:pPr>
              <w:rPr>
                <w:rFonts w:eastAsia="Open Sans" w:cs="Open Sans"/>
              </w:rPr>
            </w:pPr>
          </w:p>
          <w:p w14:paraId="630603C9" w14:textId="77777777" w:rsidR="00C153BA" w:rsidRPr="00C153BA" w:rsidRDefault="00C153BA" w:rsidP="00C153BA">
            <w:pPr>
              <w:pStyle w:val="Heading5"/>
            </w:pPr>
            <w:bookmarkStart w:id="141" w:name="_Toc160699401"/>
            <w:r w:rsidRPr="00C153BA">
              <w:lastRenderedPageBreak/>
              <w:t>Most Recent Full-Time Employee Type Rates &amp; Salaries</w:t>
            </w:r>
            <w:bookmarkEnd w:id="141"/>
          </w:p>
          <w:p w14:paraId="78CC2343" w14:textId="77777777" w:rsidR="00C153BA" w:rsidRPr="00C153BA" w:rsidRDefault="00C153BA" w:rsidP="00C153BA">
            <w:pPr>
              <w:rPr>
                <w:rFonts w:eastAsia="Open Sans" w:cs="Open Sans"/>
              </w:rPr>
            </w:pPr>
            <w:r w:rsidRPr="00C153BA">
              <w:rPr>
                <w:rFonts w:eastAsia="Open Sans" w:cs="Open Sans"/>
              </w:rPr>
              <w:t xml:space="preserve">The most recent Rates and/or Salary demands on Employers are as follows: </w:t>
            </w:r>
          </w:p>
          <w:p w14:paraId="4A71BB19" w14:textId="77777777" w:rsidR="00C153BA" w:rsidRPr="00272382" w:rsidRDefault="00C153BA" w:rsidP="00272382">
            <w:pPr>
              <w:rPr>
                <w:rFonts w:eastAsia="Open Sans"/>
                <w:b/>
                <w:bCs/>
              </w:rPr>
            </w:pPr>
            <w:r w:rsidRPr="00272382">
              <w:rPr>
                <w:rFonts w:eastAsia="Open Sans"/>
                <w:b/>
                <w:bCs/>
              </w:rPr>
              <w:t>Salary:</w:t>
            </w:r>
          </w:p>
          <w:p w14:paraId="08238E5E" w14:textId="77777777" w:rsidR="00C153BA" w:rsidRPr="00C153BA" w:rsidRDefault="00C153BA" w:rsidP="00C153BA">
            <w:pPr>
              <w:numPr>
                <w:ilvl w:val="0"/>
                <w:numId w:val="22"/>
              </w:numPr>
              <w:rPr>
                <w:rFonts w:eastAsia="Open Sans" w:cs="Open Sans"/>
              </w:rPr>
            </w:pPr>
            <w:r w:rsidRPr="00C153BA">
              <w:rPr>
                <w:rFonts w:eastAsia="Open Sans" w:cs="Open Sans"/>
              </w:rPr>
              <w:t xml:space="preserve">Employment Type: Full-Time Employee </w:t>
            </w:r>
          </w:p>
          <w:p w14:paraId="57196F48" w14:textId="77777777" w:rsidR="00C153BA" w:rsidRPr="00C153BA" w:rsidRDefault="00C153BA" w:rsidP="00C153BA">
            <w:pPr>
              <w:numPr>
                <w:ilvl w:val="0"/>
                <w:numId w:val="22"/>
              </w:numPr>
              <w:rPr>
                <w:rFonts w:eastAsia="Open Sans" w:cs="Open Sans"/>
              </w:rPr>
            </w:pPr>
            <w:r w:rsidRPr="00C153BA">
              <w:rPr>
                <w:rFonts w:eastAsia="Open Sans" w:cs="Open Sans"/>
              </w:rPr>
              <w:t>Using Recruiters</w:t>
            </w:r>
          </w:p>
          <w:p w14:paraId="05CF13C6" w14:textId="77777777" w:rsidR="00C153BA" w:rsidRPr="00C153BA" w:rsidRDefault="00C153BA" w:rsidP="00C153BA">
            <w:pPr>
              <w:numPr>
                <w:ilvl w:val="0"/>
                <w:numId w:val="22"/>
              </w:numPr>
              <w:rPr>
                <w:rFonts w:eastAsia="Open Sans" w:cs="Open Sans"/>
              </w:rPr>
            </w:pPr>
            <w:r w:rsidRPr="00C153BA">
              <w:rPr>
                <w:rFonts w:eastAsia="Open Sans" w:cs="Open Sans"/>
              </w:rPr>
              <w:t>$160K a year</w:t>
            </w:r>
          </w:p>
          <w:p w14:paraId="743634A5" w14:textId="77777777" w:rsidR="00C153BA" w:rsidRPr="00C153BA" w:rsidRDefault="00C153BA" w:rsidP="00C153BA">
            <w:pPr>
              <w:numPr>
                <w:ilvl w:val="0"/>
                <w:numId w:val="22"/>
              </w:numPr>
              <w:rPr>
                <w:rFonts w:eastAsia="Open Sans" w:cs="Open Sans"/>
              </w:rPr>
            </w:pPr>
            <w:r w:rsidRPr="00C153BA">
              <w:rPr>
                <w:rFonts w:eastAsia="Open Sans" w:cs="Open Sans"/>
              </w:rPr>
              <w:t>100% Benefits (</w:t>
            </w:r>
            <w:r w:rsidRPr="00C153BA">
              <w:rPr>
                <w:rFonts w:eastAsia="Open Sans" w:cs="Open Sans"/>
                <w:i/>
                <w:iCs/>
              </w:rPr>
              <w:t>yes, this is rare</w:t>
            </w:r>
            <w:r w:rsidRPr="00C153BA">
              <w:rPr>
                <w:rFonts w:eastAsia="Open Sans" w:cs="Open Sans"/>
              </w:rPr>
              <w:t>)</w:t>
            </w:r>
          </w:p>
          <w:p w14:paraId="5E8E941A" w14:textId="77777777" w:rsidR="00C153BA" w:rsidRPr="00C153BA" w:rsidRDefault="00C153BA" w:rsidP="00C153BA">
            <w:pPr>
              <w:numPr>
                <w:ilvl w:val="0"/>
                <w:numId w:val="22"/>
              </w:numPr>
              <w:rPr>
                <w:rFonts w:eastAsia="Open Sans" w:cs="Open Sans"/>
              </w:rPr>
            </w:pPr>
            <w:r w:rsidRPr="00C153BA">
              <w:rPr>
                <w:rFonts w:eastAsia="Open Sans" w:cs="Open Sans"/>
              </w:rPr>
              <w:t>3-6 Weeks Paid Vacation</w:t>
            </w:r>
          </w:p>
          <w:p w14:paraId="1ED49485" w14:textId="77777777" w:rsidR="00C153BA" w:rsidRPr="00C153BA" w:rsidRDefault="00C153BA" w:rsidP="00C153BA">
            <w:pPr>
              <w:numPr>
                <w:ilvl w:val="0"/>
                <w:numId w:val="22"/>
              </w:numPr>
              <w:rPr>
                <w:rFonts w:eastAsia="Open Sans" w:cs="Open Sans"/>
              </w:rPr>
            </w:pPr>
            <w:r w:rsidRPr="00C153BA">
              <w:rPr>
                <w:rFonts w:eastAsia="Open Sans" w:cs="Open Sans"/>
                <w:i/>
                <w:iCs/>
              </w:rPr>
              <w:t>Continues...</w:t>
            </w:r>
          </w:p>
          <w:p w14:paraId="5C527B72" w14:textId="77777777" w:rsidR="00C153BA" w:rsidRPr="00C153BA" w:rsidRDefault="00C153BA" w:rsidP="00C153BA">
            <w:pPr>
              <w:rPr>
                <w:rFonts w:eastAsia="Open Sans" w:cs="Open Sans"/>
                <w:b/>
                <w:bCs/>
              </w:rPr>
            </w:pPr>
            <w:r w:rsidRPr="00C153BA">
              <w:rPr>
                <w:rFonts w:eastAsia="Open Sans" w:cs="Open Sans"/>
                <w:b/>
                <w:bCs/>
              </w:rPr>
              <w:t>Contractor Rates:</w:t>
            </w:r>
          </w:p>
          <w:p w14:paraId="6356A90A" w14:textId="77777777" w:rsidR="00C153BA" w:rsidRPr="00C153BA" w:rsidRDefault="00C153BA" w:rsidP="00C153BA">
            <w:pPr>
              <w:numPr>
                <w:ilvl w:val="0"/>
                <w:numId w:val="23"/>
              </w:numPr>
              <w:rPr>
                <w:rFonts w:eastAsia="Open Sans" w:cs="Open Sans"/>
              </w:rPr>
            </w:pPr>
            <w:r w:rsidRPr="00C153BA">
              <w:rPr>
                <w:rFonts w:eastAsia="Open Sans" w:cs="Open Sans"/>
              </w:rPr>
              <w:t xml:space="preserve">Employment Type: W2 Contractor </w:t>
            </w:r>
          </w:p>
          <w:p w14:paraId="0E9FE2AA" w14:textId="77777777" w:rsidR="00C153BA" w:rsidRPr="00C153BA" w:rsidRDefault="00C153BA" w:rsidP="00C153BA">
            <w:pPr>
              <w:numPr>
                <w:ilvl w:val="0"/>
                <w:numId w:val="23"/>
              </w:numPr>
              <w:rPr>
                <w:rFonts w:eastAsia="Open Sans" w:cs="Open Sans"/>
              </w:rPr>
            </w:pPr>
            <w:r w:rsidRPr="00C153BA">
              <w:rPr>
                <w:rFonts w:eastAsia="Open Sans" w:cs="Open Sans"/>
              </w:rPr>
              <w:t>Using Recruiters</w:t>
            </w:r>
          </w:p>
          <w:p w14:paraId="26C75B2B" w14:textId="77777777" w:rsidR="00C153BA" w:rsidRPr="00C153BA" w:rsidRDefault="00C153BA" w:rsidP="00C153BA">
            <w:pPr>
              <w:numPr>
                <w:ilvl w:val="0"/>
                <w:numId w:val="23"/>
              </w:numPr>
              <w:rPr>
                <w:rFonts w:eastAsia="Open Sans" w:cs="Open Sans"/>
              </w:rPr>
            </w:pPr>
            <w:r w:rsidRPr="00C153BA">
              <w:rPr>
                <w:rFonts w:eastAsia="Open Sans" w:cs="Open Sans"/>
              </w:rPr>
              <w:t xml:space="preserve">$95 an hour </w:t>
            </w:r>
          </w:p>
          <w:p w14:paraId="49013811" w14:textId="77777777" w:rsidR="00C153BA" w:rsidRPr="00C153BA" w:rsidRDefault="00C153BA" w:rsidP="00C153BA">
            <w:pPr>
              <w:numPr>
                <w:ilvl w:val="0"/>
                <w:numId w:val="23"/>
              </w:numPr>
              <w:rPr>
                <w:rFonts w:eastAsia="Open Sans" w:cs="Open Sans"/>
              </w:rPr>
            </w:pPr>
            <w:r w:rsidRPr="00C153BA">
              <w:rPr>
                <w:rFonts w:eastAsia="Open Sans" w:cs="Open Sans"/>
              </w:rPr>
              <w:t>0% Benefits</w:t>
            </w:r>
          </w:p>
          <w:p w14:paraId="4ED0CDE6" w14:textId="77777777" w:rsidR="00C153BA" w:rsidRPr="00C153BA" w:rsidRDefault="00C153BA" w:rsidP="00C153BA">
            <w:pPr>
              <w:numPr>
                <w:ilvl w:val="0"/>
                <w:numId w:val="23"/>
              </w:numPr>
              <w:rPr>
                <w:rFonts w:eastAsia="Open Sans" w:cs="Open Sans"/>
              </w:rPr>
            </w:pPr>
            <w:r w:rsidRPr="00C153BA">
              <w:rPr>
                <w:rFonts w:eastAsia="Open Sans" w:cs="Open Sans"/>
              </w:rPr>
              <w:t>No Paid Vacation</w:t>
            </w:r>
          </w:p>
          <w:p w14:paraId="3B77D5B5" w14:textId="77777777" w:rsidR="00C153BA" w:rsidRPr="00C153BA" w:rsidRDefault="00C153BA" w:rsidP="00C153BA">
            <w:pPr>
              <w:numPr>
                <w:ilvl w:val="0"/>
                <w:numId w:val="23"/>
              </w:numPr>
              <w:rPr>
                <w:rFonts w:eastAsia="Open Sans" w:cs="Open Sans"/>
              </w:rPr>
            </w:pPr>
            <w:r w:rsidRPr="00C153BA">
              <w:rPr>
                <w:rFonts w:eastAsia="Open Sans" w:cs="Open Sans"/>
                <w:i/>
                <w:iCs/>
              </w:rPr>
              <w:t>Continues...</w:t>
            </w:r>
          </w:p>
          <w:p w14:paraId="7F4E62D5" w14:textId="77777777" w:rsidR="00C153BA" w:rsidRPr="00C153BA" w:rsidRDefault="00C153BA" w:rsidP="00C153BA">
            <w:pPr>
              <w:pStyle w:val="Heading5"/>
            </w:pPr>
            <w:bookmarkStart w:id="142" w:name="_Toc160699402"/>
            <w:r w:rsidRPr="00C153BA">
              <w:t>Most Recent Employment Type Contractor Rates</w:t>
            </w:r>
            <w:bookmarkEnd w:id="142"/>
          </w:p>
          <w:p w14:paraId="7D327CA9" w14:textId="77777777" w:rsidR="00C153BA" w:rsidRPr="00C153BA" w:rsidRDefault="00C153BA" w:rsidP="00C153BA">
            <w:pPr>
              <w:rPr>
                <w:rFonts w:eastAsia="Open Sans" w:cs="Open Sans"/>
              </w:rPr>
            </w:pPr>
            <w:r w:rsidRPr="00C153BA">
              <w:rPr>
                <w:rFonts w:eastAsia="Open Sans" w:cs="Open Sans"/>
              </w:rPr>
              <w:t xml:space="preserve">Most Recent Contractor Hourly Rates are as follows: </w:t>
            </w:r>
          </w:p>
          <w:p w14:paraId="14E56632" w14:textId="77777777" w:rsidR="00C153BA" w:rsidRPr="00C153BA" w:rsidRDefault="00C153BA" w:rsidP="00C153BA">
            <w:pPr>
              <w:rPr>
                <w:rFonts w:eastAsia="Open Sans" w:cs="Open Sans"/>
                <w:b/>
                <w:bCs/>
              </w:rPr>
            </w:pPr>
            <w:r w:rsidRPr="00C153BA">
              <w:rPr>
                <w:rFonts w:eastAsia="Open Sans" w:cs="Open Sans"/>
                <w:b/>
                <w:bCs/>
              </w:rPr>
              <w:t>W2 Contractor Rate:</w:t>
            </w:r>
          </w:p>
          <w:p w14:paraId="3F8E36F3" w14:textId="77777777" w:rsidR="00C153BA" w:rsidRPr="00C153BA" w:rsidRDefault="00C153BA" w:rsidP="00C153BA">
            <w:pPr>
              <w:numPr>
                <w:ilvl w:val="0"/>
                <w:numId w:val="24"/>
              </w:numPr>
              <w:rPr>
                <w:rFonts w:eastAsia="Open Sans" w:cs="Open Sans"/>
              </w:rPr>
            </w:pPr>
            <w:r w:rsidRPr="00C153BA">
              <w:rPr>
                <w:rFonts w:eastAsia="Open Sans" w:cs="Open Sans"/>
              </w:rPr>
              <w:t xml:space="preserve">Employment Type: W2 Contractor </w:t>
            </w:r>
          </w:p>
          <w:p w14:paraId="4DDED740" w14:textId="77777777" w:rsidR="00C153BA" w:rsidRPr="00C153BA" w:rsidRDefault="00C153BA" w:rsidP="00C153BA">
            <w:pPr>
              <w:numPr>
                <w:ilvl w:val="0"/>
                <w:numId w:val="24"/>
              </w:numPr>
              <w:rPr>
                <w:rFonts w:eastAsia="Open Sans" w:cs="Open Sans"/>
              </w:rPr>
            </w:pPr>
            <w:r w:rsidRPr="00C153BA">
              <w:rPr>
                <w:rFonts w:eastAsia="Open Sans" w:cs="Open Sans"/>
              </w:rPr>
              <w:t>Using Recruiters</w:t>
            </w:r>
          </w:p>
          <w:p w14:paraId="78F49D52" w14:textId="77777777" w:rsidR="00C153BA" w:rsidRPr="00C153BA" w:rsidRDefault="00C153BA" w:rsidP="00C153BA">
            <w:pPr>
              <w:numPr>
                <w:ilvl w:val="0"/>
                <w:numId w:val="24"/>
              </w:numPr>
              <w:rPr>
                <w:rFonts w:eastAsia="Open Sans" w:cs="Open Sans"/>
              </w:rPr>
            </w:pPr>
            <w:r w:rsidRPr="00C153BA">
              <w:rPr>
                <w:rFonts w:eastAsia="Open Sans" w:cs="Open Sans"/>
              </w:rPr>
              <w:t>$95 an hour</w:t>
            </w:r>
          </w:p>
          <w:p w14:paraId="5B444248" w14:textId="77777777" w:rsidR="00C153BA" w:rsidRPr="00C153BA" w:rsidRDefault="00C153BA" w:rsidP="00C153BA">
            <w:pPr>
              <w:numPr>
                <w:ilvl w:val="0"/>
                <w:numId w:val="24"/>
              </w:numPr>
              <w:rPr>
                <w:rFonts w:eastAsia="Open Sans" w:cs="Open Sans"/>
              </w:rPr>
            </w:pPr>
            <w:r w:rsidRPr="00C153BA">
              <w:rPr>
                <w:rFonts w:eastAsia="Open Sans" w:cs="Open Sans"/>
                <w:i/>
                <w:iCs/>
              </w:rPr>
              <w:t>Continues...</w:t>
            </w:r>
          </w:p>
          <w:p w14:paraId="64AFA8C8" w14:textId="77777777" w:rsidR="00C153BA" w:rsidRPr="00C153BA" w:rsidRDefault="00C153BA" w:rsidP="00C153BA">
            <w:pPr>
              <w:rPr>
                <w:rFonts w:eastAsia="Open Sans" w:cs="Open Sans"/>
                <w:b/>
                <w:bCs/>
              </w:rPr>
            </w:pPr>
            <w:r w:rsidRPr="00C153BA">
              <w:rPr>
                <w:rFonts w:eastAsia="Open Sans" w:cs="Open Sans"/>
                <w:b/>
                <w:bCs/>
              </w:rPr>
              <w:t>1099 Contractor Rate:</w:t>
            </w:r>
          </w:p>
          <w:p w14:paraId="41EAFEB0" w14:textId="77777777" w:rsidR="00C153BA" w:rsidRPr="00C153BA" w:rsidRDefault="00C153BA" w:rsidP="00C153BA">
            <w:pPr>
              <w:numPr>
                <w:ilvl w:val="0"/>
                <w:numId w:val="25"/>
              </w:numPr>
              <w:rPr>
                <w:rFonts w:eastAsia="Open Sans" w:cs="Open Sans"/>
              </w:rPr>
            </w:pPr>
            <w:r w:rsidRPr="00C153BA">
              <w:rPr>
                <w:rFonts w:eastAsia="Open Sans" w:cs="Open Sans"/>
              </w:rPr>
              <w:t xml:space="preserve">Employment Type: 1099 Contractor </w:t>
            </w:r>
          </w:p>
          <w:p w14:paraId="6F396D57" w14:textId="77777777" w:rsidR="00C153BA" w:rsidRPr="00C153BA" w:rsidRDefault="00C153BA" w:rsidP="00C153BA">
            <w:pPr>
              <w:numPr>
                <w:ilvl w:val="0"/>
                <w:numId w:val="25"/>
              </w:numPr>
              <w:rPr>
                <w:rFonts w:eastAsia="Open Sans" w:cs="Open Sans"/>
              </w:rPr>
            </w:pPr>
            <w:r w:rsidRPr="00C153BA">
              <w:rPr>
                <w:rFonts w:eastAsia="Open Sans" w:cs="Open Sans"/>
              </w:rPr>
              <w:t>Using Recruiters</w:t>
            </w:r>
          </w:p>
          <w:p w14:paraId="0924A6C8" w14:textId="77777777" w:rsidR="00C153BA" w:rsidRPr="00C153BA" w:rsidRDefault="00C153BA" w:rsidP="00C153BA">
            <w:pPr>
              <w:numPr>
                <w:ilvl w:val="0"/>
                <w:numId w:val="25"/>
              </w:numPr>
              <w:rPr>
                <w:rFonts w:eastAsia="Open Sans" w:cs="Open Sans"/>
              </w:rPr>
            </w:pPr>
            <w:r w:rsidRPr="00C153BA">
              <w:rPr>
                <w:rFonts w:eastAsia="Open Sans" w:cs="Open Sans"/>
              </w:rPr>
              <w:t xml:space="preserve">$125 an hour </w:t>
            </w:r>
          </w:p>
          <w:p w14:paraId="5E1F0A04" w14:textId="77777777" w:rsidR="00C153BA" w:rsidRPr="00C153BA" w:rsidRDefault="00C153BA" w:rsidP="00C153BA">
            <w:pPr>
              <w:numPr>
                <w:ilvl w:val="0"/>
                <w:numId w:val="25"/>
              </w:numPr>
              <w:rPr>
                <w:rFonts w:eastAsia="Open Sans" w:cs="Open Sans"/>
              </w:rPr>
            </w:pPr>
            <w:r w:rsidRPr="00C153BA">
              <w:rPr>
                <w:rFonts w:eastAsia="Open Sans" w:cs="Open Sans"/>
                <w:i/>
                <w:iCs/>
              </w:rPr>
              <w:t>Continues...</w:t>
            </w:r>
          </w:p>
          <w:p w14:paraId="67D0209B" w14:textId="327ED6C3" w:rsidR="00C153BA" w:rsidRPr="00C153BA" w:rsidRDefault="00C153BA" w:rsidP="00C153BA">
            <w:pPr>
              <w:pStyle w:val="Heading5"/>
            </w:pPr>
            <w:bookmarkStart w:id="143" w:name="_Toc160699403"/>
            <w:r w:rsidRPr="00C153BA">
              <w:t xml:space="preserve">Most Recent </w:t>
            </w:r>
            <w:r w:rsidRPr="00C153BA">
              <w:t>CLIENTS’</w:t>
            </w:r>
            <w:r w:rsidRPr="00C153BA">
              <w:t xml:space="preserve"> Employment Type Rates</w:t>
            </w:r>
            <w:bookmarkEnd w:id="143"/>
          </w:p>
          <w:p w14:paraId="367FBC64" w14:textId="7EE61F1D" w:rsidR="00C153BA" w:rsidRPr="00C153BA" w:rsidRDefault="00C153BA" w:rsidP="00C153BA">
            <w:pPr>
              <w:rPr>
                <w:rFonts w:eastAsia="Open Sans" w:cs="Open Sans"/>
              </w:rPr>
            </w:pPr>
            <w:r w:rsidRPr="00C153BA">
              <w:rPr>
                <w:rFonts w:eastAsia="Open Sans" w:cs="Open Sans"/>
              </w:rPr>
              <w:t>It</w:t>
            </w:r>
            <w:r>
              <w:rPr>
                <w:rFonts w:eastAsia="Open Sans" w:cs="Open Sans"/>
              </w:rPr>
              <w:t xml:space="preserve"> is</w:t>
            </w:r>
            <w:r w:rsidRPr="00C153BA">
              <w:rPr>
                <w:rFonts w:eastAsia="Open Sans" w:cs="Open Sans"/>
              </w:rPr>
              <w:t xml:space="preserve"> important to mention that my primary focus at the moment is on collaborating with potential employers, rather than engaging with new or existing clients, and/or prospects seeking new business. Emergency situations are the only exception. With that said, the most Recent New &amp; Existing Client Hourly Rates are as follows: </w:t>
            </w:r>
          </w:p>
          <w:p w14:paraId="5D6B1940" w14:textId="77777777" w:rsidR="00C153BA" w:rsidRPr="00C153BA" w:rsidRDefault="00C153BA" w:rsidP="00C153BA">
            <w:pPr>
              <w:rPr>
                <w:rFonts w:eastAsia="Open Sans" w:cs="Open Sans"/>
                <w:b/>
                <w:bCs/>
              </w:rPr>
            </w:pPr>
            <w:r w:rsidRPr="00C153BA">
              <w:rPr>
                <w:rFonts w:eastAsia="Open Sans" w:cs="Open Sans"/>
                <w:b/>
                <w:bCs/>
              </w:rPr>
              <w:t>Existing Client Rate:</w:t>
            </w:r>
          </w:p>
          <w:p w14:paraId="70B48CAE" w14:textId="77777777" w:rsidR="00C153BA" w:rsidRPr="00C153BA" w:rsidRDefault="00C153BA" w:rsidP="00C153BA">
            <w:pPr>
              <w:numPr>
                <w:ilvl w:val="0"/>
                <w:numId w:val="26"/>
              </w:numPr>
              <w:rPr>
                <w:rFonts w:eastAsia="Open Sans" w:cs="Open Sans"/>
              </w:rPr>
            </w:pPr>
            <w:r w:rsidRPr="00C153BA">
              <w:rPr>
                <w:rFonts w:eastAsia="Open Sans" w:cs="Open Sans"/>
              </w:rPr>
              <w:t>Employment Type: Existing Clients</w:t>
            </w:r>
          </w:p>
          <w:p w14:paraId="5985E6A5" w14:textId="77777777" w:rsidR="00C153BA" w:rsidRPr="00C153BA" w:rsidRDefault="00C153BA" w:rsidP="00C153BA">
            <w:pPr>
              <w:numPr>
                <w:ilvl w:val="0"/>
                <w:numId w:val="26"/>
              </w:numPr>
              <w:rPr>
                <w:rFonts w:eastAsia="Open Sans" w:cs="Open Sans"/>
              </w:rPr>
            </w:pPr>
            <w:r w:rsidRPr="00C153BA">
              <w:rPr>
                <w:rFonts w:eastAsia="Open Sans" w:cs="Open Sans"/>
              </w:rPr>
              <w:t>Sole Proprietorship or C2C</w:t>
            </w:r>
          </w:p>
          <w:p w14:paraId="00EE3677" w14:textId="77777777" w:rsidR="00C153BA" w:rsidRPr="00C153BA" w:rsidRDefault="00C153BA" w:rsidP="00C153BA">
            <w:pPr>
              <w:numPr>
                <w:ilvl w:val="0"/>
                <w:numId w:val="26"/>
              </w:numPr>
              <w:rPr>
                <w:rFonts w:eastAsia="Open Sans" w:cs="Open Sans"/>
              </w:rPr>
            </w:pPr>
            <w:r w:rsidRPr="00C153BA">
              <w:rPr>
                <w:rFonts w:eastAsia="Open Sans" w:cs="Open Sans"/>
              </w:rPr>
              <w:lastRenderedPageBreak/>
              <w:t xml:space="preserve">$175 an hour </w:t>
            </w:r>
          </w:p>
          <w:p w14:paraId="4DAC23A2" w14:textId="77777777" w:rsidR="00C153BA" w:rsidRPr="00C153BA" w:rsidRDefault="00C153BA" w:rsidP="00C153BA">
            <w:pPr>
              <w:numPr>
                <w:ilvl w:val="0"/>
                <w:numId w:val="26"/>
              </w:numPr>
              <w:rPr>
                <w:rFonts w:eastAsia="Open Sans" w:cs="Open Sans"/>
              </w:rPr>
            </w:pPr>
            <w:r w:rsidRPr="00C153BA">
              <w:rPr>
                <w:rFonts w:eastAsia="Open Sans" w:cs="Open Sans"/>
                <w:i/>
                <w:iCs/>
              </w:rPr>
              <w:t>Continues...</w:t>
            </w:r>
          </w:p>
          <w:p w14:paraId="5FDFE4BA" w14:textId="77777777" w:rsidR="00C153BA" w:rsidRPr="00C153BA" w:rsidRDefault="00C153BA" w:rsidP="00C153BA">
            <w:pPr>
              <w:rPr>
                <w:rFonts w:eastAsia="Open Sans" w:cs="Open Sans"/>
                <w:b/>
                <w:bCs/>
              </w:rPr>
            </w:pPr>
            <w:r w:rsidRPr="00C153BA">
              <w:rPr>
                <w:rFonts w:eastAsia="Open Sans" w:cs="Open Sans"/>
                <w:b/>
                <w:bCs/>
              </w:rPr>
              <w:t>New Client Rate:</w:t>
            </w:r>
          </w:p>
          <w:p w14:paraId="2B56A7EF" w14:textId="77777777" w:rsidR="00C153BA" w:rsidRPr="00C153BA" w:rsidRDefault="00C153BA" w:rsidP="00C153BA">
            <w:pPr>
              <w:numPr>
                <w:ilvl w:val="0"/>
                <w:numId w:val="27"/>
              </w:numPr>
              <w:rPr>
                <w:rFonts w:eastAsia="Open Sans" w:cs="Open Sans"/>
              </w:rPr>
            </w:pPr>
            <w:r w:rsidRPr="00C153BA">
              <w:rPr>
                <w:rFonts w:eastAsia="Open Sans" w:cs="Open Sans"/>
              </w:rPr>
              <w:t>Employment Type: New Clients</w:t>
            </w:r>
          </w:p>
          <w:p w14:paraId="36755909" w14:textId="77777777" w:rsidR="00C153BA" w:rsidRPr="00C153BA" w:rsidRDefault="00C153BA" w:rsidP="00C153BA">
            <w:pPr>
              <w:numPr>
                <w:ilvl w:val="0"/>
                <w:numId w:val="27"/>
              </w:numPr>
              <w:rPr>
                <w:rFonts w:eastAsia="Open Sans" w:cs="Open Sans"/>
              </w:rPr>
            </w:pPr>
            <w:r w:rsidRPr="00C153BA">
              <w:rPr>
                <w:rFonts w:eastAsia="Open Sans" w:cs="Open Sans"/>
              </w:rPr>
              <w:t>Sole Proprietorship or C2C</w:t>
            </w:r>
          </w:p>
          <w:p w14:paraId="4EE5869C" w14:textId="77777777" w:rsidR="00C153BA" w:rsidRPr="00C153BA" w:rsidRDefault="00C153BA" w:rsidP="00C153BA">
            <w:pPr>
              <w:numPr>
                <w:ilvl w:val="0"/>
                <w:numId w:val="27"/>
              </w:numPr>
              <w:rPr>
                <w:rFonts w:eastAsia="Open Sans" w:cs="Open Sans"/>
              </w:rPr>
            </w:pPr>
            <w:r w:rsidRPr="00C153BA">
              <w:rPr>
                <w:rFonts w:eastAsia="Open Sans" w:cs="Open Sans"/>
              </w:rPr>
              <w:t xml:space="preserve">$275 an hour </w:t>
            </w:r>
          </w:p>
          <w:p w14:paraId="5669EE6E" w14:textId="77777777" w:rsidR="00C153BA" w:rsidRPr="00C153BA" w:rsidRDefault="00C153BA" w:rsidP="00C153BA">
            <w:pPr>
              <w:numPr>
                <w:ilvl w:val="0"/>
                <w:numId w:val="27"/>
              </w:numPr>
              <w:rPr>
                <w:rFonts w:eastAsia="Open Sans" w:cs="Open Sans"/>
              </w:rPr>
            </w:pPr>
            <w:r w:rsidRPr="00C153BA">
              <w:rPr>
                <w:rFonts w:eastAsia="Open Sans" w:cs="Open Sans"/>
                <w:i/>
                <w:iCs/>
              </w:rPr>
              <w:t>Continues...</w:t>
            </w:r>
          </w:p>
          <w:p w14:paraId="38ECD10C" w14:textId="77777777" w:rsidR="00C153BA" w:rsidRPr="00C153BA" w:rsidRDefault="00C153BA" w:rsidP="00C153BA">
            <w:pPr>
              <w:pStyle w:val="Heading5"/>
            </w:pPr>
            <w:bookmarkStart w:id="144" w:name="_Toc160699404"/>
            <w:r w:rsidRPr="00C153BA">
              <w:t>My Will to Negotiate:</w:t>
            </w:r>
            <w:bookmarkEnd w:id="144"/>
          </w:p>
          <w:p w14:paraId="701C8017" w14:textId="77777777" w:rsidR="00C153BA" w:rsidRPr="00C153BA" w:rsidRDefault="00C153BA" w:rsidP="00C153BA">
            <w:pPr>
              <w:rPr>
                <w:rFonts w:eastAsia="Open Sans" w:cs="Open Sans"/>
              </w:rPr>
            </w:pPr>
            <w:r w:rsidRPr="00C153BA">
              <w:rPr>
                <w:rFonts w:eastAsia="Open Sans" w:cs="Open Sans"/>
              </w:rPr>
              <w:t xml:space="preserve">I am open to negotiations and believe in ensuring that money never becomes a barrier to seizing a great opportunity, mutually beneficial to candidate and employer. In addition, kindly be aware that the information above is based on the assumption that a potential employer is seeking assistance with a project, using my most recent rates &amp; salaries as projection attributes. </w:t>
            </w:r>
          </w:p>
          <w:p w14:paraId="4FAC3B92" w14:textId="77777777" w:rsidR="004F516F" w:rsidRDefault="004F516F" w:rsidP="005F6682">
            <w:pPr>
              <w:rPr>
                <w:rFonts w:eastAsia="Open Sans" w:cs="Open Sans"/>
              </w:rPr>
            </w:pPr>
          </w:p>
          <w:p w14:paraId="5E3CDE8C" w14:textId="714D919F" w:rsidR="00314FC3" w:rsidRDefault="00C153BA" w:rsidP="005F6682">
            <w:pPr>
              <w:rPr>
                <w:rFonts w:eastAsia="Open Sans" w:cs="Open Sans"/>
              </w:rPr>
            </w:pPr>
            <w:r w:rsidRPr="00C153BA">
              <w:rPr>
                <w:rFonts w:eastAsia="Open Sans" w:cs="Open Sans"/>
              </w:rPr>
              <w:t xml:space="preserve">If you are a client or prospect with an emergency situation seeking information on my current rates, please visit the relevant section, </w:t>
            </w:r>
            <w:hyperlink r:id="rId54" w:history="1">
              <w:r w:rsidRPr="00C153BA">
                <w:rPr>
                  <w:rStyle w:val="Hyperlink"/>
                  <w:rFonts w:eastAsia="Open Sans" w:cs="Open Sans"/>
                </w:rPr>
                <w:t>current pricing</w:t>
              </w:r>
            </w:hyperlink>
            <w:r w:rsidRPr="00C153BA">
              <w:rPr>
                <w:rFonts w:eastAsia="Open Sans" w:cs="Open Sans"/>
              </w:rPr>
              <w:t xml:space="preserve"> at any time! </w:t>
            </w:r>
          </w:p>
          <w:p w14:paraId="71A99B95" w14:textId="77777777" w:rsidR="00C153BA" w:rsidRDefault="00C153BA" w:rsidP="005F6682">
            <w:pPr>
              <w:rPr>
                <w:rFonts w:eastAsia="Open Sans" w:cs="Open Sans"/>
              </w:rPr>
            </w:pPr>
          </w:p>
          <w:p w14:paraId="70BA1759" w14:textId="2636104B" w:rsidR="004F516F" w:rsidRDefault="00DE628E" w:rsidP="005F6682">
            <w:pPr>
              <w:rPr>
                <w:rFonts w:eastAsia="Open Sans" w:cs="Open Sans"/>
              </w:rPr>
            </w:pPr>
            <w:r>
              <w:rPr>
                <w:rFonts w:eastAsia="Open Sans" w:cs="Open Sans"/>
              </w:rPr>
              <w:t xml:space="preserve">Otherwise, </w:t>
            </w:r>
            <w:r w:rsidR="004F0C7B">
              <w:rPr>
                <w:rFonts w:eastAsia="Open Sans" w:cs="Open Sans"/>
              </w:rPr>
              <w:t>i</w:t>
            </w:r>
            <w:r w:rsidR="004F516F" w:rsidRPr="004F516F">
              <w:rPr>
                <w:rFonts w:eastAsia="Open Sans" w:cs="Open Sans"/>
              </w:rPr>
              <w:t>f all you are doing is waiting for a rate confirmation, see the</w:t>
            </w:r>
            <w:r w:rsidR="00CF3B92">
              <w:rPr>
                <w:rFonts w:eastAsia="Open Sans" w:cs="Open Sans"/>
              </w:rPr>
              <w:t>,</w:t>
            </w:r>
            <w:r w:rsidR="004F516F" w:rsidRPr="004F516F">
              <w:rPr>
                <w:rFonts w:eastAsia="Open Sans" w:cs="Open Sans"/>
              </w:rPr>
              <w:t xml:space="preserve"> </w:t>
            </w:r>
            <w:r w:rsidR="00CF3B92">
              <w:rPr>
                <w:rFonts w:eastAsia="Open Sans" w:cs="Open Sans"/>
              </w:rPr>
              <w:t>“</w:t>
            </w:r>
            <w:hyperlink w:anchor="_How_to_Best" w:history="1">
              <w:r w:rsidR="004F516F" w:rsidRPr="00CF18C3">
                <w:rPr>
                  <w:rStyle w:val="Hyperlink"/>
                  <w:rFonts w:eastAsia="Open Sans" w:cs="Open Sans"/>
                </w:rPr>
                <w:t>How to Best Handle Rate &amp; Salary Confirmations</w:t>
              </w:r>
            </w:hyperlink>
            <w:r w:rsidR="00CF3B92">
              <w:rPr>
                <w:rFonts w:eastAsia="Open Sans" w:cs="Open Sans"/>
              </w:rPr>
              <w:t>”</w:t>
            </w:r>
            <w:r w:rsidR="004F516F" w:rsidRPr="004F516F">
              <w:rPr>
                <w:rFonts w:eastAsia="Open Sans" w:cs="Open Sans"/>
              </w:rPr>
              <w:t xml:space="preserve"> section for more details.</w:t>
            </w:r>
          </w:p>
          <w:p w14:paraId="1C4B06CD" w14:textId="77777777" w:rsidR="005F6682" w:rsidRDefault="005F6682" w:rsidP="005F6682">
            <w:pPr>
              <w:rPr>
                <w:rFonts w:eastAsia="Open Sans" w:cs="Open Sans"/>
              </w:rPr>
            </w:pPr>
          </w:p>
          <w:p w14:paraId="3EC2DD25" w14:textId="77777777" w:rsidR="00D06C92" w:rsidRDefault="00D06C92" w:rsidP="00D06C92">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54AAA0CB" w14:textId="76C96FEC" w:rsidR="00D06C92" w:rsidRDefault="00000000" w:rsidP="00D06C92">
            <w:pPr>
              <w:rPr>
                <w:rFonts w:eastAsia="Open Sans" w:cs="Open Sans"/>
              </w:rPr>
            </w:pPr>
            <w:hyperlink r:id="rId55" w:anchor="x33-rate-salary" w:history="1">
              <w:r w:rsidR="0044236D" w:rsidRPr="00EC7CC0">
                <w:rPr>
                  <w:rStyle w:val="Hyperlink"/>
                  <w:rFonts w:eastAsia="Open Sans" w:cs="Open Sans"/>
                </w:rPr>
                <w:t>https://jsilvestri.com/home/common-occupation-details#x33-rate-salary</w:t>
              </w:r>
            </w:hyperlink>
            <w:r w:rsidR="0044236D">
              <w:rPr>
                <w:rFonts w:eastAsia="Open Sans" w:cs="Open Sans"/>
              </w:rPr>
              <w:t xml:space="preserve"> </w:t>
            </w:r>
          </w:p>
          <w:p w14:paraId="358C4C02" w14:textId="77777777" w:rsidR="00171590" w:rsidRDefault="00171590" w:rsidP="00171590">
            <w:pPr>
              <w:rPr>
                <w:rFonts w:eastAsia="Open Sans" w:cs="Open Sans"/>
              </w:rPr>
            </w:pPr>
          </w:p>
          <w:p w14:paraId="624CAA10" w14:textId="03207F7F" w:rsidR="00171590" w:rsidRPr="00725FD0" w:rsidRDefault="00171590" w:rsidP="00171590">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11EA9362" w14:textId="30EBFA9D" w:rsidR="00477964" w:rsidRDefault="00000000" w:rsidP="00171590">
            <w:pPr>
              <w:rPr>
                <w:rStyle w:val="Hyperlink"/>
                <w:rFonts w:cs="Open Sans"/>
              </w:rPr>
            </w:pPr>
            <w:hyperlink r:id="rId56" w:history="1">
              <w:r w:rsidR="00171590">
                <w:rPr>
                  <w:rStyle w:val="Hyperlink"/>
                  <w:rFonts w:cs="Open Sans"/>
                </w:rPr>
                <w:t>https://jsilvestri.com/facts/current-rates-and-salaries</w:t>
              </w:r>
            </w:hyperlink>
          </w:p>
          <w:p w14:paraId="77D5677D" w14:textId="77777777" w:rsidR="000B4E9F" w:rsidRDefault="000B4E9F" w:rsidP="000B4E9F">
            <w:pPr>
              <w:rPr>
                <w:rFonts w:cs="Open Sans"/>
              </w:rPr>
            </w:pPr>
          </w:p>
          <w:p w14:paraId="50F03034" w14:textId="614D01B3" w:rsidR="000B4E9F" w:rsidRPr="00625763" w:rsidRDefault="00000000" w:rsidP="000B4E9F">
            <w:pPr>
              <w:rPr>
                <w:rFonts w:eastAsia="Open Sans" w:cs="Open Sans"/>
              </w:rPr>
            </w:pPr>
            <w:hyperlink w:anchor="__Employment_Types" w:history="1">
              <w:r w:rsidR="000B4E9F" w:rsidRPr="00943E54">
                <w:rPr>
                  <w:rStyle w:val="Hyperlink"/>
                  <w:rFonts w:eastAsia="Open Sans" w:cs="Open Sans"/>
                </w:rPr>
                <w:t>«</w:t>
              </w:r>
              <w:r w:rsidR="000B4E9F">
                <w:rPr>
                  <w:rStyle w:val="Hyperlink"/>
                  <w:rFonts w:eastAsia="Open Sans" w:cs="Open Sans"/>
                </w:rPr>
                <w:t xml:space="preserve"> Previous Section</w:t>
              </w:r>
            </w:hyperlink>
            <w:r w:rsidR="000B4E9F">
              <w:t xml:space="preserve">  /  </w:t>
            </w:r>
            <w:hyperlink w:anchor="__Handle_Salary" w:history="1">
              <w:r w:rsidR="000B4E9F">
                <w:rPr>
                  <w:rStyle w:val="Hyperlink"/>
                  <w:rFonts w:eastAsia="Open Sans" w:cs="Open Sans"/>
                </w:rPr>
                <w:t xml:space="preserve">Next Section </w:t>
              </w:r>
              <w:r w:rsidR="000B4E9F" w:rsidRPr="00943E54">
                <w:rPr>
                  <w:rStyle w:val="Hyperlink"/>
                  <w:rFonts w:eastAsia="Open Sans" w:cs="Open Sans"/>
                </w:rPr>
                <w:t>»</w:t>
              </w:r>
            </w:hyperlink>
            <w:r w:rsidR="000B4E9F">
              <w:t xml:space="preserve">  /  </w:t>
            </w:r>
            <w:hyperlink w:anchor="_top" w:history="1">
              <w:r w:rsidR="000B4E9F">
                <w:rPr>
                  <w:rStyle w:val="Hyperlink"/>
                  <w:rFonts w:eastAsia="Open Sans" w:cs="Open Sans"/>
                </w:rPr>
                <w:t xml:space="preserve">Top </w:t>
              </w:r>
              <w:r w:rsidR="000B4E9F">
                <w:rPr>
                  <w:rStyle w:val="Hyperlink"/>
                  <w:rFonts w:ascii="FontAwesome" w:eastAsia="Open Sans" w:hAnsi="FontAwesome" w:cs="Open Sans"/>
                </w:rPr>
                <w:t></w:t>
              </w:r>
            </w:hyperlink>
          </w:p>
          <w:p w14:paraId="570D80FD" w14:textId="77777777" w:rsidR="000B4E9F" w:rsidRDefault="000B4E9F" w:rsidP="00171590">
            <w:pPr>
              <w:rPr>
                <w:rStyle w:val="Hyperlink"/>
                <w:rFonts w:cs="Open Sans"/>
              </w:rPr>
            </w:pPr>
          </w:p>
          <w:p w14:paraId="515D32FC" w14:textId="14839FFF" w:rsidR="003E6889" w:rsidRDefault="00725023" w:rsidP="00491537">
            <w:pPr>
              <w:pStyle w:val="Heading4"/>
            </w:pPr>
            <w:bookmarkStart w:id="145" w:name="__Handle_Salary"/>
            <w:bookmarkStart w:id="146" w:name="_Toc132433350"/>
            <w:bookmarkStart w:id="147" w:name="_Toc160699405"/>
            <w:bookmarkEnd w:id="145"/>
            <w:r>
              <w:rPr>
                <w:rFonts w:ascii="FontAwesome" w:hAnsi="FontAwesome"/>
                <w:sz w:val="32"/>
                <w:szCs w:val="32"/>
              </w:rPr>
              <w:t></w:t>
            </w:r>
            <w:r w:rsidR="00E559FC" w:rsidRPr="005F3DA6">
              <w:t xml:space="preserve"> </w:t>
            </w:r>
            <w:r w:rsidR="003E6889" w:rsidRPr="005F3DA6">
              <w:t>Handle Salary</w:t>
            </w:r>
            <w:r w:rsidR="00C116FA" w:rsidRPr="005F3DA6">
              <w:t xml:space="preserve"> &amp; </w:t>
            </w:r>
            <w:r w:rsidR="003E6889" w:rsidRPr="005F3DA6">
              <w:t>Rate Confirmations</w:t>
            </w:r>
            <w:bookmarkEnd w:id="146"/>
            <w:bookmarkEnd w:id="147"/>
          </w:p>
          <w:p w14:paraId="7F79DB17" w14:textId="77777777" w:rsidR="003E6889" w:rsidRDefault="003E6889" w:rsidP="003E6889">
            <w:pPr>
              <w:rPr>
                <w:rFonts w:eastAsia="Open Sans" w:cs="Open Sans"/>
              </w:rPr>
            </w:pPr>
            <w:r>
              <w:rPr>
                <w:rFonts w:eastAsia="Open Sans" w:cs="Open Sans"/>
              </w:rPr>
              <w:t>New Content is coming with the next release of this document. We are currently compiling the latest information relative to this section from the current jSilvestri.com BETA v 2024 mobile &amp; web application user experiences, because they have the latest content available at this time.</w:t>
            </w:r>
          </w:p>
          <w:p w14:paraId="00D6F0A1" w14:textId="77777777" w:rsidR="003E6889" w:rsidRDefault="003E6889" w:rsidP="003E6889">
            <w:pPr>
              <w:rPr>
                <w:rFonts w:eastAsia="Open Sans" w:cs="Open Sans"/>
              </w:rPr>
            </w:pPr>
          </w:p>
          <w:p w14:paraId="50D9F9EC" w14:textId="77777777" w:rsidR="003E6889" w:rsidRDefault="003E6889" w:rsidP="003E6889">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5555BDBB" w14:textId="77777777" w:rsidR="003E6889" w:rsidRDefault="00000000" w:rsidP="003E6889">
            <w:pPr>
              <w:rPr>
                <w:rFonts w:eastAsia="Open Sans" w:cs="Open Sans"/>
              </w:rPr>
            </w:pPr>
            <w:hyperlink r:id="rId57" w:anchor="x33-rate-salary-confirmations" w:history="1">
              <w:r w:rsidR="003E6889" w:rsidRPr="00EC7CC0">
                <w:rPr>
                  <w:rStyle w:val="Hyperlink"/>
                  <w:rFonts w:eastAsia="Open Sans" w:cs="Open Sans"/>
                </w:rPr>
                <w:t>https://jsilvestri.com/home/common-occupation-details#x33-rate-salary-confirmations</w:t>
              </w:r>
            </w:hyperlink>
            <w:r w:rsidR="003E6889">
              <w:rPr>
                <w:rFonts w:eastAsia="Open Sans" w:cs="Open Sans"/>
              </w:rPr>
              <w:t xml:space="preserve"> </w:t>
            </w:r>
          </w:p>
          <w:p w14:paraId="555CA2EC" w14:textId="77777777" w:rsidR="003E6889" w:rsidRDefault="003E6889" w:rsidP="003E6889">
            <w:pPr>
              <w:rPr>
                <w:rFonts w:eastAsia="Open Sans" w:cs="Open Sans"/>
              </w:rPr>
            </w:pPr>
          </w:p>
          <w:p w14:paraId="5DE31877" w14:textId="77777777" w:rsidR="003E6889" w:rsidRPr="00725FD0" w:rsidRDefault="003E6889" w:rsidP="003E6889">
            <w:pPr>
              <w:rPr>
                <w:rFonts w:eastAsia="Open Sans" w:cs="Open Sans"/>
                <w:b/>
                <w:bCs/>
              </w:rPr>
            </w:pPr>
            <w:r>
              <w:rPr>
                <w:rFonts w:eastAsia="Open Sans" w:cs="Open Sans"/>
                <w:b/>
                <w:bCs/>
              </w:rPr>
              <w:lastRenderedPageBreak/>
              <w:t>Share My User-Friendly Short URL Link Instead?</w:t>
            </w:r>
            <w:r w:rsidRPr="00725FD0">
              <w:rPr>
                <w:rFonts w:eastAsia="Open Sans" w:cs="Open Sans"/>
                <w:b/>
                <w:bCs/>
              </w:rPr>
              <w:t xml:space="preserve"> </w:t>
            </w:r>
          </w:p>
          <w:p w14:paraId="0C70137E" w14:textId="4A65DF89" w:rsidR="00522449" w:rsidRDefault="00000000" w:rsidP="003E6889">
            <w:pPr>
              <w:rPr>
                <w:rFonts w:cs="Open Sans"/>
              </w:rPr>
            </w:pPr>
            <w:hyperlink r:id="rId58" w:history="1">
              <w:r w:rsidR="003E6889">
                <w:rPr>
                  <w:rStyle w:val="Hyperlink"/>
                  <w:rFonts w:cs="Open Sans"/>
                </w:rPr>
                <w:t>https://jsilvestri.com/facts/how-to-best-handle-rate-confirmations</w:t>
              </w:r>
            </w:hyperlink>
            <w:r w:rsidR="003E6889">
              <w:rPr>
                <w:rFonts w:cs="Open Sans"/>
              </w:rPr>
              <w:t xml:space="preserve">  </w:t>
            </w:r>
          </w:p>
          <w:p w14:paraId="3239E2AB" w14:textId="77777777" w:rsidR="00FD0C50" w:rsidRDefault="00FD0C50" w:rsidP="00FD0C50">
            <w:pPr>
              <w:rPr>
                <w:rFonts w:cs="Open Sans"/>
              </w:rPr>
            </w:pPr>
          </w:p>
          <w:p w14:paraId="71B99575" w14:textId="3C562FD1" w:rsidR="00FD0C50" w:rsidRPr="00625763" w:rsidRDefault="00000000" w:rsidP="00FD0C50">
            <w:pPr>
              <w:rPr>
                <w:rFonts w:eastAsia="Open Sans" w:cs="Open Sans"/>
              </w:rPr>
            </w:pPr>
            <w:hyperlink w:anchor="_Most_Recent_Hourly" w:history="1">
              <w:r w:rsidR="00FD0C50" w:rsidRPr="00943E54">
                <w:rPr>
                  <w:rStyle w:val="Hyperlink"/>
                  <w:rFonts w:eastAsia="Open Sans" w:cs="Open Sans"/>
                </w:rPr>
                <w:t>«</w:t>
              </w:r>
              <w:r w:rsidR="00FD0C50">
                <w:rPr>
                  <w:rStyle w:val="Hyperlink"/>
                  <w:rFonts w:eastAsia="Open Sans" w:cs="Open Sans"/>
                </w:rPr>
                <w:t xml:space="preserve"> Previous Section</w:t>
              </w:r>
            </w:hyperlink>
            <w:r w:rsidR="00FD0C50">
              <w:t xml:space="preserve">  /  </w:t>
            </w:r>
            <w:hyperlink w:anchor="__Your_Rights" w:history="1">
              <w:r w:rsidR="00FD0C50">
                <w:rPr>
                  <w:rStyle w:val="Hyperlink"/>
                  <w:rFonts w:eastAsia="Open Sans" w:cs="Open Sans"/>
                </w:rPr>
                <w:t xml:space="preserve">Next Section </w:t>
              </w:r>
              <w:r w:rsidR="00FD0C50" w:rsidRPr="00943E54">
                <w:rPr>
                  <w:rStyle w:val="Hyperlink"/>
                  <w:rFonts w:eastAsia="Open Sans" w:cs="Open Sans"/>
                </w:rPr>
                <w:t>»</w:t>
              </w:r>
            </w:hyperlink>
            <w:r w:rsidR="00FD0C50">
              <w:t xml:space="preserve">  /  </w:t>
            </w:r>
            <w:hyperlink w:anchor="_top" w:history="1">
              <w:r w:rsidR="00FD0C50">
                <w:rPr>
                  <w:rStyle w:val="Hyperlink"/>
                  <w:rFonts w:eastAsia="Open Sans" w:cs="Open Sans"/>
                </w:rPr>
                <w:t xml:space="preserve">Top </w:t>
              </w:r>
              <w:r w:rsidR="00FD0C50">
                <w:rPr>
                  <w:rStyle w:val="Hyperlink"/>
                  <w:rFonts w:ascii="FontAwesome" w:eastAsia="Open Sans" w:hAnsi="FontAwesome" w:cs="Open Sans"/>
                </w:rPr>
                <w:t></w:t>
              </w:r>
            </w:hyperlink>
          </w:p>
          <w:p w14:paraId="27929E7A" w14:textId="77777777" w:rsidR="00FD0C50" w:rsidRPr="005A0FFF" w:rsidRDefault="00FD0C50" w:rsidP="003E6889">
            <w:pPr>
              <w:rPr>
                <w:rFonts w:cs="Open Sans"/>
              </w:rPr>
            </w:pPr>
          </w:p>
          <w:p w14:paraId="4E11EE3B" w14:textId="63CEB5AA" w:rsidR="003E6889" w:rsidRPr="00CD324C" w:rsidRDefault="00234184" w:rsidP="00491537">
            <w:pPr>
              <w:pStyle w:val="Heading4"/>
            </w:pPr>
            <w:bookmarkStart w:id="148" w:name="__Your_Rights"/>
            <w:bookmarkStart w:id="149" w:name="_Toc132433351"/>
            <w:bookmarkStart w:id="150" w:name="_Toc160699406"/>
            <w:bookmarkEnd w:id="148"/>
            <w:r>
              <w:rPr>
                <w:rFonts w:ascii="FontAwesome" w:hAnsi="FontAwesome"/>
                <w:sz w:val="32"/>
                <w:szCs w:val="32"/>
              </w:rPr>
              <w:t></w:t>
            </w:r>
            <w:r w:rsidR="003E6889" w:rsidRPr="005F3DA6">
              <w:t xml:space="preserve"> Your Rights Representing Me</w:t>
            </w:r>
            <w:bookmarkEnd w:id="149"/>
            <w:bookmarkEnd w:id="150"/>
          </w:p>
          <w:p w14:paraId="3C68D882" w14:textId="77777777" w:rsidR="005235B7" w:rsidRPr="00E02AA3" w:rsidRDefault="005235B7" w:rsidP="005235B7">
            <w:pPr>
              <w:rPr>
                <w:rFonts w:eastAsia="Open Sans" w:cs="Open Sans"/>
              </w:rPr>
            </w:pPr>
          </w:p>
          <w:tbl>
            <w:tblPr>
              <w:tblStyle w:val="TableGrid"/>
              <w:tblW w:w="0" w:type="auto"/>
              <w:tblLayout w:type="fixed"/>
              <w:tblLook w:val="04A0" w:firstRow="1" w:lastRow="0" w:firstColumn="1" w:lastColumn="0" w:noHBand="0" w:noVBand="1"/>
            </w:tblPr>
            <w:tblGrid>
              <w:gridCol w:w="9926"/>
            </w:tblGrid>
            <w:tr w:rsidR="005235B7" w14:paraId="09C784F0" w14:textId="77777777" w:rsidTr="001F64A6">
              <w:trPr>
                <w:trHeight w:val="969"/>
              </w:trPr>
              <w:tc>
                <w:tcPr>
                  <w:tcW w:w="9926" w:type="dxa"/>
                  <w:tcBorders>
                    <w:top w:val="single" w:sz="12" w:space="0" w:color="B58888"/>
                    <w:left w:val="single" w:sz="12" w:space="0" w:color="B58888"/>
                    <w:bottom w:val="single" w:sz="12" w:space="0" w:color="B58888"/>
                    <w:right w:val="single" w:sz="12" w:space="0" w:color="B58888"/>
                  </w:tcBorders>
                  <w:shd w:val="clear" w:color="auto" w:fill="F2DEDE"/>
                </w:tcPr>
                <w:p w14:paraId="1D46CD11" w14:textId="1966538C" w:rsidR="005235B7" w:rsidRPr="002C522E" w:rsidRDefault="005235B7" w:rsidP="005235B7">
                  <w:pPr>
                    <w:spacing w:before="240"/>
                    <w:rPr>
                      <w:color w:val="A94442"/>
                      <w:szCs w:val="20"/>
                    </w:rPr>
                  </w:pPr>
                  <w:r>
                    <w:rPr>
                      <w:rFonts w:ascii="FontAwesome" w:hAnsi="FontAwesome" w:cs="Segoe UI Symbol"/>
                      <w:color w:val="A94442"/>
                      <w:sz w:val="18"/>
                      <w:szCs w:val="18"/>
                    </w:rPr>
                    <w:t></w:t>
                  </w:r>
                  <w:r w:rsidRPr="00AF5891">
                    <w:rPr>
                      <w:color w:val="A94442"/>
                      <w:sz w:val="18"/>
                      <w:szCs w:val="18"/>
                    </w:rPr>
                    <w:t xml:space="preserve"> </w:t>
                  </w:r>
                  <w:r w:rsidRPr="005235B7">
                    <w:rPr>
                      <w:b/>
                      <w:bCs/>
                      <w:color w:val="A94442"/>
                      <w:szCs w:val="20"/>
                    </w:rPr>
                    <w:t>Double Submission</w:t>
                  </w:r>
                  <w:r>
                    <w:rPr>
                      <w:b/>
                      <w:bCs/>
                      <w:color w:val="A94442"/>
                      <w:szCs w:val="20"/>
                    </w:rPr>
                    <w:t xml:space="preserve"> :</w:t>
                  </w:r>
                  <w:r w:rsidRPr="005235B7">
                    <w:rPr>
                      <w:b/>
                      <w:bCs/>
                      <w:color w:val="A94442"/>
                      <w:szCs w:val="20"/>
                    </w:rPr>
                    <w:t xml:space="preserve"> Zero Tolerance</w:t>
                  </w:r>
                </w:p>
                <w:p w14:paraId="4035D6D9" w14:textId="77777777" w:rsidR="005235B7" w:rsidRPr="002C522E" w:rsidRDefault="005235B7" w:rsidP="005235B7">
                  <w:pPr>
                    <w:rPr>
                      <w:color w:val="A94442"/>
                      <w:szCs w:val="20"/>
                    </w:rPr>
                  </w:pPr>
                </w:p>
                <w:p w14:paraId="6C801C38" w14:textId="582CDDC0" w:rsidR="005235B7" w:rsidRPr="007771E0" w:rsidRDefault="005235B7" w:rsidP="005235B7">
                  <w:pPr>
                    <w:spacing w:after="240"/>
                    <w:rPr>
                      <w:color w:val="A94442"/>
                      <w:szCs w:val="20"/>
                    </w:rPr>
                  </w:pPr>
                  <w:r w:rsidRPr="005235B7">
                    <w:rPr>
                      <w:color w:val="A94442"/>
                      <w:szCs w:val="20"/>
                    </w:rPr>
                    <w:t xml:space="preserve">I take extra precautions to avoid inadvertently submitting my profile to any company I've interviewed with before. I want to clarify that I do not authorize any Staffing Firm to submit my profile to a business more than once </w:t>
                  </w:r>
                  <w:r>
                    <w:rPr>
                      <w:color w:val="A94442"/>
                      <w:szCs w:val="20"/>
                    </w:rPr>
                    <w:t>(</w:t>
                  </w:r>
                  <w:r w:rsidRPr="005235B7">
                    <w:rPr>
                      <w:i/>
                      <w:iCs/>
                      <w:color w:val="A94442"/>
                      <w:szCs w:val="20"/>
                    </w:rPr>
                    <w:t>for any reason</w:t>
                  </w:r>
                  <w:r>
                    <w:rPr>
                      <w:color w:val="A94442"/>
                      <w:szCs w:val="20"/>
                    </w:rPr>
                    <w:t>), nor will I be held accountable, liable, or responsible for what a recruiting firm does within their submission process.</w:t>
                  </w:r>
                </w:p>
              </w:tc>
            </w:tr>
          </w:tbl>
          <w:p w14:paraId="7A3C393F" w14:textId="5916A475" w:rsidR="00230DFE" w:rsidRDefault="00230DFE" w:rsidP="00491537">
            <w:pPr>
              <w:pStyle w:val="Heading5"/>
            </w:pPr>
            <w:bookmarkStart w:id="151" w:name="_Toc160699407"/>
            <w:r>
              <w:t>No Exclusive Right to Represent:</w:t>
            </w:r>
            <w:bookmarkEnd w:id="151"/>
          </w:p>
          <w:p w14:paraId="36C2DDC6" w14:textId="77777777" w:rsidR="00522449" w:rsidRDefault="00522449" w:rsidP="00522449">
            <w:pPr>
              <w:rPr>
                <w:rFonts w:eastAsia="Open Sans" w:cs="Open Sans"/>
              </w:rPr>
            </w:pPr>
            <w:r w:rsidRPr="00522449">
              <w:rPr>
                <w:rFonts w:eastAsia="Open Sans" w:cs="Open Sans"/>
              </w:rPr>
              <w:t xml:space="preserve">I </w:t>
            </w:r>
            <w:r w:rsidRPr="00522449">
              <w:rPr>
                <w:rFonts w:eastAsia="Open Sans" w:cs="Open Sans"/>
                <w:b/>
                <w:bCs/>
              </w:rPr>
              <w:t>never</w:t>
            </w:r>
            <w:r w:rsidRPr="00522449">
              <w:rPr>
                <w:rFonts w:eastAsia="Open Sans" w:cs="Open Sans"/>
              </w:rPr>
              <w:t xml:space="preserve"> give any business </w:t>
            </w:r>
            <w:r w:rsidRPr="00522449">
              <w:rPr>
                <w:rFonts w:eastAsia="Open Sans" w:cs="Open Sans"/>
                <w:b/>
                <w:bCs/>
              </w:rPr>
              <w:t>Exclusive Rights to Represent</w:t>
            </w:r>
            <w:r w:rsidRPr="00522449">
              <w:rPr>
                <w:rFonts w:eastAsia="Open Sans" w:cs="Open Sans"/>
              </w:rPr>
              <w:t xml:space="preserve"> me, in any way, shape or form. Instead, I agree to a </w:t>
            </w:r>
            <w:r w:rsidRPr="00522449">
              <w:rPr>
                <w:rFonts w:eastAsia="Open Sans" w:cs="Open Sans"/>
                <w:b/>
                <w:bCs/>
              </w:rPr>
              <w:t>Non-Exclusive Right to Represent</w:t>
            </w:r>
            <w:r w:rsidRPr="00522449">
              <w:rPr>
                <w:rFonts w:eastAsia="Open Sans" w:cs="Open Sans"/>
              </w:rPr>
              <w:t xml:space="preserve">, one-time, authorization of use, given any firm the right to represent me. </w:t>
            </w:r>
          </w:p>
          <w:p w14:paraId="1CB288BC" w14:textId="77777777" w:rsidR="00522449" w:rsidRPr="00522449" w:rsidRDefault="00522449" w:rsidP="00522449">
            <w:pPr>
              <w:rPr>
                <w:rFonts w:eastAsia="Open Sans" w:cs="Open Sans"/>
              </w:rPr>
            </w:pPr>
          </w:p>
          <w:p w14:paraId="6CC2B524" w14:textId="77777777" w:rsidR="00522449" w:rsidRPr="00522449" w:rsidRDefault="00522449" w:rsidP="00522449">
            <w:pPr>
              <w:rPr>
                <w:rFonts w:eastAsia="Open Sans" w:cs="Open Sans"/>
              </w:rPr>
            </w:pPr>
            <w:r w:rsidRPr="00522449">
              <w:rPr>
                <w:rFonts w:eastAsia="Open Sans" w:cs="Open Sans"/>
              </w:rPr>
              <w:t xml:space="preserve">To be clear, in a </w:t>
            </w:r>
            <w:r w:rsidRPr="00522449">
              <w:rPr>
                <w:rFonts w:eastAsia="Open Sans" w:cs="Open Sans"/>
                <w:b/>
                <w:bCs/>
                <w:i/>
                <w:iCs/>
              </w:rPr>
              <w:t>Non-Exclusive Rights to Represent</w:t>
            </w:r>
            <w:r w:rsidRPr="00522449">
              <w:rPr>
                <w:rFonts w:eastAsia="Open Sans" w:cs="Open Sans"/>
              </w:rPr>
              <w:t xml:space="preserve"> scenario, the individual or candidate (i.e., </w:t>
            </w:r>
            <w:r w:rsidRPr="00522449">
              <w:rPr>
                <w:rFonts w:eastAsia="Open Sans" w:cs="Open Sans"/>
                <w:i/>
                <w:iCs/>
              </w:rPr>
              <w:t>me</w:t>
            </w:r>
            <w:r w:rsidRPr="00522449">
              <w:rPr>
                <w:rFonts w:eastAsia="Open Sans" w:cs="Open Sans"/>
              </w:rPr>
              <w:t xml:space="preserve">) retains the flexibility to engage with multiple staffing firms to explore job opportunities simultaneously. This means that the candidate is not bound to a single staffing firm and can work with different agencies concurrently. </w:t>
            </w:r>
          </w:p>
          <w:p w14:paraId="7F33CC7F" w14:textId="77777777" w:rsidR="00230DFE" w:rsidRDefault="00230DFE" w:rsidP="00522449">
            <w:pPr>
              <w:rPr>
                <w:rFonts w:eastAsia="Open Sans" w:cs="Open Sans"/>
              </w:rPr>
            </w:pPr>
          </w:p>
          <w:p w14:paraId="04AC1979" w14:textId="0FD60469" w:rsidR="00522449" w:rsidRDefault="00230DFE" w:rsidP="00522449">
            <w:pPr>
              <w:rPr>
                <w:rFonts w:eastAsia="Open Sans" w:cs="Open Sans"/>
              </w:rPr>
            </w:pPr>
            <w:r>
              <w:rPr>
                <w:rFonts w:eastAsia="Open Sans" w:cs="Open Sans"/>
              </w:rPr>
              <w:t xml:space="preserve">Why do I expect Non-Exclusive Representation? </w:t>
            </w:r>
            <w:r w:rsidR="00687A10">
              <w:rPr>
                <w:rFonts w:eastAsia="Open Sans" w:cs="Open Sans"/>
              </w:rPr>
              <w:t xml:space="preserve">The short answer is that it’s a numbers game. </w:t>
            </w:r>
            <w:r w:rsidR="00522449" w:rsidRPr="00522449">
              <w:rPr>
                <w:rFonts w:eastAsia="Open Sans" w:cs="Open Sans"/>
              </w:rPr>
              <w:t xml:space="preserve">According to my email and phone records, in the past years alone, </w:t>
            </w:r>
            <w:r w:rsidR="00522449" w:rsidRPr="00522449">
              <w:rPr>
                <w:rFonts w:eastAsia="Open Sans" w:cs="Open Sans"/>
                <w:b/>
                <w:bCs/>
              </w:rPr>
              <w:t>I have received over 60,000 work offer solicitations</w:t>
            </w:r>
            <w:r w:rsidR="00522449" w:rsidRPr="00522449">
              <w:rPr>
                <w:rFonts w:eastAsia="Open Sans" w:cs="Open Sans"/>
              </w:rPr>
              <w:t xml:space="preserve"> from headhunters, recruiters, staffing firms, talent acquisition specialists &amp; potential employers that say they have great jobs for me. </w:t>
            </w:r>
          </w:p>
          <w:p w14:paraId="59FFB999" w14:textId="77777777" w:rsidR="00522449" w:rsidRPr="00522449" w:rsidRDefault="00522449" w:rsidP="00522449">
            <w:pPr>
              <w:rPr>
                <w:rFonts w:eastAsia="Open Sans" w:cs="Open Sans"/>
              </w:rPr>
            </w:pPr>
          </w:p>
          <w:p w14:paraId="5959DFF1" w14:textId="77777777" w:rsidR="00522449" w:rsidRPr="00522449" w:rsidRDefault="00522449" w:rsidP="00522449">
            <w:pPr>
              <w:rPr>
                <w:rFonts w:eastAsia="Open Sans" w:cs="Open Sans"/>
              </w:rPr>
            </w:pPr>
            <w:r w:rsidRPr="00522449">
              <w:rPr>
                <w:rFonts w:eastAsia="Open Sans" w:cs="Open Sans"/>
              </w:rPr>
              <w:t xml:space="preserve">In the realm of headhunters, recruiters, staffing firms, and talent acquisition specialists, a cacophony of static often prevails. Amidst this noise, only a select few, a mere dozen, have adeptly captured and conveyed my essence, fostering a partnership that propels our collective pursuit of coveted roles. As we navigate this collaborative journey as a team—comprising both candidate and recruitment experts—it becomes evident that effective representation is the linchpin to securing the roles we aspire to conquer. It is, indeed, fair to affirm that you may tentatively take on the responsibility of representing me, provided that the alignment with our shared objectives remains steadfast. </w:t>
            </w:r>
          </w:p>
          <w:p w14:paraId="48781287" w14:textId="77777777" w:rsidR="003E6889" w:rsidRDefault="003E6889" w:rsidP="003E6889">
            <w:pPr>
              <w:rPr>
                <w:rFonts w:eastAsia="Open Sans" w:cs="Open Sans"/>
              </w:rPr>
            </w:pPr>
          </w:p>
          <w:p w14:paraId="416BA361" w14:textId="77777777" w:rsidR="003E6889" w:rsidRDefault="003E6889" w:rsidP="003E6889">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59678E03" w14:textId="77777777" w:rsidR="003E6889" w:rsidRDefault="00000000" w:rsidP="003E6889">
            <w:pPr>
              <w:rPr>
                <w:rFonts w:eastAsia="Open Sans" w:cs="Open Sans"/>
              </w:rPr>
            </w:pPr>
            <w:hyperlink r:id="rId59" w:anchor="x33-your-right-to-represent" w:history="1">
              <w:r w:rsidR="003E6889" w:rsidRPr="00EC7CC0">
                <w:rPr>
                  <w:rStyle w:val="Hyperlink"/>
                  <w:rFonts w:eastAsia="Open Sans" w:cs="Open Sans"/>
                </w:rPr>
                <w:t>https://jsilvestri.com/home/common-occupation-details#x33-your-right-to-represent</w:t>
              </w:r>
            </w:hyperlink>
            <w:r w:rsidR="003E6889">
              <w:rPr>
                <w:rFonts w:eastAsia="Open Sans" w:cs="Open Sans"/>
              </w:rPr>
              <w:t xml:space="preserve"> </w:t>
            </w:r>
          </w:p>
          <w:p w14:paraId="74BFF7C2" w14:textId="77777777" w:rsidR="003E6889" w:rsidRDefault="003E6889" w:rsidP="003E6889">
            <w:pPr>
              <w:rPr>
                <w:rFonts w:eastAsia="Open Sans" w:cs="Open Sans"/>
              </w:rPr>
            </w:pPr>
          </w:p>
          <w:p w14:paraId="0390B22F" w14:textId="77777777" w:rsidR="003E6889" w:rsidRPr="00725FD0" w:rsidRDefault="003E6889" w:rsidP="003E6889">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20C7F71A" w14:textId="4C2A86AE" w:rsidR="00477964" w:rsidRDefault="00000000" w:rsidP="00477964">
            <w:pPr>
              <w:rPr>
                <w:rStyle w:val="Hyperlink"/>
                <w:rFonts w:cs="Open Sans"/>
              </w:rPr>
            </w:pPr>
            <w:hyperlink r:id="rId60" w:history="1">
              <w:r w:rsidR="003E6889">
                <w:rPr>
                  <w:rStyle w:val="Hyperlink"/>
                  <w:rFonts w:cs="Open Sans"/>
                </w:rPr>
                <w:t>https://jsilvestri.com/facts/your-rights-representing-me</w:t>
              </w:r>
            </w:hyperlink>
          </w:p>
          <w:p w14:paraId="7DE4E54D" w14:textId="77777777" w:rsidR="00061A0C" w:rsidRDefault="00061A0C" w:rsidP="00061A0C">
            <w:pPr>
              <w:rPr>
                <w:rFonts w:cs="Open Sans"/>
              </w:rPr>
            </w:pPr>
          </w:p>
          <w:p w14:paraId="513DAC30" w14:textId="246D813E" w:rsidR="00061A0C" w:rsidRPr="00625763" w:rsidRDefault="00000000" w:rsidP="00061A0C">
            <w:pPr>
              <w:rPr>
                <w:rFonts w:eastAsia="Open Sans" w:cs="Open Sans"/>
              </w:rPr>
            </w:pPr>
            <w:hyperlink w:anchor="__Handle_Salary" w:history="1">
              <w:r w:rsidR="00061A0C" w:rsidRPr="00943E54">
                <w:rPr>
                  <w:rStyle w:val="Hyperlink"/>
                  <w:rFonts w:eastAsia="Open Sans" w:cs="Open Sans"/>
                </w:rPr>
                <w:t>«</w:t>
              </w:r>
              <w:r w:rsidR="00061A0C">
                <w:rPr>
                  <w:rStyle w:val="Hyperlink"/>
                  <w:rFonts w:eastAsia="Open Sans" w:cs="Open Sans"/>
                </w:rPr>
                <w:t xml:space="preserve"> Previous Section</w:t>
              </w:r>
            </w:hyperlink>
            <w:r w:rsidR="00061A0C">
              <w:t xml:space="preserve">  /  </w:t>
            </w:r>
            <w:hyperlink w:anchor="__Primary_Objectives:" w:history="1">
              <w:r w:rsidR="00061A0C">
                <w:rPr>
                  <w:rStyle w:val="Hyperlink"/>
                  <w:rFonts w:eastAsia="Open Sans" w:cs="Open Sans"/>
                </w:rPr>
                <w:t xml:space="preserve">Next Section </w:t>
              </w:r>
              <w:r w:rsidR="00061A0C" w:rsidRPr="00943E54">
                <w:rPr>
                  <w:rStyle w:val="Hyperlink"/>
                  <w:rFonts w:eastAsia="Open Sans" w:cs="Open Sans"/>
                </w:rPr>
                <w:t>»</w:t>
              </w:r>
            </w:hyperlink>
            <w:r w:rsidR="00061A0C">
              <w:t xml:space="preserve">  /  </w:t>
            </w:r>
            <w:hyperlink w:anchor="_top" w:history="1">
              <w:r w:rsidR="00061A0C">
                <w:rPr>
                  <w:rStyle w:val="Hyperlink"/>
                  <w:rFonts w:eastAsia="Open Sans" w:cs="Open Sans"/>
                </w:rPr>
                <w:t xml:space="preserve">Top </w:t>
              </w:r>
              <w:r w:rsidR="00061A0C">
                <w:rPr>
                  <w:rStyle w:val="Hyperlink"/>
                  <w:rFonts w:ascii="FontAwesome" w:eastAsia="Open Sans" w:hAnsi="FontAwesome" w:cs="Open Sans"/>
                </w:rPr>
                <w:t></w:t>
              </w:r>
            </w:hyperlink>
          </w:p>
          <w:p w14:paraId="2B9D45CA" w14:textId="77777777" w:rsidR="00061A0C" w:rsidRDefault="00061A0C" w:rsidP="00477964">
            <w:pPr>
              <w:rPr>
                <w:rFonts w:cs="Open Sans"/>
              </w:rPr>
            </w:pPr>
          </w:p>
          <w:p w14:paraId="6297FC47" w14:textId="77777777" w:rsidR="00077497" w:rsidRDefault="00077497" w:rsidP="00491537">
            <w:pPr>
              <w:pStyle w:val="Heading4"/>
            </w:pPr>
            <w:bookmarkStart w:id="152" w:name="__Primary_Objectives:"/>
            <w:bookmarkStart w:id="153" w:name="_Toc132433340"/>
            <w:bookmarkStart w:id="154" w:name="_Toc160699408"/>
            <w:bookmarkEnd w:id="152"/>
            <w:r>
              <w:rPr>
                <w:rFonts w:ascii="FontAwesome" w:hAnsi="FontAwesome"/>
                <w:sz w:val="32"/>
                <w:szCs w:val="32"/>
              </w:rPr>
              <w:t></w:t>
            </w:r>
            <w:r w:rsidRPr="005F3DA6">
              <w:t xml:space="preserve"> Primary Objectives: Company Structure</w:t>
            </w:r>
            <w:bookmarkEnd w:id="153"/>
            <w:bookmarkEnd w:id="154"/>
          </w:p>
          <w:p w14:paraId="7BB61DA2" w14:textId="6716CAF9" w:rsidR="00077497" w:rsidRDefault="000277BF" w:rsidP="00077497">
            <w:pPr>
              <w:rPr>
                <w:rFonts w:eastAsia="Open Sans" w:cs="Open Sans"/>
              </w:rPr>
            </w:pPr>
            <w:r w:rsidRPr="000277BF">
              <w:rPr>
                <w:rFonts w:eastAsia="Open Sans" w:cs="Open Sans"/>
              </w:rPr>
              <w:t>The company structure I look for is that of a relatively stable environment, with an engaging philosophy, smart &amp; collaborative teams, and a friendly-but-firm culture (</w:t>
            </w:r>
            <w:r w:rsidRPr="000277BF">
              <w:rPr>
                <w:rFonts w:eastAsia="Open Sans" w:cs="Open Sans"/>
                <w:i/>
                <w:iCs/>
              </w:rPr>
              <w:t>although not a requirement</w:t>
            </w:r>
            <w:r w:rsidRPr="000277BF">
              <w:rPr>
                <w:rFonts w:eastAsia="Open Sans" w:cs="Open Sans"/>
              </w:rPr>
              <w:t>). I’m completely outfitted, capable and competent to work in most environments, including “</w:t>
            </w:r>
            <w:r w:rsidRPr="000277BF">
              <w:rPr>
                <w:rFonts w:eastAsia="Open Sans" w:cs="Open Sans"/>
                <w:i/>
                <w:iCs/>
              </w:rPr>
              <w:t>high pressure situations</w:t>
            </w:r>
            <w:r w:rsidRPr="000277BF">
              <w:rPr>
                <w:rFonts w:eastAsia="Open Sans" w:cs="Open Sans"/>
              </w:rPr>
              <w:t xml:space="preserve">”, whether it be </w:t>
            </w:r>
            <w:r w:rsidR="003A3DD4">
              <w:rPr>
                <w:rFonts w:eastAsia="Open Sans" w:cs="Open Sans"/>
              </w:rPr>
              <w:t xml:space="preserve">an </w:t>
            </w:r>
            <w:r w:rsidRPr="000277BF">
              <w:rPr>
                <w:rFonts w:eastAsia="Open Sans" w:cs="Open Sans"/>
              </w:rPr>
              <w:t>On-Site, Remote or</w:t>
            </w:r>
            <w:r w:rsidR="003A3DD4">
              <w:rPr>
                <w:rFonts w:eastAsia="Open Sans" w:cs="Open Sans"/>
              </w:rPr>
              <w:t xml:space="preserve"> </w:t>
            </w:r>
            <w:r w:rsidRPr="000277BF">
              <w:rPr>
                <w:rFonts w:eastAsia="Open Sans" w:cs="Open Sans"/>
              </w:rPr>
              <w:t>Hybrid setting, and regardless of travel-time, location, relocation, etc.</w:t>
            </w:r>
          </w:p>
          <w:p w14:paraId="149BDAFF" w14:textId="77777777" w:rsidR="00077497" w:rsidRDefault="00077497" w:rsidP="00077497">
            <w:pPr>
              <w:rPr>
                <w:rFonts w:eastAsia="Open Sans" w:cs="Open Sans"/>
              </w:rPr>
            </w:pPr>
          </w:p>
          <w:p w14:paraId="3A2D27F4" w14:textId="77777777" w:rsidR="00077497" w:rsidRPr="00F73D3A" w:rsidRDefault="00077497" w:rsidP="00077497">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716281C5" w14:textId="77777777" w:rsidR="00077497" w:rsidRDefault="00000000" w:rsidP="00077497">
            <w:pPr>
              <w:rPr>
                <w:rFonts w:eastAsia="Open Sans" w:cs="Open Sans"/>
              </w:rPr>
            </w:pPr>
            <w:hyperlink r:id="rId61" w:anchor="x33-primary-objectives" w:history="1">
              <w:r w:rsidR="00077497">
                <w:rPr>
                  <w:rStyle w:val="Hyperlink"/>
                  <w:rFonts w:eastAsia="Open Sans" w:cs="Open Sans"/>
                </w:rPr>
                <w:t>https://jsilvestri.com/home/common-occupation-details#x33-primary-objectives</w:t>
              </w:r>
            </w:hyperlink>
            <w:r w:rsidR="00077497">
              <w:rPr>
                <w:rFonts w:eastAsia="Open Sans" w:cs="Open Sans"/>
              </w:rPr>
              <w:t xml:space="preserve"> </w:t>
            </w:r>
          </w:p>
          <w:p w14:paraId="6B19635E" w14:textId="77777777" w:rsidR="00077497" w:rsidRDefault="00077497" w:rsidP="00077497">
            <w:pPr>
              <w:rPr>
                <w:rFonts w:eastAsia="Open Sans" w:cs="Open Sans"/>
              </w:rPr>
            </w:pPr>
          </w:p>
          <w:p w14:paraId="4805F047" w14:textId="77777777" w:rsidR="00077497" w:rsidRPr="00725FD0" w:rsidRDefault="00077497" w:rsidP="00077497">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26DFB99F" w14:textId="77777777" w:rsidR="00077497" w:rsidRDefault="00000000" w:rsidP="00077497">
            <w:pPr>
              <w:rPr>
                <w:rFonts w:eastAsia="Open Sans" w:cs="Open Sans"/>
              </w:rPr>
            </w:pPr>
            <w:hyperlink r:id="rId62" w:history="1">
              <w:r w:rsidR="00077497" w:rsidRPr="00003E18">
                <w:rPr>
                  <w:rStyle w:val="Hyperlink"/>
                  <w:rFonts w:cs="Open Sans"/>
                </w:rPr>
                <w:t>https://jsilvestri.com/facts/primary-objectives-company-structure</w:t>
              </w:r>
            </w:hyperlink>
            <w:r w:rsidR="00077497">
              <w:rPr>
                <w:rFonts w:cs="Open Sans"/>
              </w:rPr>
              <w:t xml:space="preserve"> </w:t>
            </w:r>
          </w:p>
          <w:p w14:paraId="4880FB01" w14:textId="77777777" w:rsidR="00077497" w:rsidRDefault="00077497" w:rsidP="00477964">
            <w:pPr>
              <w:rPr>
                <w:rFonts w:cs="Open Sans"/>
              </w:rPr>
            </w:pPr>
          </w:p>
          <w:p w14:paraId="7E368730" w14:textId="77777777" w:rsidR="00B96DD8" w:rsidRDefault="00B96DD8" w:rsidP="00B96DD8">
            <w:pPr>
              <w:rPr>
                <w:rFonts w:cs="Open Sans"/>
              </w:rPr>
            </w:pPr>
          </w:p>
          <w:p w14:paraId="0CED3F7E" w14:textId="17151C09" w:rsidR="00B96DD8" w:rsidRPr="00625763" w:rsidRDefault="00000000" w:rsidP="00B96DD8">
            <w:pPr>
              <w:rPr>
                <w:rFonts w:eastAsia="Open Sans" w:cs="Open Sans"/>
              </w:rPr>
            </w:pPr>
            <w:hyperlink w:anchor="__Your_Rights" w:history="1">
              <w:r w:rsidR="00B96DD8" w:rsidRPr="00943E54">
                <w:rPr>
                  <w:rStyle w:val="Hyperlink"/>
                  <w:rFonts w:eastAsia="Open Sans" w:cs="Open Sans"/>
                </w:rPr>
                <w:t>«</w:t>
              </w:r>
              <w:r w:rsidR="00B96DD8">
                <w:rPr>
                  <w:rStyle w:val="Hyperlink"/>
                  <w:rFonts w:eastAsia="Open Sans" w:cs="Open Sans"/>
                </w:rPr>
                <w:t xml:space="preserve"> Previous Section</w:t>
              </w:r>
            </w:hyperlink>
            <w:r w:rsidR="00B96DD8">
              <w:t xml:space="preserve">  /  </w:t>
            </w:r>
            <w:hyperlink w:anchor="__Skill_Matrix:" w:history="1">
              <w:r w:rsidR="00B96DD8">
                <w:rPr>
                  <w:rStyle w:val="Hyperlink"/>
                  <w:rFonts w:eastAsia="Open Sans" w:cs="Open Sans"/>
                </w:rPr>
                <w:t xml:space="preserve">Next Section </w:t>
              </w:r>
              <w:r w:rsidR="00B96DD8" w:rsidRPr="00943E54">
                <w:rPr>
                  <w:rStyle w:val="Hyperlink"/>
                  <w:rFonts w:eastAsia="Open Sans" w:cs="Open Sans"/>
                </w:rPr>
                <w:t>»</w:t>
              </w:r>
            </w:hyperlink>
            <w:r w:rsidR="00B96DD8">
              <w:t xml:space="preserve">  /  </w:t>
            </w:r>
            <w:hyperlink w:anchor="_top" w:history="1">
              <w:r w:rsidR="00B96DD8">
                <w:rPr>
                  <w:rStyle w:val="Hyperlink"/>
                  <w:rFonts w:eastAsia="Open Sans" w:cs="Open Sans"/>
                </w:rPr>
                <w:t xml:space="preserve">Top </w:t>
              </w:r>
              <w:r w:rsidR="00B96DD8">
                <w:rPr>
                  <w:rStyle w:val="Hyperlink"/>
                  <w:rFonts w:ascii="FontAwesome" w:eastAsia="Open Sans" w:hAnsi="FontAwesome" w:cs="Open Sans"/>
                </w:rPr>
                <w:t></w:t>
              </w:r>
            </w:hyperlink>
          </w:p>
          <w:p w14:paraId="4B171E52" w14:textId="77777777" w:rsidR="00B96DD8" w:rsidRDefault="00B96DD8" w:rsidP="00477964">
            <w:pPr>
              <w:rPr>
                <w:rFonts w:cs="Open Sans"/>
              </w:rPr>
            </w:pPr>
          </w:p>
          <w:p w14:paraId="325F51E6" w14:textId="4A807345" w:rsidR="00477964" w:rsidRDefault="00477964" w:rsidP="00491537">
            <w:pPr>
              <w:pStyle w:val="Heading4"/>
            </w:pPr>
            <w:bookmarkStart w:id="155" w:name="_What_are_Your"/>
            <w:bookmarkStart w:id="156" w:name="__Skill_Matrix:"/>
            <w:bookmarkStart w:id="157" w:name="_Toc132433330"/>
            <w:bookmarkStart w:id="158" w:name="_Toc160699409"/>
            <w:bookmarkEnd w:id="155"/>
            <w:bookmarkEnd w:id="156"/>
            <w:r>
              <w:rPr>
                <w:rFonts w:ascii="FontAwesome" w:hAnsi="FontAwesome"/>
                <w:sz w:val="28"/>
                <w:szCs w:val="28"/>
              </w:rPr>
              <w:t></w:t>
            </w:r>
            <w:r w:rsidRPr="002A4B22">
              <w:t xml:space="preserve"> </w:t>
            </w:r>
            <w:r w:rsidR="002F6725" w:rsidRPr="002A4B22">
              <w:t>Skill Matrix: W</w:t>
            </w:r>
            <w:r w:rsidRPr="002A4B22">
              <w:t>hat Are Your Primary Skills, Tech Stacks &amp; YEARS’ Experince?</w:t>
            </w:r>
            <w:bookmarkEnd w:id="157"/>
            <w:bookmarkEnd w:id="158"/>
          </w:p>
          <w:p w14:paraId="0DD5B9E7" w14:textId="77777777" w:rsidR="00477964" w:rsidRDefault="00477964" w:rsidP="00477964">
            <w:pPr>
              <w:rPr>
                <w:rFonts w:eastAsia="Open Sans" w:cs="Open Sans"/>
              </w:rPr>
            </w:pPr>
            <w:r w:rsidRPr="000A00BA">
              <w:rPr>
                <w:rFonts w:eastAsia="Open Sans" w:cs="Open Sans"/>
              </w:rPr>
              <w:t xml:space="preserve">I have more than </w:t>
            </w:r>
            <w:r w:rsidRPr="000A00BA">
              <w:rPr>
                <w:rFonts w:eastAsia="Open Sans" w:cs="Open Sans"/>
                <w:b/>
                <w:bCs/>
              </w:rPr>
              <w:t>2 decades</w:t>
            </w:r>
            <w:r w:rsidRPr="000A00BA">
              <w:rPr>
                <w:rFonts w:eastAsia="Open Sans" w:cs="Open Sans"/>
              </w:rPr>
              <w:t xml:space="preserve"> of </w:t>
            </w:r>
            <w:r w:rsidRPr="000A00BA">
              <w:rPr>
                <w:rFonts w:eastAsia="Open Sans" w:cs="Open Sans"/>
                <w:b/>
                <w:bCs/>
              </w:rPr>
              <w:t>experience</w:t>
            </w:r>
            <w:r w:rsidRPr="000A00BA">
              <w:rPr>
                <w:rFonts w:eastAsia="Open Sans" w:cs="Open Sans"/>
              </w:rPr>
              <w:t xml:space="preserve">, </w:t>
            </w:r>
            <w:r>
              <w:rPr>
                <w:rFonts w:eastAsia="Open Sans" w:cs="Open Sans"/>
              </w:rPr>
              <w:t>and</w:t>
            </w:r>
            <w:r w:rsidRPr="006136B9">
              <w:rPr>
                <w:rFonts w:eastAsia="Open Sans" w:cs="Open Sans"/>
              </w:rPr>
              <w:t xml:space="preserve"> </w:t>
            </w:r>
            <w:r w:rsidRPr="006136B9">
              <w:rPr>
                <w:rFonts w:eastAsia="Open Sans" w:cs="Open Sans"/>
                <w:b/>
                <w:bCs/>
              </w:rPr>
              <w:t>over 40</w:t>
            </w:r>
            <w:r w:rsidRPr="000A00BA">
              <w:rPr>
                <w:rFonts w:eastAsia="Open Sans" w:cs="Open Sans"/>
              </w:rPr>
              <w:t xml:space="preserve"> different</w:t>
            </w:r>
            <w:r w:rsidRPr="006136B9">
              <w:rPr>
                <w:rFonts w:eastAsia="Open Sans" w:cs="Open Sans"/>
                <w:b/>
                <w:bCs/>
              </w:rPr>
              <w:t xml:space="preserve"> </w:t>
            </w:r>
            <w:r>
              <w:rPr>
                <w:rFonts w:eastAsia="Open Sans" w:cs="Open Sans"/>
                <w:b/>
                <w:bCs/>
              </w:rPr>
              <w:t>Desktop, W</w:t>
            </w:r>
            <w:r w:rsidRPr="006136B9">
              <w:rPr>
                <w:rFonts w:eastAsia="Open Sans" w:cs="Open Sans"/>
                <w:b/>
                <w:bCs/>
              </w:rPr>
              <w:t>eb</w:t>
            </w:r>
            <w:r>
              <w:rPr>
                <w:rFonts w:eastAsia="Open Sans" w:cs="Open Sans"/>
                <w:b/>
                <w:bCs/>
              </w:rPr>
              <w:t xml:space="preserve"> &amp; Mobile</w:t>
            </w:r>
            <w:r w:rsidRPr="006136B9">
              <w:rPr>
                <w:rFonts w:eastAsia="Open Sans" w:cs="Open Sans"/>
                <w:b/>
                <w:bCs/>
              </w:rPr>
              <w:t xml:space="preserve"> </w:t>
            </w:r>
            <w:r>
              <w:rPr>
                <w:rFonts w:eastAsia="Open Sans" w:cs="Open Sans"/>
                <w:b/>
                <w:bCs/>
              </w:rPr>
              <w:t>T</w:t>
            </w:r>
            <w:r w:rsidRPr="006136B9">
              <w:rPr>
                <w:rFonts w:eastAsia="Open Sans" w:cs="Open Sans"/>
                <w:b/>
                <w:bCs/>
              </w:rPr>
              <w:t>echnologies</w:t>
            </w:r>
            <w:r w:rsidRPr="006136B9">
              <w:rPr>
                <w:rFonts w:eastAsia="Open Sans" w:cs="Open Sans"/>
              </w:rPr>
              <w:t xml:space="preserve">, </w:t>
            </w:r>
            <w:r w:rsidRPr="006136B9">
              <w:rPr>
                <w:rFonts w:eastAsia="Open Sans" w:cs="Open Sans"/>
                <w:b/>
                <w:bCs/>
              </w:rPr>
              <w:t>IDEs</w:t>
            </w:r>
            <w:r w:rsidRPr="006136B9">
              <w:rPr>
                <w:rFonts w:eastAsia="Open Sans" w:cs="Open Sans"/>
              </w:rPr>
              <w:t xml:space="preserve">, </w:t>
            </w:r>
            <w:r w:rsidRPr="0001709E">
              <w:rPr>
                <w:rFonts w:eastAsia="Open Sans" w:cs="Open Sans"/>
                <w:b/>
                <w:bCs/>
              </w:rPr>
              <w:t>Skills</w:t>
            </w:r>
            <w:r>
              <w:rPr>
                <w:rFonts w:eastAsia="Open Sans" w:cs="Open Sans"/>
              </w:rPr>
              <w:t xml:space="preserve">, </w:t>
            </w:r>
            <w:r w:rsidRPr="006136B9">
              <w:rPr>
                <w:rFonts w:eastAsia="Open Sans" w:cs="Open Sans"/>
                <w:b/>
                <w:bCs/>
              </w:rPr>
              <w:t>Design Patterns</w:t>
            </w:r>
            <w:r w:rsidRPr="006136B9">
              <w:rPr>
                <w:rFonts w:eastAsia="Open Sans" w:cs="Open Sans"/>
              </w:rPr>
              <w:t>,</w:t>
            </w:r>
            <w:r>
              <w:rPr>
                <w:rFonts w:eastAsia="Open Sans" w:cs="Open Sans"/>
              </w:rPr>
              <w:t xml:space="preserve"> </w:t>
            </w:r>
            <w:r w:rsidRPr="0001709E">
              <w:rPr>
                <w:rFonts w:eastAsia="Open Sans" w:cs="Open Sans"/>
                <w:b/>
                <w:bCs/>
              </w:rPr>
              <w:t>Best Practices</w:t>
            </w:r>
            <w:r w:rsidRPr="006136B9">
              <w:rPr>
                <w:rFonts w:eastAsia="Open Sans" w:cs="Open Sans"/>
              </w:rPr>
              <w:t xml:space="preserve"> and </w:t>
            </w:r>
            <w:r w:rsidRPr="006136B9">
              <w:rPr>
                <w:rFonts w:eastAsia="Open Sans" w:cs="Open Sans"/>
                <w:b/>
                <w:bCs/>
              </w:rPr>
              <w:t>Graphic/</w:t>
            </w:r>
            <w:r>
              <w:rPr>
                <w:rFonts w:eastAsia="Open Sans" w:cs="Open Sans"/>
                <w:b/>
                <w:bCs/>
              </w:rPr>
              <w:t>V</w:t>
            </w:r>
            <w:r w:rsidRPr="006136B9">
              <w:rPr>
                <w:rFonts w:eastAsia="Open Sans" w:cs="Open Sans"/>
                <w:b/>
                <w:bCs/>
              </w:rPr>
              <w:t xml:space="preserve">ideo </w:t>
            </w:r>
            <w:r>
              <w:rPr>
                <w:rFonts w:eastAsia="Open Sans" w:cs="Open Sans"/>
                <w:b/>
                <w:bCs/>
              </w:rPr>
              <w:t>D</w:t>
            </w:r>
            <w:r w:rsidRPr="006136B9">
              <w:rPr>
                <w:rFonts w:eastAsia="Open Sans" w:cs="Open Sans"/>
                <w:b/>
                <w:bCs/>
              </w:rPr>
              <w:t>esigners</w:t>
            </w:r>
            <w:r w:rsidRPr="006136B9">
              <w:rPr>
                <w:rFonts w:eastAsia="Open Sans" w:cs="Open Sans"/>
              </w:rPr>
              <w:t xml:space="preserve"> under my belt</w:t>
            </w:r>
            <w:r>
              <w:rPr>
                <w:rFonts w:eastAsia="Open Sans" w:cs="Open Sans"/>
              </w:rPr>
              <w:t xml:space="preserve">. </w:t>
            </w:r>
          </w:p>
          <w:p w14:paraId="5B49821F" w14:textId="77777777" w:rsidR="00477964" w:rsidRDefault="00477964" w:rsidP="00477964">
            <w:pPr>
              <w:rPr>
                <w:rFonts w:eastAsia="Open Sans" w:cs="Open Sans"/>
              </w:rPr>
            </w:pPr>
            <w:r>
              <w:rPr>
                <w:rFonts w:eastAsia="Open Sans" w:cs="Open Sans"/>
              </w:rPr>
              <w:t xml:space="preserve">Moreover, I created this section so </w:t>
            </w:r>
            <w:r w:rsidRPr="00341E16">
              <w:rPr>
                <w:rFonts w:eastAsia="Open Sans" w:cs="Open Sans"/>
              </w:rPr>
              <w:t>Headhunters, Recruiters, Staffing Firms, Talent Acquisition Specialists &amp; Potential Employers</w:t>
            </w:r>
            <w:r>
              <w:rPr>
                <w:rFonts w:eastAsia="Open Sans" w:cs="Open Sans"/>
              </w:rPr>
              <w:t xml:space="preserve"> can identify skills and my years experience.</w:t>
            </w:r>
          </w:p>
          <w:p w14:paraId="2E11C9BC" w14:textId="77777777" w:rsidR="00477964" w:rsidRDefault="00477964" w:rsidP="00477964">
            <w:pPr>
              <w:rPr>
                <w:rFonts w:eastAsia="Open Sans" w:cs="Open Sans"/>
              </w:rPr>
            </w:pPr>
          </w:p>
          <w:p w14:paraId="7B750F67" w14:textId="77777777" w:rsidR="00477964" w:rsidRDefault="00477964" w:rsidP="00477964">
            <w:pPr>
              <w:rPr>
                <w:rFonts w:eastAsia="Open Sans" w:cs="Open Sans"/>
              </w:rPr>
            </w:pPr>
            <w:r w:rsidRPr="005A7FD4">
              <w:rPr>
                <w:rFonts w:eastAsia="Open Sans" w:cs="Open Sans"/>
              </w:rPr>
              <w:t xml:space="preserve">For new and/or existing clients, feel free to review my </w:t>
            </w:r>
            <w:hyperlink r:id="rId63" w:history="1">
              <w:r w:rsidRPr="005A7FD4">
                <w:rPr>
                  <w:rStyle w:val="Hyperlink"/>
                  <w:rFonts w:eastAsia="Open Sans" w:cs="Open Sans"/>
                </w:rPr>
                <w:t>services page</w:t>
              </w:r>
            </w:hyperlink>
            <w:r w:rsidRPr="005A7FD4">
              <w:rPr>
                <w:rFonts w:eastAsia="Open Sans" w:cs="Open Sans"/>
              </w:rPr>
              <w:t xml:space="preserve"> to get a more in-depth look into the technologies I support today.</w:t>
            </w:r>
          </w:p>
          <w:p w14:paraId="54DCE804" w14:textId="53A789BC" w:rsidR="00477964" w:rsidRDefault="00477964" w:rsidP="00491537">
            <w:pPr>
              <w:pStyle w:val="Heading5"/>
            </w:pPr>
            <w:bookmarkStart w:id="159" w:name="_Skills_Currently_in"/>
            <w:bookmarkStart w:id="160" w:name="_Toc160699410"/>
            <w:bookmarkEnd w:id="159"/>
            <w:r>
              <w:lastRenderedPageBreak/>
              <w:t xml:space="preserve">Skills Currently in </w:t>
            </w:r>
            <w:r w:rsidR="003A2D4F">
              <w:t>Discovery</w:t>
            </w:r>
            <w:r>
              <w:t>:</w:t>
            </w:r>
            <w:bookmarkEnd w:id="160"/>
          </w:p>
          <w:p w14:paraId="39BDB633" w14:textId="77777777" w:rsidR="00477964" w:rsidRDefault="00477964" w:rsidP="00477964">
            <w:r>
              <w:t>I feel it is imperative to stay ahead of the curve with what the newest technologies have to offer. I do my absolute best to make some discovery on skills, technologies &amp; design patterns that complement new or existing projects.</w:t>
            </w:r>
          </w:p>
          <w:p w14:paraId="3E0386B6" w14:textId="77777777" w:rsidR="00477964" w:rsidRPr="00E02AA3" w:rsidRDefault="00477964" w:rsidP="00477964">
            <w:pPr>
              <w:rPr>
                <w:rFonts w:eastAsia="Open Sans" w:cs="Open Sans"/>
              </w:rPr>
            </w:pPr>
          </w:p>
          <w:tbl>
            <w:tblPr>
              <w:tblStyle w:val="TableGrid"/>
              <w:tblW w:w="0" w:type="auto"/>
              <w:tblLayout w:type="fixed"/>
              <w:tblLook w:val="04A0" w:firstRow="1" w:lastRow="0" w:firstColumn="1" w:lastColumn="0" w:noHBand="0" w:noVBand="1"/>
            </w:tblPr>
            <w:tblGrid>
              <w:gridCol w:w="9926"/>
            </w:tblGrid>
            <w:tr w:rsidR="00477964" w14:paraId="445DA7CD" w14:textId="77777777" w:rsidTr="0002680C">
              <w:trPr>
                <w:trHeight w:val="969"/>
              </w:trPr>
              <w:tc>
                <w:tcPr>
                  <w:tcW w:w="9926" w:type="dxa"/>
                  <w:tcBorders>
                    <w:top w:val="single" w:sz="12" w:space="0" w:color="BAB390"/>
                    <w:left w:val="single" w:sz="12" w:space="0" w:color="BAB390"/>
                    <w:bottom w:val="single" w:sz="12" w:space="0" w:color="BAB390"/>
                    <w:right w:val="single" w:sz="12" w:space="0" w:color="BAB390"/>
                  </w:tcBorders>
                  <w:shd w:val="clear" w:color="auto" w:fill="FCF8E3"/>
                </w:tcPr>
                <w:p w14:paraId="2853D932" w14:textId="77777777" w:rsidR="00477964" w:rsidRPr="001E306E" w:rsidRDefault="00477964" w:rsidP="00477964">
                  <w:pPr>
                    <w:spacing w:before="240"/>
                    <w:rPr>
                      <w:color w:val="8A6D3B"/>
                      <w:szCs w:val="20"/>
                    </w:rPr>
                  </w:pPr>
                  <w:r w:rsidRPr="001517A5">
                    <w:rPr>
                      <w:rFonts w:ascii="FontAwesome" w:hAnsi="FontAwesome" w:cs="Segoe UI Symbol"/>
                      <w:color w:val="8A6D3B"/>
                      <w:sz w:val="16"/>
                      <w:szCs w:val="16"/>
                    </w:rPr>
                    <w:t></w:t>
                  </w:r>
                  <w:r w:rsidRPr="001E306E">
                    <w:rPr>
                      <w:b/>
                      <w:bCs/>
                      <w:color w:val="8A6D3B"/>
                      <w:szCs w:val="20"/>
                    </w:rPr>
                    <w:t xml:space="preserve"> </w:t>
                  </w:r>
                  <w:r>
                    <w:rPr>
                      <w:rFonts w:cs="Open Sans"/>
                      <w:b/>
                      <w:bCs/>
                      <w:color w:val="8A6D3B"/>
                      <w:szCs w:val="20"/>
                    </w:rPr>
                    <w:t>Please Note</w:t>
                  </w:r>
                </w:p>
                <w:p w14:paraId="33C02E47" w14:textId="77777777" w:rsidR="00477964" w:rsidRPr="001E306E" w:rsidRDefault="00477964" w:rsidP="00477964">
                  <w:pPr>
                    <w:rPr>
                      <w:color w:val="8A6D3B"/>
                      <w:szCs w:val="20"/>
                    </w:rPr>
                  </w:pPr>
                </w:p>
                <w:p w14:paraId="6EBC2ED6" w14:textId="77777777" w:rsidR="00477964" w:rsidRPr="007078AE" w:rsidRDefault="00477964" w:rsidP="00477964">
                  <w:pPr>
                    <w:spacing w:after="240"/>
                    <w:rPr>
                      <w:rFonts w:ascii="Calibri" w:hAnsi="Calibri"/>
                      <w:color w:val="937849"/>
                      <w:szCs w:val="20"/>
                    </w:rPr>
                  </w:pPr>
                  <w:r w:rsidRPr="00BB5CFD">
                    <w:rPr>
                      <w:rFonts w:ascii="Calibri" w:hAnsi="Calibri"/>
                      <w:color w:val="8A6D3B"/>
                      <w:szCs w:val="20"/>
                    </w:rPr>
                    <w:t xml:space="preserve">I </w:t>
                  </w:r>
                  <w:r w:rsidRPr="00BB5CFD">
                    <w:rPr>
                      <w:rFonts w:ascii="Calibri" w:hAnsi="Calibri"/>
                      <w:b/>
                      <w:bCs/>
                      <w:color w:val="8A6D3B"/>
                      <w:szCs w:val="20"/>
                    </w:rPr>
                    <w:t>will not</w:t>
                  </w:r>
                  <w:r w:rsidRPr="00BB5CFD">
                    <w:rPr>
                      <w:rFonts w:ascii="Calibri" w:hAnsi="Calibri"/>
                      <w:color w:val="8A6D3B"/>
                      <w:szCs w:val="20"/>
                    </w:rPr>
                    <w:t xml:space="preserve"> consider a</w:t>
                  </w:r>
                  <w:r>
                    <w:rPr>
                      <w:rFonts w:ascii="Calibri" w:hAnsi="Calibri"/>
                      <w:color w:val="8A6D3B"/>
                      <w:szCs w:val="20"/>
                    </w:rPr>
                    <w:t xml:space="preserve"> </w:t>
                  </w:r>
                  <w:r w:rsidRPr="00626AC3">
                    <w:rPr>
                      <w:rFonts w:ascii="Calibri" w:hAnsi="Calibri"/>
                      <w:color w:val="8A6D3B"/>
                      <w:szCs w:val="20"/>
                    </w:rPr>
                    <w:t>skill, technolog</w:t>
                  </w:r>
                  <w:r>
                    <w:rPr>
                      <w:rFonts w:ascii="Calibri" w:hAnsi="Calibri"/>
                      <w:color w:val="8A6D3B"/>
                      <w:szCs w:val="20"/>
                    </w:rPr>
                    <w:t xml:space="preserve">y, </w:t>
                  </w:r>
                  <w:r w:rsidRPr="00626AC3">
                    <w:rPr>
                      <w:rFonts w:ascii="Calibri" w:hAnsi="Calibri"/>
                      <w:color w:val="8A6D3B"/>
                      <w:szCs w:val="20"/>
                    </w:rPr>
                    <w:t>design pattern</w:t>
                  </w:r>
                  <w:r w:rsidRPr="00BB5CFD">
                    <w:rPr>
                      <w:rFonts w:ascii="Calibri" w:hAnsi="Calibri"/>
                      <w:color w:val="8A6D3B"/>
                      <w:szCs w:val="20"/>
                    </w:rPr>
                    <w:t>,</w:t>
                  </w:r>
                  <w:r>
                    <w:rPr>
                      <w:rFonts w:ascii="Calibri" w:hAnsi="Calibri"/>
                      <w:color w:val="8A6D3B"/>
                      <w:szCs w:val="20"/>
                    </w:rPr>
                    <w:t xml:space="preserve"> best practice,</w:t>
                  </w:r>
                  <w:r w:rsidRPr="00BB5CFD">
                    <w:rPr>
                      <w:rFonts w:ascii="Calibri" w:hAnsi="Calibri"/>
                      <w:color w:val="8A6D3B"/>
                      <w:szCs w:val="20"/>
                    </w:rPr>
                    <w:t xml:space="preserve"> technology, or strategy </w:t>
                  </w:r>
                  <w:r>
                    <w:rPr>
                      <w:rFonts w:ascii="Calibri" w:hAnsi="Calibri"/>
                      <w:color w:val="8A6D3B"/>
                      <w:szCs w:val="20"/>
                    </w:rPr>
                    <w:t xml:space="preserve">I consider </w:t>
                  </w:r>
                  <w:r w:rsidRPr="002D1789">
                    <w:rPr>
                      <w:rFonts w:ascii="Calibri" w:hAnsi="Calibri"/>
                      <w:i/>
                      <w:iCs/>
                      <w:color w:val="8A6D3B"/>
                      <w:szCs w:val="20"/>
                    </w:rPr>
                    <w:t xml:space="preserve">“Still </w:t>
                  </w:r>
                  <w:r>
                    <w:rPr>
                      <w:rFonts w:ascii="Calibri" w:hAnsi="Calibri"/>
                      <w:i/>
                      <w:iCs/>
                      <w:color w:val="8A6D3B"/>
                      <w:szCs w:val="20"/>
                    </w:rPr>
                    <w:t>i</w:t>
                  </w:r>
                  <w:r w:rsidRPr="002D1789">
                    <w:rPr>
                      <w:rFonts w:ascii="Calibri" w:hAnsi="Calibri"/>
                      <w:i/>
                      <w:iCs/>
                      <w:color w:val="8A6D3B"/>
                      <w:szCs w:val="20"/>
                    </w:rPr>
                    <w:t>n Discovery”</w:t>
                  </w:r>
                  <w:r>
                    <w:rPr>
                      <w:rFonts w:ascii="Calibri" w:hAnsi="Calibri"/>
                      <w:color w:val="8A6D3B"/>
                      <w:szCs w:val="20"/>
                    </w:rPr>
                    <w:t xml:space="preserve"> </w:t>
                  </w:r>
                  <w:r w:rsidRPr="00BB5CFD">
                    <w:rPr>
                      <w:rFonts w:ascii="Calibri" w:hAnsi="Calibri"/>
                      <w:color w:val="8A6D3B"/>
                      <w:szCs w:val="20"/>
                    </w:rPr>
                    <w:t>as a primary skill (</w:t>
                  </w:r>
                  <w:r w:rsidRPr="00BB5CFD">
                    <w:rPr>
                      <w:rFonts w:ascii="Calibri" w:hAnsi="Calibri"/>
                      <w:i/>
                      <w:iCs/>
                      <w:color w:val="8A6D3B"/>
                      <w:szCs w:val="20"/>
                    </w:rPr>
                    <w:t>or even a secondary skill</w:t>
                  </w:r>
                  <w:r w:rsidRPr="00BB5CFD">
                    <w:rPr>
                      <w:rFonts w:ascii="Calibri" w:hAnsi="Calibri"/>
                      <w:color w:val="8A6D3B"/>
                      <w:szCs w:val="20"/>
                    </w:rPr>
                    <w:t>) without at least one or more years experience (</w:t>
                  </w:r>
                  <w:r w:rsidRPr="00BB5CFD">
                    <w:rPr>
                      <w:rFonts w:ascii="Calibri" w:hAnsi="Calibri"/>
                      <w:i/>
                      <w:iCs/>
                      <w:color w:val="8A6D3B"/>
                      <w:szCs w:val="20"/>
                    </w:rPr>
                    <w:t>even if the skill takes a fraction of that time to become an expert in the skill</w:t>
                  </w:r>
                  <w:r w:rsidRPr="00BB5CFD">
                    <w:rPr>
                      <w:rFonts w:ascii="Calibri" w:hAnsi="Calibri"/>
                      <w:color w:val="8A6D3B"/>
                      <w:szCs w:val="20"/>
                    </w:rPr>
                    <w:t>).</w:t>
                  </w:r>
                </w:p>
              </w:tc>
            </w:tr>
          </w:tbl>
          <w:p w14:paraId="57FB3837" w14:textId="77777777" w:rsidR="00477964" w:rsidRDefault="00477964" w:rsidP="00477964">
            <w:pPr>
              <w:rPr>
                <w:rFonts w:eastAsia="Open Sans"/>
              </w:rPr>
            </w:pPr>
          </w:p>
          <w:tbl>
            <w:tblPr>
              <w:tblStyle w:val="GridTable6Colorful"/>
              <w:tblW w:w="0" w:type="auto"/>
              <w:tblLayout w:type="fixed"/>
              <w:tblLook w:val="04A0" w:firstRow="1" w:lastRow="0" w:firstColumn="1" w:lastColumn="0" w:noHBand="0" w:noVBand="1"/>
            </w:tblPr>
            <w:tblGrid>
              <w:gridCol w:w="5026"/>
              <w:gridCol w:w="5026"/>
            </w:tblGrid>
            <w:tr w:rsidR="00477964" w14:paraId="3EA6A060" w14:textId="77777777" w:rsidTr="0066769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5BA88087" w14:textId="77777777" w:rsidR="00477964" w:rsidRDefault="00477964" w:rsidP="00477964">
                  <w:pPr>
                    <w:rPr>
                      <w:rFonts w:eastAsia="Open Sans" w:cs="Open Sans"/>
                    </w:rPr>
                  </w:pPr>
                  <w:r w:rsidRPr="00A400FA">
                    <w:rPr>
                      <w:rFonts w:eastAsia="Open Sans" w:cs="Open Sans"/>
                    </w:rPr>
                    <w:t>Skill</w:t>
                  </w:r>
                  <w:r>
                    <w:rPr>
                      <w:rFonts w:eastAsia="Open Sans" w:cs="Open Sans"/>
                    </w:rPr>
                    <w:t xml:space="preserve"> </w:t>
                  </w:r>
                  <w:r w:rsidRPr="00A400FA">
                    <w:rPr>
                      <w:rFonts w:eastAsia="Open Sans" w:cs="Open Sans"/>
                    </w:rPr>
                    <w:t>·</w:t>
                  </w:r>
                  <w:r>
                    <w:rPr>
                      <w:rFonts w:eastAsia="Open Sans" w:cs="Open Sans"/>
                    </w:rPr>
                    <w:t xml:space="preserve"> </w:t>
                  </w:r>
                  <w:r w:rsidRPr="00A400FA">
                    <w:rPr>
                      <w:rFonts w:eastAsia="Open Sans" w:cs="Open Sans"/>
                    </w:rPr>
                    <w:t>Tech</w:t>
                  </w:r>
                  <w:r>
                    <w:rPr>
                      <w:rFonts w:eastAsia="Open Sans" w:cs="Open Sans"/>
                    </w:rPr>
                    <w:t xml:space="preserve"> </w:t>
                  </w:r>
                  <w:r w:rsidRPr="00A400FA">
                    <w:rPr>
                      <w:rFonts w:eastAsia="Open Sans" w:cs="Open Sans"/>
                    </w:rPr>
                    <w:t>·</w:t>
                  </w:r>
                  <w:r>
                    <w:rPr>
                      <w:rFonts w:eastAsia="Open Sans" w:cs="Open Sans"/>
                    </w:rPr>
                    <w:t xml:space="preserve"> </w:t>
                  </w:r>
                  <w:r w:rsidRPr="00A400FA">
                    <w:rPr>
                      <w:rFonts w:eastAsia="Open Sans" w:cs="Open Sans"/>
                    </w:rPr>
                    <w:t>Pattern</w:t>
                  </w:r>
                </w:p>
              </w:tc>
              <w:tc>
                <w:tcPr>
                  <w:tcW w:w="5026" w:type="dxa"/>
                </w:tcPr>
                <w:p w14:paraId="6A57A01E" w14:textId="77777777" w:rsidR="00477964" w:rsidRDefault="00477964" w:rsidP="00477964">
                  <w:pPr>
                    <w:cnfStyle w:val="100000000000" w:firstRow="1" w:lastRow="0" w:firstColumn="0" w:lastColumn="0" w:oddVBand="0" w:evenVBand="0" w:oddHBand="0" w:evenHBand="0" w:firstRowFirstColumn="0" w:firstRowLastColumn="0" w:lastRowFirstColumn="0" w:lastRowLastColumn="0"/>
                    <w:rPr>
                      <w:rFonts w:eastAsia="Open Sans" w:cs="Open Sans"/>
                    </w:rPr>
                  </w:pPr>
                  <w:r w:rsidRPr="00A400FA">
                    <w:rPr>
                      <w:rFonts w:eastAsia="Open Sans" w:cs="Open Sans"/>
                    </w:rPr>
                    <w:t>Experience</w:t>
                  </w:r>
                </w:p>
              </w:tc>
            </w:tr>
            <w:tr w:rsidR="00477964" w14:paraId="4E39FA8E"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196357EC" w14:textId="77777777" w:rsidR="00477964" w:rsidRPr="000E365B" w:rsidRDefault="00477964" w:rsidP="00477964">
                  <w:pPr>
                    <w:rPr>
                      <w:rFonts w:eastAsia="Open Sans" w:cs="Open Sans"/>
                      <w:b w:val="0"/>
                      <w:bCs w:val="0"/>
                    </w:rPr>
                  </w:pPr>
                  <w:r w:rsidRPr="000E365B">
                    <w:rPr>
                      <w:b w:val="0"/>
                      <w:bCs w:val="0"/>
                    </w:rPr>
                    <w:t xml:space="preserve">Asp.NET Core 7-8 </w:t>
                  </w:r>
                </w:p>
              </w:tc>
              <w:tc>
                <w:tcPr>
                  <w:tcW w:w="5026" w:type="dxa"/>
                </w:tcPr>
                <w:p w14:paraId="1330B26F" w14:textId="77777777" w:rsidR="00477964" w:rsidRPr="00A400FA" w:rsidRDefault="00477964" w:rsidP="00477964">
                  <w:pPr>
                    <w:cnfStyle w:val="000000100000" w:firstRow="0" w:lastRow="0" w:firstColumn="0" w:lastColumn="0" w:oddVBand="0" w:evenVBand="0" w:oddHBand="1" w:evenHBand="0" w:firstRowFirstColumn="0" w:firstRowLastColumn="0" w:lastRowFirstColumn="0" w:lastRowLastColumn="0"/>
                    <w:rPr>
                      <w:rFonts w:eastAsia="Open Sans" w:cs="Open Sans"/>
                    </w:rPr>
                  </w:pPr>
                  <w:r w:rsidRPr="004279EE">
                    <w:t>1 Yrs</w:t>
                  </w:r>
                </w:p>
              </w:tc>
            </w:tr>
            <w:tr w:rsidR="00477964" w14:paraId="38407469"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214DF633" w14:textId="77777777" w:rsidR="00477964" w:rsidRPr="000E365B" w:rsidRDefault="00477964" w:rsidP="00477964">
                  <w:pPr>
                    <w:rPr>
                      <w:rFonts w:eastAsia="Open Sans" w:cs="Open Sans"/>
                      <w:b w:val="0"/>
                      <w:bCs w:val="0"/>
                    </w:rPr>
                  </w:pPr>
                  <w:r w:rsidRPr="000E365B">
                    <w:rPr>
                      <w:b w:val="0"/>
                      <w:bCs w:val="0"/>
                    </w:rPr>
                    <w:t xml:space="preserve">Asp.NET Core 7-8 Blazor </w:t>
                  </w:r>
                </w:p>
              </w:tc>
              <w:tc>
                <w:tcPr>
                  <w:tcW w:w="5026" w:type="dxa"/>
                </w:tcPr>
                <w:p w14:paraId="46EAC97C" w14:textId="77777777" w:rsidR="00477964" w:rsidRPr="00A400FA" w:rsidRDefault="00477964" w:rsidP="00477964">
                  <w:pPr>
                    <w:cnfStyle w:val="000000000000" w:firstRow="0" w:lastRow="0" w:firstColumn="0" w:lastColumn="0" w:oddVBand="0" w:evenVBand="0" w:oddHBand="0" w:evenHBand="0" w:firstRowFirstColumn="0" w:firstRowLastColumn="0" w:lastRowFirstColumn="0" w:lastRowLastColumn="0"/>
                    <w:rPr>
                      <w:rFonts w:eastAsia="Open Sans" w:cs="Open Sans"/>
                    </w:rPr>
                  </w:pPr>
                  <w:r w:rsidRPr="004279EE">
                    <w:t>1 Yrs</w:t>
                  </w:r>
                </w:p>
              </w:tc>
            </w:tr>
            <w:tr w:rsidR="00477964" w14:paraId="09280875"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1BBEBC3C" w14:textId="77777777" w:rsidR="00477964" w:rsidRPr="000E365B" w:rsidRDefault="00477964" w:rsidP="00477964">
                  <w:pPr>
                    <w:rPr>
                      <w:rFonts w:eastAsia="Open Sans" w:cs="Open Sans"/>
                      <w:b w:val="0"/>
                      <w:bCs w:val="0"/>
                    </w:rPr>
                  </w:pPr>
                  <w:r w:rsidRPr="000E365B">
                    <w:rPr>
                      <w:b w:val="0"/>
                      <w:bCs w:val="0"/>
                    </w:rPr>
                    <w:t xml:space="preserve">Boostrap Blazor </w:t>
                  </w:r>
                </w:p>
              </w:tc>
              <w:tc>
                <w:tcPr>
                  <w:tcW w:w="5026" w:type="dxa"/>
                </w:tcPr>
                <w:p w14:paraId="7F480656" w14:textId="77777777" w:rsidR="00477964" w:rsidRPr="00A400FA" w:rsidRDefault="00477964" w:rsidP="00477964">
                  <w:pPr>
                    <w:cnfStyle w:val="000000100000" w:firstRow="0" w:lastRow="0" w:firstColumn="0" w:lastColumn="0" w:oddVBand="0" w:evenVBand="0" w:oddHBand="1" w:evenHBand="0" w:firstRowFirstColumn="0" w:firstRowLastColumn="0" w:lastRowFirstColumn="0" w:lastRowLastColumn="0"/>
                    <w:rPr>
                      <w:rFonts w:eastAsia="Open Sans" w:cs="Open Sans"/>
                    </w:rPr>
                  </w:pPr>
                  <w:r w:rsidRPr="004279EE">
                    <w:t>1 Yrs</w:t>
                  </w:r>
                </w:p>
              </w:tc>
            </w:tr>
            <w:tr w:rsidR="00477964" w14:paraId="6D0D7462"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5FD923AE" w14:textId="77777777" w:rsidR="00477964" w:rsidRPr="000E365B" w:rsidRDefault="00477964" w:rsidP="00477964">
                  <w:pPr>
                    <w:rPr>
                      <w:b w:val="0"/>
                      <w:bCs w:val="0"/>
                    </w:rPr>
                  </w:pPr>
                  <w:r w:rsidRPr="000E365B">
                    <w:rPr>
                      <w:b w:val="0"/>
                      <w:bCs w:val="0"/>
                    </w:rPr>
                    <w:t>Asp.NET Core 7-8 .NET MAUI</w:t>
                  </w:r>
                </w:p>
              </w:tc>
              <w:tc>
                <w:tcPr>
                  <w:tcW w:w="5026" w:type="dxa"/>
                </w:tcPr>
                <w:p w14:paraId="283AA660" w14:textId="77777777" w:rsidR="00477964" w:rsidRPr="004279EE" w:rsidRDefault="00477964" w:rsidP="00477964">
                  <w:pPr>
                    <w:cnfStyle w:val="000000000000" w:firstRow="0" w:lastRow="0" w:firstColumn="0" w:lastColumn="0" w:oddVBand="0" w:evenVBand="0" w:oddHBand="0" w:evenHBand="0" w:firstRowFirstColumn="0" w:firstRowLastColumn="0" w:lastRowFirstColumn="0" w:lastRowLastColumn="0"/>
                  </w:pPr>
                  <w:r>
                    <w:t>1 Yrs</w:t>
                  </w:r>
                </w:p>
              </w:tc>
            </w:tr>
            <w:tr w:rsidR="00477964" w14:paraId="1DCF8CC1"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3836C6B1" w14:textId="77777777" w:rsidR="00477964" w:rsidRPr="000E365B" w:rsidRDefault="00477964" w:rsidP="00477964">
                  <w:pPr>
                    <w:rPr>
                      <w:b w:val="0"/>
                      <w:bCs w:val="0"/>
                    </w:rPr>
                  </w:pPr>
                  <w:r w:rsidRPr="000E365B">
                    <w:rPr>
                      <w:b w:val="0"/>
                      <w:bCs w:val="0"/>
                    </w:rPr>
                    <w:t>OpenAPI</w:t>
                  </w:r>
                </w:p>
              </w:tc>
              <w:tc>
                <w:tcPr>
                  <w:tcW w:w="5026" w:type="dxa"/>
                </w:tcPr>
                <w:p w14:paraId="28714E24" w14:textId="77777777" w:rsidR="00477964" w:rsidRPr="004279EE" w:rsidRDefault="00477964" w:rsidP="00477964">
                  <w:pPr>
                    <w:cnfStyle w:val="000000100000" w:firstRow="0" w:lastRow="0" w:firstColumn="0" w:lastColumn="0" w:oddVBand="0" w:evenVBand="0" w:oddHBand="1" w:evenHBand="0" w:firstRowFirstColumn="0" w:firstRowLastColumn="0" w:lastRowFirstColumn="0" w:lastRowLastColumn="0"/>
                  </w:pPr>
                  <w:r>
                    <w:t>1 Yrs</w:t>
                  </w:r>
                </w:p>
              </w:tc>
            </w:tr>
            <w:tr w:rsidR="00477964" w14:paraId="71C59616"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3E577B24" w14:textId="77777777" w:rsidR="00477964" w:rsidRPr="000E365B" w:rsidRDefault="00477964" w:rsidP="00477964">
                  <w:pPr>
                    <w:rPr>
                      <w:b w:val="0"/>
                      <w:bCs w:val="0"/>
                    </w:rPr>
                  </w:pPr>
                  <w:r>
                    <w:rPr>
                      <w:b w:val="0"/>
                      <w:bCs w:val="0"/>
                    </w:rPr>
                    <w:t>Vue</w:t>
                  </w:r>
                </w:p>
              </w:tc>
              <w:tc>
                <w:tcPr>
                  <w:tcW w:w="5026" w:type="dxa"/>
                </w:tcPr>
                <w:p w14:paraId="3D1BE24E"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t>1 Yrs</w:t>
                  </w:r>
                </w:p>
              </w:tc>
            </w:tr>
            <w:tr w:rsidR="00477964" w14:paraId="785E7219"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441BBC55" w14:textId="77777777" w:rsidR="00477964" w:rsidRPr="000E365B" w:rsidRDefault="00477964" w:rsidP="00477964">
                  <w:pPr>
                    <w:rPr>
                      <w:b w:val="0"/>
                      <w:bCs w:val="0"/>
                    </w:rPr>
                  </w:pPr>
                  <w:r>
                    <w:rPr>
                      <w:b w:val="0"/>
                      <w:bCs w:val="0"/>
                    </w:rPr>
                    <w:t>NodeJS</w:t>
                  </w:r>
                </w:p>
              </w:tc>
              <w:tc>
                <w:tcPr>
                  <w:tcW w:w="5026" w:type="dxa"/>
                </w:tcPr>
                <w:p w14:paraId="7714E9E8"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t>1 Yrs</w:t>
                  </w:r>
                </w:p>
              </w:tc>
            </w:tr>
            <w:tr w:rsidR="00477964" w14:paraId="0B79E5FF"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5A4C1CFF" w14:textId="77777777" w:rsidR="00477964" w:rsidRDefault="00477964" w:rsidP="00477964">
                  <w:pPr>
                    <w:rPr>
                      <w:b w:val="0"/>
                      <w:bCs w:val="0"/>
                    </w:rPr>
                  </w:pPr>
                  <w:r w:rsidRPr="000E365B">
                    <w:rPr>
                      <w:b w:val="0"/>
                      <w:bCs w:val="0"/>
                    </w:rPr>
                    <w:t>gRPC (Remote Procedure Calls)</w:t>
                  </w:r>
                </w:p>
              </w:tc>
              <w:tc>
                <w:tcPr>
                  <w:tcW w:w="5026" w:type="dxa"/>
                </w:tcPr>
                <w:p w14:paraId="35013C7A"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t>1 Yrs</w:t>
                  </w:r>
                </w:p>
              </w:tc>
            </w:tr>
            <w:tr w:rsidR="00477964" w14:paraId="21EBC44D"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5E791AA9" w14:textId="77777777" w:rsidR="00477964" w:rsidRDefault="00477964" w:rsidP="00477964">
                  <w:pPr>
                    <w:rPr>
                      <w:b w:val="0"/>
                      <w:bCs w:val="0"/>
                    </w:rPr>
                  </w:pPr>
                  <w:r w:rsidRPr="000E365B">
                    <w:rPr>
                      <w:b w:val="0"/>
                      <w:bCs w:val="0"/>
                    </w:rPr>
                    <w:t>Advanced A.I. Technologies</w:t>
                  </w:r>
                </w:p>
              </w:tc>
              <w:tc>
                <w:tcPr>
                  <w:tcW w:w="5026" w:type="dxa"/>
                </w:tcPr>
                <w:p w14:paraId="6700B9FB"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t>1 Yrs</w:t>
                  </w:r>
                </w:p>
              </w:tc>
            </w:tr>
          </w:tbl>
          <w:p w14:paraId="05EBC697" w14:textId="77777777" w:rsidR="00B362B8" w:rsidRDefault="00B362B8" w:rsidP="00B362B8"/>
          <w:p w14:paraId="622AEB33" w14:textId="549D660B" w:rsidR="00B362B8" w:rsidRPr="00B362B8" w:rsidRDefault="00000000" w:rsidP="00B362B8">
            <w:pPr>
              <w:rPr>
                <w:rFonts w:eastAsia="Open Sans" w:cs="Open Sans"/>
              </w:rPr>
            </w:pPr>
            <w:hyperlink w:anchor="_What_are_Your" w:history="1">
              <w:r w:rsidR="00B362B8" w:rsidRPr="00943E54">
                <w:rPr>
                  <w:rStyle w:val="Hyperlink"/>
                  <w:rFonts w:eastAsia="Open Sans" w:cs="Open Sans"/>
                </w:rPr>
                <w:t>«</w:t>
              </w:r>
              <w:r w:rsidR="00B362B8">
                <w:rPr>
                  <w:rStyle w:val="Hyperlink"/>
                  <w:rFonts w:eastAsia="Open Sans" w:cs="Open Sans"/>
                </w:rPr>
                <w:t xml:space="preserve"> Previous Section</w:t>
              </w:r>
            </w:hyperlink>
            <w:r w:rsidR="00B362B8">
              <w:t xml:space="preserve">  /  </w:t>
            </w:r>
            <w:hyperlink w:anchor="_Primary_Skills:" w:history="1">
              <w:r w:rsidR="00B362B8">
                <w:rPr>
                  <w:rStyle w:val="Hyperlink"/>
                  <w:rFonts w:eastAsia="Open Sans" w:cs="Open Sans"/>
                </w:rPr>
                <w:t xml:space="preserve">Next Section </w:t>
              </w:r>
              <w:r w:rsidR="00B362B8" w:rsidRPr="00943E54">
                <w:rPr>
                  <w:rStyle w:val="Hyperlink"/>
                  <w:rFonts w:eastAsia="Open Sans" w:cs="Open Sans"/>
                </w:rPr>
                <w:t>»</w:t>
              </w:r>
            </w:hyperlink>
            <w:r w:rsidR="00B362B8">
              <w:t xml:space="preserve">  /  </w:t>
            </w:r>
            <w:hyperlink w:anchor="_top" w:history="1">
              <w:r w:rsidR="00B362B8">
                <w:rPr>
                  <w:rStyle w:val="Hyperlink"/>
                  <w:rFonts w:eastAsia="Open Sans" w:cs="Open Sans"/>
                </w:rPr>
                <w:t xml:space="preserve">Top </w:t>
              </w:r>
              <w:r w:rsidR="00B362B8">
                <w:rPr>
                  <w:rStyle w:val="Hyperlink"/>
                  <w:rFonts w:ascii="FontAwesome" w:eastAsia="Open Sans" w:hAnsi="FontAwesome" w:cs="Open Sans"/>
                </w:rPr>
                <w:t></w:t>
              </w:r>
            </w:hyperlink>
          </w:p>
          <w:p w14:paraId="6CD689F3" w14:textId="78A1619E" w:rsidR="00477964" w:rsidRDefault="00477964" w:rsidP="00491537">
            <w:pPr>
              <w:pStyle w:val="Heading5"/>
            </w:pPr>
            <w:bookmarkStart w:id="161" w:name="_Primary_Skills:"/>
            <w:bookmarkStart w:id="162" w:name="_Toc160699411"/>
            <w:bookmarkEnd w:id="161"/>
            <w:r>
              <w:t>Primary Skills:</w:t>
            </w:r>
            <w:bookmarkEnd w:id="162"/>
          </w:p>
          <w:p w14:paraId="7D771028" w14:textId="77777777" w:rsidR="00477964" w:rsidRDefault="00477964" w:rsidP="00477964">
            <w:r w:rsidRPr="001E7D10">
              <w:t xml:space="preserve">I consider primary skillsets a series of skills, technologies &amp; design patterns that I use </w:t>
            </w:r>
            <w:r w:rsidRPr="00177EF5">
              <w:rPr>
                <w:b/>
                <w:bCs/>
              </w:rPr>
              <w:t>day-to-day</w:t>
            </w:r>
            <w:r w:rsidRPr="001E7D10">
              <w:t xml:space="preserve">, from </w:t>
            </w:r>
            <w:r w:rsidRPr="00177EF5">
              <w:rPr>
                <w:b/>
                <w:bCs/>
              </w:rPr>
              <w:t>project-to-project</w:t>
            </w:r>
            <w:r w:rsidRPr="001E7D10">
              <w:t xml:space="preserve">, and </w:t>
            </w:r>
            <w:r w:rsidRPr="009F7173">
              <w:rPr>
                <w:b/>
                <w:bCs/>
              </w:rPr>
              <w:t>perform</w:t>
            </w:r>
            <w:r w:rsidRPr="001E7D10">
              <w:t xml:space="preserve"> at </w:t>
            </w:r>
            <w:r w:rsidRPr="009F7173">
              <w:rPr>
                <w:b/>
                <w:bCs/>
              </w:rPr>
              <w:t>no less</w:t>
            </w:r>
            <w:r w:rsidRPr="001E7D10">
              <w:t xml:space="preserve"> than </w:t>
            </w:r>
            <w:r w:rsidRPr="009F7173">
              <w:rPr>
                <w:b/>
                <w:bCs/>
                <w:i/>
                <w:iCs/>
              </w:rPr>
              <w:t>professional</w:t>
            </w:r>
            <w:r w:rsidRPr="001E7D10">
              <w:t xml:space="preserve"> to </w:t>
            </w:r>
            <w:r w:rsidRPr="009F7173">
              <w:rPr>
                <w:b/>
                <w:bCs/>
                <w:i/>
                <w:iCs/>
              </w:rPr>
              <w:t>expert</w:t>
            </w:r>
            <w:r w:rsidRPr="001E7D10">
              <w:t xml:space="preserve"> level efficiency</w:t>
            </w:r>
            <w:r>
              <w:t>.</w:t>
            </w:r>
          </w:p>
          <w:p w14:paraId="5BB3C97D" w14:textId="77777777" w:rsidR="00477964" w:rsidRDefault="00477964" w:rsidP="00477964">
            <w:pPr>
              <w:rPr>
                <w:rFonts w:eastAsia="Open Sans"/>
              </w:rPr>
            </w:pPr>
          </w:p>
          <w:tbl>
            <w:tblPr>
              <w:tblStyle w:val="GridTable6Colorful"/>
              <w:tblW w:w="0" w:type="auto"/>
              <w:tblLayout w:type="fixed"/>
              <w:tblLook w:val="04A0" w:firstRow="1" w:lastRow="0" w:firstColumn="1" w:lastColumn="0" w:noHBand="0" w:noVBand="1"/>
            </w:tblPr>
            <w:tblGrid>
              <w:gridCol w:w="5026"/>
              <w:gridCol w:w="5026"/>
            </w:tblGrid>
            <w:tr w:rsidR="00477964" w14:paraId="568FA0F8" w14:textId="77777777" w:rsidTr="0066769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1B459D19" w14:textId="77777777" w:rsidR="00477964" w:rsidRDefault="00477964" w:rsidP="00477964">
                  <w:pPr>
                    <w:rPr>
                      <w:rFonts w:eastAsia="Open Sans" w:cs="Open Sans"/>
                    </w:rPr>
                  </w:pPr>
                  <w:r w:rsidRPr="00A400FA">
                    <w:rPr>
                      <w:rFonts w:eastAsia="Open Sans" w:cs="Open Sans"/>
                    </w:rPr>
                    <w:t>Skill</w:t>
                  </w:r>
                  <w:r>
                    <w:rPr>
                      <w:rFonts w:eastAsia="Open Sans" w:cs="Open Sans"/>
                    </w:rPr>
                    <w:t xml:space="preserve"> </w:t>
                  </w:r>
                  <w:r w:rsidRPr="00A400FA">
                    <w:rPr>
                      <w:rFonts w:eastAsia="Open Sans" w:cs="Open Sans"/>
                    </w:rPr>
                    <w:t>·</w:t>
                  </w:r>
                  <w:r>
                    <w:rPr>
                      <w:rFonts w:eastAsia="Open Sans" w:cs="Open Sans"/>
                    </w:rPr>
                    <w:t xml:space="preserve"> </w:t>
                  </w:r>
                  <w:r w:rsidRPr="00A400FA">
                    <w:rPr>
                      <w:rFonts w:eastAsia="Open Sans" w:cs="Open Sans"/>
                    </w:rPr>
                    <w:t>Tech</w:t>
                  </w:r>
                  <w:r>
                    <w:rPr>
                      <w:rFonts w:eastAsia="Open Sans" w:cs="Open Sans"/>
                    </w:rPr>
                    <w:t xml:space="preserve"> </w:t>
                  </w:r>
                  <w:r w:rsidRPr="00A400FA">
                    <w:rPr>
                      <w:rFonts w:eastAsia="Open Sans" w:cs="Open Sans"/>
                    </w:rPr>
                    <w:t>·</w:t>
                  </w:r>
                  <w:r>
                    <w:rPr>
                      <w:rFonts w:eastAsia="Open Sans" w:cs="Open Sans"/>
                    </w:rPr>
                    <w:t xml:space="preserve"> </w:t>
                  </w:r>
                  <w:r w:rsidRPr="00A400FA">
                    <w:rPr>
                      <w:rFonts w:eastAsia="Open Sans" w:cs="Open Sans"/>
                    </w:rPr>
                    <w:t>Pattern</w:t>
                  </w:r>
                </w:p>
              </w:tc>
              <w:tc>
                <w:tcPr>
                  <w:tcW w:w="5026" w:type="dxa"/>
                </w:tcPr>
                <w:p w14:paraId="58A89602" w14:textId="77777777" w:rsidR="00477964" w:rsidRDefault="00477964" w:rsidP="00477964">
                  <w:pPr>
                    <w:cnfStyle w:val="100000000000" w:firstRow="1" w:lastRow="0" w:firstColumn="0" w:lastColumn="0" w:oddVBand="0" w:evenVBand="0" w:oddHBand="0" w:evenHBand="0" w:firstRowFirstColumn="0" w:firstRowLastColumn="0" w:lastRowFirstColumn="0" w:lastRowLastColumn="0"/>
                    <w:rPr>
                      <w:rFonts w:eastAsia="Open Sans" w:cs="Open Sans"/>
                    </w:rPr>
                  </w:pPr>
                  <w:r w:rsidRPr="00A400FA">
                    <w:rPr>
                      <w:rFonts w:eastAsia="Open Sans" w:cs="Open Sans"/>
                    </w:rPr>
                    <w:t>Experience</w:t>
                  </w:r>
                </w:p>
              </w:tc>
            </w:tr>
            <w:tr w:rsidR="00477964" w14:paraId="10C0B0B4"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5F1F268E" w14:textId="77777777" w:rsidR="00477964" w:rsidRPr="00577745" w:rsidRDefault="00477964" w:rsidP="00477964">
                  <w:pPr>
                    <w:rPr>
                      <w:rFonts w:eastAsia="Open Sans" w:cs="Open Sans"/>
                      <w:b w:val="0"/>
                      <w:bCs w:val="0"/>
                    </w:rPr>
                  </w:pPr>
                  <w:r w:rsidRPr="00577745">
                    <w:rPr>
                      <w:b w:val="0"/>
                      <w:bCs w:val="0"/>
                    </w:rPr>
                    <w:t xml:space="preserve">Azure Cloud Computing </w:t>
                  </w:r>
                </w:p>
              </w:tc>
              <w:tc>
                <w:tcPr>
                  <w:tcW w:w="5026" w:type="dxa"/>
                </w:tcPr>
                <w:p w14:paraId="4916F4F8" w14:textId="77777777" w:rsidR="00477964" w:rsidRPr="00A400FA" w:rsidRDefault="00477964" w:rsidP="00477964">
                  <w:pPr>
                    <w:cnfStyle w:val="000000100000" w:firstRow="0" w:lastRow="0" w:firstColumn="0" w:lastColumn="0" w:oddVBand="0" w:evenVBand="0" w:oddHBand="1" w:evenHBand="0" w:firstRowFirstColumn="0" w:firstRowLastColumn="0" w:lastRowFirstColumn="0" w:lastRowLastColumn="0"/>
                    <w:rPr>
                      <w:rFonts w:eastAsia="Open Sans" w:cs="Open Sans"/>
                    </w:rPr>
                  </w:pPr>
                  <w:r w:rsidRPr="00B173E1">
                    <w:t>10 Yrs</w:t>
                  </w:r>
                </w:p>
              </w:tc>
            </w:tr>
            <w:tr w:rsidR="00477964" w14:paraId="4D00E2FE"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4B479E5D" w14:textId="77777777" w:rsidR="00477964" w:rsidRPr="00577745" w:rsidRDefault="00477964" w:rsidP="00477964">
                  <w:pPr>
                    <w:rPr>
                      <w:rFonts w:eastAsia="Open Sans" w:cs="Open Sans"/>
                      <w:b w:val="0"/>
                      <w:bCs w:val="0"/>
                    </w:rPr>
                  </w:pPr>
                  <w:r w:rsidRPr="00577745">
                    <w:rPr>
                      <w:b w:val="0"/>
                      <w:bCs w:val="0"/>
                    </w:rPr>
                    <w:t xml:space="preserve">Asp.NET (C# 15 yrs. / VB 4 yrs.) which includes... </w:t>
                  </w:r>
                </w:p>
              </w:tc>
              <w:tc>
                <w:tcPr>
                  <w:tcW w:w="5026" w:type="dxa"/>
                </w:tcPr>
                <w:p w14:paraId="15933FBD" w14:textId="77777777" w:rsidR="00477964" w:rsidRPr="00A400FA" w:rsidRDefault="00477964" w:rsidP="00477964">
                  <w:pPr>
                    <w:cnfStyle w:val="000000000000" w:firstRow="0" w:lastRow="0" w:firstColumn="0" w:lastColumn="0" w:oddVBand="0" w:evenVBand="0" w:oddHBand="0" w:evenHBand="0" w:firstRowFirstColumn="0" w:firstRowLastColumn="0" w:lastRowFirstColumn="0" w:lastRowLastColumn="0"/>
                    <w:rPr>
                      <w:rFonts w:eastAsia="Open Sans" w:cs="Open Sans"/>
                    </w:rPr>
                  </w:pPr>
                  <w:r w:rsidRPr="00B173E1">
                    <w:t>19 Yrs</w:t>
                  </w:r>
                </w:p>
              </w:tc>
            </w:tr>
            <w:tr w:rsidR="00477964" w14:paraId="4ABC70A8"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3610FFFE" w14:textId="77777777" w:rsidR="00477964" w:rsidRPr="00577745" w:rsidRDefault="00477964" w:rsidP="00477964">
                  <w:pPr>
                    <w:rPr>
                      <w:rFonts w:eastAsia="Open Sans" w:cs="Open Sans"/>
                      <w:b w:val="0"/>
                      <w:bCs w:val="0"/>
                    </w:rPr>
                  </w:pPr>
                  <w:r w:rsidRPr="00577745">
                    <w:rPr>
                      <w:rFonts w:ascii="Cambria Math" w:hAnsi="Cambria Math" w:cs="Cambria Math"/>
                      <w:b w:val="0"/>
                      <w:bCs w:val="0"/>
                    </w:rPr>
                    <w:t>∴</w:t>
                  </w:r>
                  <w:r w:rsidRPr="00577745">
                    <w:rPr>
                      <w:b w:val="0"/>
                      <w:bCs w:val="0"/>
                    </w:rPr>
                    <w:t xml:space="preserve"> Classic Asp.NET... </w:t>
                  </w:r>
                </w:p>
              </w:tc>
              <w:tc>
                <w:tcPr>
                  <w:tcW w:w="5026" w:type="dxa"/>
                </w:tcPr>
                <w:p w14:paraId="45398552" w14:textId="77777777" w:rsidR="00477964" w:rsidRPr="00A400FA" w:rsidRDefault="00477964" w:rsidP="00477964">
                  <w:pPr>
                    <w:cnfStyle w:val="000000100000" w:firstRow="0" w:lastRow="0" w:firstColumn="0" w:lastColumn="0" w:oddVBand="0" w:evenVBand="0" w:oddHBand="1" w:evenHBand="0" w:firstRowFirstColumn="0" w:firstRowLastColumn="0" w:lastRowFirstColumn="0" w:lastRowLastColumn="0"/>
                    <w:rPr>
                      <w:rFonts w:eastAsia="Open Sans" w:cs="Open Sans"/>
                    </w:rPr>
                  </w:pPr>
                  <w:r w:rsidRPr="00B173E1">
                    <w:t>1 Yrs</w:t>
                  </w:r>
                </w:p>
              </w:tc>
            </w:tr>
            <w:tr w:rsidR="00477964" w14:paraId="04DFB001"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3A3ABD04" w14:textId="77777777" w:rsidR="00477964" w:rsidRPr="00577745" w:rsidRDefault="00477964" w:rsidP="00477964">
                  <w:pPr>
                    <w:rPr>
                      <w:b w:val="0"/>
                      <w:bCs w:val="0"/>
                    </w:rPr>
                  </w:pPr>
                  <w:r w:rsidRPr="00577745">
                    <w:rPr>
                      <w:rFonts w:ascii="Cambria Math" w:hAnsi="Cambria Math" w:cs="Cambria Math"/>
                      <w:b w:val="0"/>
                      <w:bCs w:val="0"/>
                    </w:rPr>
                    <w:lastRenderedPageBreak/>
                    <w:t>∴</w:t>
                  </w:r>
                  <w:r w:rsidRPr="00577745">
                    <w:rPr>
                      <w:b w:val="0"/>
                      <w:bCs w:val="0"/>
                    </w:rPr>
                    <w:t xml:space="preserve"> Asp.NET 2.0 - Asp.NET 4.5... </w:t>
                  </w:r>
                </w:p>
              </w:tc>
              <w:tc>
                <w:tcPr>
                  <w:tcW w:w="5026" w:type="dxa"/>
                </w:tcPr>
                <w:p w14:paraId="7A721013" w14:textId="77777777" w:rsidR="00477964" w:rsidRPr="004279EE" w:rsidRDefault="00477964" w:rsidP="00477964">
                  <w:pPr>
                    <w:cnfStyle w:val="000000000000" w:firstRow="0" w:lastRow="0" w:firstColumn="0" w:lastColumn="0" w:oddVBand="0" w:evenVBand="0" w:oddHBand="0" w:evenHBand="0" w:firstRowFirstColumn="0" w:firstRowLastColumn="0" w:lastRowFirstColumn="0" w:lastRowLastColumn="0"/>
                  </w:pPr>
                  <w:r w:rsidRPr="00B173E1">
                    <w:t>12 Yrs</w:t>
                  </w:r>
                </w:p>
              </w:tc>
            </w:tr>
            <w:tr w:rsidR="00477964" w14:paraId="6D9CDDAC"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146FB6A9" w14:textId="77777777" w:rsidR="00477964" w:rsidRPr="00577745" w:rsidRDefault="00477964" w:rsidP="00477964">
                  <w:pPr>
                    <w:rPr>
                      <w:b w:val="0"/>
                      <w:bCs w:val="0"/>
                    </w:rPr>
                  </w:pPr>
                  <w:r w:rsidRPr="00577745">
                    <w:rPr>
                      <w:rFonts w:ascii="Cambria Math" w:hAnsi="Cambria Math" w:cs="Cambria Math"/>
                      <w:b w:val="0"/>
                      <w:bCs w:val="0"/>
                    </w:rPr>
                    <w:t>∴</w:t>
                  </w:r>
                  <w:r w:rsidRPr="00577745">
                    <w:rPr>
                      <w:b w:val="0"/>
                      <w:bCs w:val="0"/>
                    </w:rPr>
                    <w:t xml:space="preserve"> Asp.NET Core 1 - Core 3.1.4... </w:t>
                  </w:r>
                </w:p>
              </w:tc>
              <w:tc>
                <w:tcPr>
                  <w:tcW w:w="5026" w:type="dxa"/>
                </w:tcPr>
                <w:p w14:paraId="1CBF2FE3" w14:textId="77777777" w:rsidR="00477964" w:rsidRPr="004279EE" w:rsidRDefault="00477964" w:rsidP="00477964">
                  <w:pPr>
                    <w:cnfStyle w:val="000000100000" w:firstRow="0" w:lastRow="0" w:firstColumn="0" w:lastColumn="0" w:oddVBand="0" w:evenVBand="0" w:oddHBand="1" w:evenHBand="0" w:firstRowFirstColumn="0" w:firstRowLastColumn="0" w:lastRowFirstColumn="0" w:lastRowLastColumn="0"/>
                  </w:pPr>
                  <w:r w:rsidRPr="00B173E1">
                    <w:t>3 Yrs</w:t>
                  </w:r>
                </w:p>
              </w:tc>
            </w:tr>
            <w:tr w:rsidR="00477964" w14:paraId="41F2CD00"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35F0F0E4" w14:textId="77777777" w:rsidR="00477964" w:rsidRPr="00577745" w:rsidRDefault="00477964" w:rsidP="00477964">
                  <w:pPr>
                    <w:rPr>
                      <w:b w:val="0"/>
                      <w:bCs w:val="0"/>
                    </w:rPr>
                  </w:pPr>
                  <w:r w:rsidRPr="00577745">
                    <w:rPr>
                      <w:rFonts w:ascii="Cambria Math" w:hAnsi="Cambria Math" w:cs="Cambria Math"/>
                      <w:b w:val="0"/>
                      <w:bCs w:val="0"/>
                    </w:rPr>
                    <w:t>∴</w:t>
                  </w:r>
                  <w:r w:rsidRPr="00577745">
                    <w:rPr>
                      <w:b w:val="0"/>
                      <w:bCs w:val="0"/>
                    </w:rPr>
                    <w:t xml:space="preserve"> Asp.NET Core 5 - Asp.NET Core 6.1.208 </w:t>
                  </w:r>
                </w:p>
              </w:tc>
              <w:tc>
                <w:tcPr>
                  <w:tcW w:w="5026" w:type="dxa"/>
                </w:tcPr>
                <w:p w14:paraId="775639C2"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B173E1">
                    <w:t>4 Yrs</w:t>
                  </w:r>
                </w:p>
              </w:tc>
            </w:tr>
            <w:tr w:rsidR="00477964" w14:paraId="4F0C242D"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1AAF46DA" w14:textId="77777777" w:rsidR="00477964" w:rsidRPr="00577745" w:rsidRDefault="00477964" w:rsidP="00477964">
                  <w:pPr>
                    <w:rPr>
                      <w:b w:val="0"/>
                      <w:bCs w:val="0"/>
                    </w:rPr>
                  </w:pPr>
                  <w:r w:rsidRPr="00577745">
                    <w:rPr>
                      <w:b w:val="0"/>
                      <w:bCs w:val="0"/>
                    </w:rPr>
                    <w:t xml:space="preserve">Asp.NET Partial Views </w:t>
                  </w:r>
                </w:p>
              </w:tc>
              <w:tc>
                <w:tcPr>
                  <w:tcW w:w="5026" w:type="dxa"/>
                </w:tcPr>
                <w:p w14:paraId="513DE878"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B173E1">
                    <w:t>7 Yrs</w:t>
                  </w:r>
                </w:p>
              </w:tc>
            </w:tr>
            <w:tr w:rsidR="00477964" w14:paraId="77B9B904"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1FD4B15C" w14:textId="77777777" w:rsidR="00477964" w:rsidRPr="00577745" w:rsidRDefault="00477964" w:rsidP="00477964">
                  <w:pPr>
                    <w:rPr>
                      <w:b w:val="0"/>
                      <w:bCs w:val="0"/>
                    </w:rPr>
                  </w:pPr>
                  <w:r w:rsidRPr="00577745">
                    <w:rPr>
                      <w:b w:val="0"/>
                      <w:bCs w:val="0"/>
                    </w:rPr>
                    <w:t xml:space="preserve">Asp.NET Components </w:t>
                  </w:r>
                </w:p>
              </w:tc>
              <w:tc>
                <w:tcPr>
                  <w:tcW w:w="5026" w:type="dxa"/>
                </w:tcPr>
                <w:p w14:paraId="3DA4D630"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B173E1">
                    <w:t>2 Yrs</w:t>
                  </w:r>
                </w:p>
              </w:tc>
            </w:tr>
            <w:tr w:rsidR="00477964" w14:paraId="3FE585DC"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2AFBB688" w14:textId="77777777" w:rsidR="00477964" w:rsidRPr="00577745" w:rsidRDefault="00477964" w:rsidP="00477964">
                  <w:pPr>
                    <w:rPr>
                      <w:b w:val="0"/>
                      <w:bCs w:val="0"/>
                    </w:rPr>
                  </w:pPr>
                  <w:r w:rsidRPr="00577745">
                    <w:rPr>
                      <w:b w:val="0"/>
                      <w:bCs w:val="0"/>
                    </w:rPr>
                    <w:t xml:space="preserve">Asp.NET Web API </w:t>
                  </w:r>
                </w:p>
              </w:tc>
              <w:tc>
                <w:tcPr>
                  <w:tcW w:w="5026" w:type="dxa"/>
                </w:tcPr>
                <w:p w14:paraId="15963E6D"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B173E1">
                    <w:t>5 Yrs</w:t>
                  </w:r>
                </w:p>
              </w:tc>
            </w:tr>
            <w:tr w:rsidR="00477964" w14:paraId="286E5608"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34D0D7B" w14:textId="77777777" w:rsidR="00477964" w:rsidRPr="00577745" w:rsidRDefault="00477964" w:rsidP="00477964">
                  <w:pPr>
                    <w:rPr>
                      <w:b w:val="0"/>
                      <w:bCs w:val="0"/>
                    </w:rPr>
                  </w:pPr>
                  <w:r w:rsidRPr="00577745">
                    <w:rPr>
                      <w:b w:val="0"/>
                      <w:bCs w:val="0"/>
                    </w:rPr>
                    <w:t xml:space="preserve">Asp.NET MVC </w:t>
                  </w:r>
                </w:p>
              </w:tc>
              <w:tc>
                <w:tcPr>
                  <w:tcW w:w="5026" w:type="dxa"/>
                </w:tcPr>
                <w:p w14:paraId="1E0B093E"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B173E1">
                    <w:t>5 Yrs</w:t>
                  </w:r>
                </w:p>
              </w:tc>
            </w:tr>
            <w:tr w:rsidR="00477964" w14:paraId="43641E1A"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2BE747D3" w14:textId="77777777" w:rsidR="00477964" w:rsidRPr="00577745" w:rsidRDefault="00477964" w:rsidP="00477964">
                  <w:pPr>
                    <w:rPr>
                      <w:b w:val="0"/>
                      <w:bCs w:val="0"/>
                    </w:rPr>
                  </w:pPr>
                  <w:r w:rsidRPr="00577745">
                    <w:rPr>
                      <w:b w:val="0"/>
                      <w:bCs w:val="0"/>
                    </w:rPr>
                    <w:t xml:space="preserve">Bootstrap </w:t>
                  </w:r>
                </w:p>
              </w:tc>
              <w:tc>
                <w:tcPr>
                  <w:tcW w:w="5026" w:type="dxa"/>
                </w:tcPr>
                <w:p w14:paraId="62BB381A"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B173E1">
                    <w:t>9 Yrs</w:t>
                  </w:r>
                </w:p>
              </w:tc>
            </w:tr>
            <w:tr w:rsidR="00477964" w14:paraId="229E3A7B"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72E3B16C" w14:textId="77777777" w:rsidR="00477964" w:rsidRPr="00577745" w:rsidRDefault="00477964" w:rsidP="00477964">
                  <w:pPr>
                    <w:rPr>
                      <w:b w:val="0"/>
                      <w:bCs w:val="0"/>
                    </w:rPr>
                  </w:pPr>
                  <w:r w:rsidRPr="00577745">
                    <w:rPr>
                      <w:b w:val="0"/>
                      <w:bCs w:val="0"/>
                    </w:rPr>
                    <w:t xml:space="preserve">CSS 1-3 </w:t>
                  </w:r>
                </w:p>
              </w:tc>
              <w:tc>
                <w:tcPr>
                  <w:tcW w:w="5026" w:type="dxa"/>
                </w:tcPr>
                <w:p w14:paraId="241A5E3E"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B173E1">
                    <w:t>18 Yrs</w:t>
                  </w:r>
                </w:p>
              </w:tc>
            </w:tr>
            <w:tr w:rsidR="00477964" w14:paraId="18D1EC6F"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2B363EE0" w14:textId="77777777" w:rsidR="00477964" w:rsidRPr="00577745" w:rsidRDefault="00477964" w:rsidP="00477964">
                  <w:pPr>
                    <w:rPr>
                      <w:b w:val="0"/>
                      <w:bCs w:val="0"/>
                    </w:rPr>
                  </w:pPr>
                  <w:r w:rsidRPr="00577745">
                    <w:rPr>
                      <w:b w:val="0"/>
                      <w:bCs w:val="0"/>
                    </w:rPr>
                    <w:t xml:space="preserve">Entity Framework </w:t>
                  </w:r>
                </w:p>
              </w:tc>
              <w:tc>
                <w:tcPr>
                  <w:tcW w:w="5026" w:type="dxa"/>
                </w:tcPr>
                <w:p w14:paraId="5B16E812"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B173E1">
                    <w:t>7 Yrs</w:t>
                  </w:r>
                </w:p>
              </w:tc>
            </w:tr>
            <w:tr w:rsidR="00477964" w14:paraId="7AD5BA94"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48681565" w14:textId="77777777" w:rsidR="00477964" w:rsidRPr="00577745" w:rsidRDefault="00477964" w:rsidP="00477964">
                  <w:pPr>
                    <w:rPr>
                      <w:b w:val="0"/>
                      <w:bCs w:val="0"/>
                    </w:rPr>
                  </w:pPr>
                  <w:r w:rsidRPr="00577745">
                    <w:rPr>
                      <w:b w:val="0"/>
                      <w:bCs w:val="0"/>
                    </w:rPr>
                    <w:t xml:space="preserve">HTML, XHTML &amp; HTML5 </w:t>
                  </w:r>
                </w:p>
              </w:tc>
              <w:tc>
                <w:tcPr>
                  <w:tcW w:w="5026" w:type="dxa"/>
                </w:tcPr>
                <w:p w14:paraId="5C09B0EF"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B173E1">
                    <w:t>18 Yrs</w:t>
                  </w:r>
                </w:p>
              </w:tc>
            </w:tr>
            <w:tr w:rsidR="00477964" w14:paraId="0C498761"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7463C655" w14:textId="77777777" w:rsidR="00477964" w:rsidRPr="00577745" w:rsidRDefault="00477964" w:rsidP="00477964">
                  <w:pPr>
                    <w:rPr>
                      <w:b w:val="0"/>
                      <w:bCs w:val="0"/>
                    </w:rPr>
                  </w:pPr>
                  <w:r w:rsidRPr="00577745">
                    <w:rPr>
                      <w:b w:val="0"/>
                      <w:bCs w:val="0"/>
                    </w:rPr>
                    <w:t xml:space="preserve">LINQ </w:t>
                  </w:r>
                </w:p>
              </w:tc>
              <w:tc>
                <w:tcPr>
                  <w:tcW w:w="5026" w:type="dxa"/>
                </w:tcPr>
                <w:p w14:paraId="32BCB3C6"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B173E1">
                    <w:t>7 Yrs</w:t>
                  </w:r>
                </w:p>
              </w:tc>
            </w:tr>
            <w:tr w:rsidR="00477964" w14:paraId="5E7F54EC"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7BDB3C8C" w14:textId="77777777" w:rsidR="00477964" w:rsidRPr="00577745" w:rsidRDefault="00477964" w:rsidP="00477964">
                  <w:pPr>
                    <w:rPr>
                      <w:b w:val="0"/>
                      <w:bCs w:val="0"/>
                    </w:rPr>
                  </w:pPr>
                  <w:r w:rsidRPr="00577745">
                    <w:rPr>
                      <w:b w:val="0"/>
                      <w:bCs w:val="0"/>
                    </w:rPr>
                    <w:t xml:space="preserve">JavaScript </w:t>
                  </w:r>
                </w:p>
              </w:tc>
              <w:tc>
                <w:tcPr>
                  <w:tcW w:w="5026" w:type="dxa"/>
                </w:tcPr>
                <w:p w14:paraId="24AEBC6D"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B173E1">
                    <w:t>10 Yrs</w:t>
                  </w:r>
                </w:p>
              </w:tc>
            </w:tr>
            <w:tr w:rsidR="00477964" w14:paraId="25311C91"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55E9CBD5" w14:textId="77777777" w:rsidR="00477964" w:rsidRPr="00577745" w:rsidRDefault="00477964" w:rsidP="00477964">
                  <w:pPr>
                    <w:rPr>
                      <w:b w:val="0"/>
                      <w:bCs w:val="0"/>
                    </w:rPr>
                  </w:pPr>
                  <w:r w:rsidRPr="00577745">
                    <w:rPr>
                      <w:b w:val="0"/>
                      <w:bCs w:val="0"/>
                    </w:rPr>
                    <w:t xml:space="preserve">jQuery </w:t>
                  </w:r>
                </w:p>
              </w:tc>
              <w:tc>
                <w:tcPr>
                  <w:tcW w:w="5026" w:type="dxa"/>
                </w:tcPr>
                <w:p w14:paraId="053D8C04"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B173E1">
                    <w:t>5 Yrs</w:t>
                  </w:r>
                </w:p>
              </w:tc>
            </w:tr>
            <w:tr w:rsidR="00477964" w14:paraId="3C1746CB"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821B978" w14:textId="77777777" w:rsidR="00477964" w:rsidRPr="00577745" w:rsidRDefault="00477964" w:rsidP="00477964">
                  <w:pPr>
                    <w:rPr>
                      <w:b w:val="0"/>
                      <w:bCs w:val="0"/>
                    </w:rPr>
                  </w:pPr>
                  <w:r w:rsidRPr="00577745">
                    <w:rPr>
                      <w:b w:val="0"/>
                      <w:bCs w:val="0"/>
                    </w:rPr>
                    <w:t xml:space="preserve">Ajax </w:t>
                  </w:r>
                </w:p>
              </w:tc>
              <w:tc>
                <w:tcPr>
                  <w:tcW w:w="5026" w:type="dxa"/>
                </w:tcPr>
                <w:p w14:paraId="70D525C7"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B173E1">
                    <w:t>5 Yrs</w:t>
                  </w:r>
                </w:p>
              </w:tc>
            </w:tr>
            <w:tr w:rsidR="00477964" w14:paraId="446DF7E5" w14:textId="77777777" w:rsidTr="0066769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403AB31" w14:textId="77777777" w:rsidR="00477964" w:rsidRPr="00577745" w:rsidRDefault="00477964" w:rsidP="00477964">
                  <w:pPr>
                    <w:rPr>
                      <w:b w:val="0"/>
                      <w:bCs w:val="0"/>
                    </w:rPr>
                  </w:pPr>
                  <w:r w:rsidRPr="00577745">
                    <w:rPr>
                      <w:b w:val="0"/>
                      <w:bCs w:val="0"/>
                    </w:rPr>
                    <w:t>R</w:t>
                  </w:r>
                  <w:r>
                    <w:rPr>
                      <w:b w:val="0"/>
                      <w:bCs w:val="0"/>
                    </w:rPr>
                    <w:t>EST</w:t>
                  </w:r>
                  <w:r w:rsidRPr="00577745">
                    <w:rPr>
                      <w:b w:val="0"/>
                      <w:bCs w:val="0"/>
                    </w:rPr>
                    <w:t xml:space="preserve">ful (JSON) </w:t>
                  </w:r>
                </w:p>
              </w:tc>
              <w:tc>
                <w:tcPr>
                  <w:tcW w:w="5026" w:type="dxa"/>
                </w:tcPr>
                <w:p w14:paraId="7BCB61A5"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B173E1">
                    <w:t>5 Yrs</w:t>
                  </w:r>
                </w:p>
              </w:tc>
            </w:tr>
            <w:tr w:rsidR="00477964" w14:paraId="1428833E" w14:textId="77777777" w:rsidTr="00667695">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49CBD6E5" w14:textId="77777777" w:rsidR="00477964" w:rsidRPr="00577745" w:rsidRDefault="00477964" w:rsidP="00477964">
                  <w:pPr>
                    <w:rPr>
                      <w:b w:val="0"/>
                      <w:bCs w:val="0"/>
                    </w:rPr>
                  </w:pPr>
                  <w:r w:rsidRPr="00577745">
                    <w:rPr>
                      <w:b w:val="0"/>
                      <w:bCs w:val="0"/>
                    </w:rPr>
                    <w:t xml:space="preserve">MS SQL Server </w:t>
                  </w:r>
                </w:p>
              </w:tc>
              <w:tc>
                <w:tcPr>
                  <w:tcW w:w="5026" w:type="dxa"/>
                </w:tcPr>
                <w:p w14:paraId="2BFFECB4"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B173E1">
                    <w:t xml:space="preserve">14 Yrs </w:t>
                  </w:r>
                </w:p>
              </w:tc>
            </w:tr>
          </w:tbl>
          <w:p w14:paraId="4026E3C6" w14:textId="77777777" w:rsidR="00642610" w:rsidRDefault="00642610" w:rsidP="00642610"/>
          <w:p w14:paraId="2EFD0948" w14:textId="6AA1DE2C" w:rsidR="00642610" w:rsidRPr="00B362B8" w:rsidRDefault="00000000" w:rsidP="00642610">
            <w:pPr>
              <w:rPr>
                <w:rFonts w:eastAsia="Open Sans" w:cs="Open Sans"/>
              </w:rPr>
            </w:pPr>
            <w:hyperlink w:anchor="_Skills_Currently_in" w:history="1">
              <w:r w:rsidR="00642610" w:rsidRPr="00943E54">
                <w:rPr>
                  <w:rStyle w:val="Hyperlink"/>
                  <w:rFonts w:eastAsia="Open Sans" w:cs="Open Sans"/>
                </w:rPr>
                <w:t>«</w:t>
              </w:r>
              <w:r w:rsidR="00642610">
                <w:rPr>
                  <w:rStyle w:val="Hyperlink"/>
                  <w:rFonts w:eastAsia="Open Sans" w:cs="Open Sans"/>
                </w:rPr>
                <w:t xml:space="preserve"> Previous Section</w:t>
              </w:r>
            </w:hyperlink>
            <w:r w:rsidR="00642610">
              <w:t xml:space="preserve">  /  </w:t>
            </w:r>
            <w:hyperlink w:anchor="_Secondary_Skills:" w:history="1">
              <w:r w:rsidR="00642610">
                <w:rPr>
                  <w:rStyle w:val="Hyperlink"/>
                  <w:rFonts w:eastAsia="Open Sans" w:cs="Open Sans"/>
                </w:rPr>
                <w:t xml:space="preserve">Next Section </w:t>
              </w:r>
              <w:r w:rsidR="00642610" w:rsidRPr="00943E54">
                <w:rPr>
                  <w:rStyle w:val="Hyperlink"/>
                  <w:rFonts w:eastAsia="Open Sans" w:cs="Open Sans"/>
                </w:rPr>
                <w:t>»</w:t>
              </w:r>
            </w:hyperlink>
            <w:r w:rsidR="00642610">
              <w:t xml:space="preserve">  /  </w:t>
            </w:r>
            <w:hyperlink w:anchor="_top" w:history="1">
              <w:r w:rsidR="00642610">
                <w:rPr>
                  <w:rStyle w:val="Hyperlink"/>
                  <w:rFonts w:eastAsia="Open Sans" w:cs="Open Sans"/>
                </w:rPr>
                <w:t xml:space="preserve">Top </w:t>
              </w:r>
              <w:r w:rsidR="00642610">
                <w:rPr>
                  <w:rStyle w:val="Hyperlink"/>
                  <w:rFonts w:ascii="FontAwesome" w:eastAsia="Open Sans" w:hAnsi="FontAwesome" w:cs="Open Sans"/>
                </w:rPr>
                <w:t></w:t>
              </w:r>
            </w:hyperlink>
          </w:p>
          <w:p w14:paraId="713FB0CB" w14:textId="77777777" w:rsidR="00477964" w:rsidRDefault="00477964" w:rsidP="00491537">
            <w:pPr>
              <w:pStyle w:val="Heading5"/>
            </w:pPr>
            <w:bookmarkStart w:id="163" w:name="_Secondary_Skills:"/>
            <w:bookmarkStart w:id="164" w:name="_Toc160699412"/>
            <w:bookmarkEnd w:id="163"/>
            <w:r>
              <w:t>Secondary Skills:</w:t>
            </w:r>
            <w:bookmarkEnd w:id="164"/>
          </w:p>
          <w:p w14:paraId="336E62B1" w14:textId="77777777" w:rsidR="00477964" w:rsidRDefault="00477964" w:rsidP="00477964">
            <w:r w:rsidRPr="001E7D10">
              <w:t>I</w:t>
            </w:r>
            <w:r>
              <w:t xml:space="preserve"> </w:t>
            </w:r>
            <w:r w:rsidRPr="00C645A8">
              <w:t>consider secondary skills a series of skills, technologies &amp; design patterns that are remarkably close to primary skillsets. In fact, some were once primary skills, but were demoted for one or more reasons, such as lack of supply-and-demand, technology, deprecation, not used in my most recent project(s), while others were simply explored enough yet to consider them less than professional to expert level efficiency</w:t>
            </w:r>
            <w:r>
              <w:t>.</w:t>
            </w:r>
          </w:p>
          <w:p w14:paraId="2CCCFF63" w14:textId="77777777" w:rsidR="00477964" w:rsidRPr="00E02AA3" w:rsidRDefault="00477964" w:rsidP="00477964">
            <w:pPr>
              <w:rPr>
                <w:rFonts w:eastAsia="Open Sans" w:cs="Open Sans"/>
              </w:rPr>
            </w:pPr>
          </w:p>
          <w:tbl>
            <w:tblPr>
              <w:tblStyle w:val="TableGrid"/>
              <w:tblW w:w="0" w:type="auto"/>
              <w:tblLayout w:type="fixed"/>
              <w:tblLook w:val="04A0" w:firstRow="1" w:lastRow="0" w:firstColumn="1" w:lastColumn="0" w:noHBand="0" w:noVBand="1"/>
            </w:tblPr>
            <w:tblGrid>
              <w:gridCol w:w="9926"/>
            </w:tblGrid>
            <w:tr w:rsidR="00477964" w14:paraId="32CBE5EB" w14:textId="77777777" w:rsidTr="0002680C">
              <w:trPr>
                <w:trHeight w:val="969"/>
              </w:trPr>
              <w:tc>
                <w:tcPr>
                  <w:tcW w:w="9926" w:type="dxa"/>
                  <w:tcBorders>
                    <w:top w:val="single" w:sz="12" w:space="0" w:color="BAB390"/>
                    <w:left w:val="single" w:sz="12" w:space="0" w:color="BAB390"/>
                    <w:bottom w:val="single" w:sz="12" w:space="0" w:color="BAB390"/>
                    <w:right w:val="single" w:sz="12" w:space="0" w:color="BAB390"/>
                  </w:tcBorders>
                  <w:shd w:val="clear" w:color="auto" w:fill="FCF8E3"/>
                </w:tcPr>
                <w:p w14:paraId="4F6E3FB2" w14:textId="77777777" w:rsidR="00477964" w:rsidRPr="001E306E" w:rsidRDefault="00477964" w:rsidP="00477964">
                  <w:pPr>
                    <w:spacing w:before="240"/>
                    <w:rPr>
                      <w:color w:val="8A6D3B"/>
                      <w:szCs w:val="20"/>
                    </w:rPr>
                  </w:pPr>
                  <w:r w:rsidRPr="001517A5">
                    <w:rPr>
                      <w:rFonts w:ascii="FontAwesome" w:hAnsi="FontAwesome" w:cs="Segoe UI Symbol"/>
                      <w:color w:val="8A6D3B"/>
                      <w:sz w:val="16"/>
                      <w:szCs w:val="16"/>
                    </w:rPr>
                    <w:t></w:t>
                  </w:r>
                  <w:r w:rsidRPr="001E306E">
                    <w:rPr>
                      <w:b/>
                      <w:bCs/>
                      <w:color w:val="8A6D3B"/>
                      <w:szCs w:val="20"/>
                    </w:rPr>
                    <w:t xml:space="preserve"> </w:t>
                  </w:r>
                  <w:r>
                    <w:rPr>
                      <w:rFonts w:cs="Open Sans"/>
                      <w:b/>
                      <w:bCs/>
                      <w:color w:val="8A6D3B"/>
                      <w:szCs w:val="20"/>
                    </w:rPr>
                    <w:t>Please Note</w:t>
                  </w:r>
                </w:p>
                <w:p w14:paraId="538E7B7C" w14:textId="77777777" w:rsidR="00477964" w:rsidRPr="001E306E" w:rsidRDefault="00477964" w:rsidP="00477964">
                  <w:pPr>
                    <w:rPr>
                      <w:color w:val="8A6D3B"/>
                      <w:szCs w:val="20"/>
                    </w:rPr>
                  </w:pPr>
                </w:p>
                <w:p w14:paraId="1C242C80" w14:textId="77777777" w:rsidR="00477964" w:rsidRPr="007078AE" w:rsidRDefault="00477964" w:rsidP="00477964">
                  <w:pPr>
                    <w:spacing w:after="240"/>
                    <w:rPr>
                      <w:rFonts w:ascii="Calibri" w:hAnsi="Calibri"/>
                      <w:color w:val="937849"/>
                      <w:szCs w:val="20"/>
                    </w:rPr>
                  </w:pPr>
                  <w:r w:rsidRPr="00BB5CFD">
                    <w:rPr>
                      <w:rFonts w:ascii="Calibri" w:hAnsi="Calibri"/>
                      <w:color w:val="8A6D3B"/>
                      <w:szCs w:val="20"/>
                    </w:rPr>
                    <w:t xml:space="preserve">I </w:t>
                  </w:r>
                  <w:r>
                    <w:rPr>
                      <w:rFonts w:ascii="Calibri" w:hAnsi="Calibri"/>
                      <w:b/>
                      <w:bCs/>
                      <w:color w:val="8A6D3B"/>
                      <w:szCs w:val="20"/>
                    </w:rPr>
                    <w:t>do</w:t>
                  </w:r>
                  <w:r w:rsidRPr="00BB5CFD">
                    <w:rPr>
                      <w:rFonts w:ascii="Calibri" w:hAnsi="Calibri"/>
                      <w:color w:val="8A6D3B"/>
                      <w:szCs w:val="20"/>
                    </w:rPr>
                    <w:t xml:space="preserve"> </w:t>
                  </w:r>
                  <w:r>
                    <w:rPr>
                      <w:rFonts w:ascii="Calibri" w:hAnsi="Calibri"/>
                      <w:color w:val="8A6D3B"/>
                      <w:szCs w:val="20"/>
                    </w:rPr>
                    <w:t xml:space="preserve">make a </w:t>
                  </w:r>
                  <w:r w:rsidRPr="00BB5CFD">
                    <w:rPr>
                      <w:rFonts w:ascii="Calibri" w:hAnsi="Calibri"/>
                      <w:color w:val="8A6D3B"/>
                      <w:szCs w:val="20"/>
                    </w:rPr>
                    <w:t>consider</w:t>
                  </w:r>
                  <w:r>
                    <w:rPr>
                      <w:rFonts w:ascii="Calibri" w:hAnsi="Calibri"/>
                      <w:color w:val="8A6D3B"/>
                      <w:szCs w:val="20"/>
                    </w:rPr>
                    <w:t xml:space="preserve">able effort to revisit many of these </w:t>
                  </w:r>
                  <w:r w:rsidRPr="00626AC3">
                    <w:rPr>
                      <w:rFonts w:ascii="Calibri" w:hAnsi="Calibri"/>
                      <w:color w:val="8A6D3B"/>
                      <w:szCs w:val="20"/>
                    </w:rPr>
                    <w:t>skill</w:t>
                  </w:r>
                  <w:r>
                    <w:rPr>
                      <w:rFonts w:ascii="Calibri" w:hAnsi="Calibri"/>
                      <w:color w:val="8A6D3B"/>
                      <w:szCs w:val="20"/>
                    </w:rPr>
                    <w:t>s</w:t>
                  </w:r>
                  <w:r w:rsidRPr="00626AC3">
                    <w:rPr>
                      <w:rFonts w:ascii="Calibri" w:hAnsi="Calibri"/>
                      <w:color w:val="8A6D3B"/>
                      <w:szCs w:val="20"/>
                    </w:rPr>
                    <w:t>, technolog</w:t>
                  </w:r>
                  <w:r>
                    <w:rPr>
                      <w:rFonts w:ascii="Calibri" w:hAnsi="Calibri"/>
                      <w:color w:val="8A6D3B"/>
                      <w:szCs w:val="20"/>
                    </w:rPr>
                    <w:t xml:space="preserve">ies, </w:t>
                  </w:r>
                  <w:r w:rsidRPr="00626AC3">
                    <w:rPr>
                      <w:rFonts w:ascii="Calibri" w:hAnsi="Calibri"/>
                      <w:color w:val="8A6D3B"/>
                      <w:szCs w:val="20"/>
                    </w:rPr>
                    <w:t>design pattern</w:t>
                  </w:r>
                  <w:r>
                    <w:rPr>
                      <w:rFonts w:ascii="Calibri" w:hAnsi="Calibri"/>
                      <w:color w:val="8A6D3B"/>
                      <w:szCs w:val="20"/>
                    </w:rPr>
                    <w:t>s</w:t>
                  </w:r>
                  <w:r w:rsidRPr="00BB5CFD">
                    <w:rPr>
                      <w:rFonts w:ascii="Calibri" w:hAnsi="Calibri"/>
                      <w:color w:val="8A6D3B"/>
                      <w:szCs w:val="20"/>
                    </w:rPr>
                    <w:t>,</w:t>
                  </w:r>
                  <w:r>
                    <w:rPr>
                      <w:rFonts w:ascii="Calibri" w:hAnsi="Calibri"/>
                      <w:color w:val="8A6D3B"/>
                      <w:szCs w:val="20"/>
                    </w:rPr>
                    <w:t xml:space="preserve"> best practices,</w:t>
                  </w:r>
                  <w:r w:rsidRPr="00BB5CFD">
                    <w:rPr>
                      <w:rFonts w:ascii="Calibri" w:hAnsi="Calibri"/>
                      <w:color w:val="8A6D3B"/>
                      <w:szCs w:val="20"/>
                    </w:rPr>
                    <w:t xml:space="preserve"> </w:t>
                  </w:r>
                  <w:r>
                    <w:rPr>
                      <w:rFonts w:ascii="Calibri" w:hAnsi="Calibri"/>
                      <w:color w:val="8A6D3B"/>
                      <w:szCs w:val="20"/>
                    </w:rPr>
                    <w:t>and</w:t>
                  </w:r>
                  <w:r w:rsidRPr="00BB5CFD">
                    <w:rPr>
                      <w:rFonts w:ascii="Calibri" w:hAnsi="Calibri"/>
                      <w:color w:val="8A6D3B"/>
                      <w:szCs w:val="20"/>
                    </w:rPr>
                    <w:t xml:space="preserve"> strateg</w:t>
                  </w:r>
                  <w:r>
                    <w:rPr>
                      <w:rFonts w:ascii="Calibri" w:hAnsi="Calibri"/>
                      <w:color w:val="8A6D3B"/>
                      <w:szCs w:val="20"/>
                    </w:rPr>
                    <w:t>ies from to time to me, for backwards compatibility purposes</w:t>
                  </w:r>
                  <w:r w:rsidRPr="00BB5CFD">
                    <w:rPr>
                      <w:rFonts w:ascii="Calibri" w:hAnsi="Calibri"/>
                      <w:color w:val="8A6D3B"/>
                      <w:szCs w:val="20"/>
                    </w:rPr>
                    <w:t>.</w:t>
                  </w:r>
                </w:p>
              </w:tc>
            </w:tr>
          </w:tbl>
          <w:p w14:paraId="534043C8" w14:textId="77777777" w:rsidR="00477964" w:rsidRDefault="00477964" w:rsidP="00477964">
            <w:pPr>
              <w:rPr>
                <w:rFonts w:eastAsia="Open Sans"/>
              </w:rPr>
            </w:pPr>
          </w:p>
          <w:tbl>
            <w:tblPr>
              <w:tblStyle w:val="GridTable6Colorful"/>
              <w:tblW w:w="0" w:type="auto"/>
              <w:tblLayout w:type="fixed"/>
              <w:tblLook w:val="04A0" w:firstRow="1" w:lastRow="0" w:firstColumn="1" w:lastColumn="0" w:noHBand="0" w:noVBand="1"/>
            </w:tblPr>
            <w:tblGrid>
              <w:gridCol w:w="5026"/>
              <w:gridCol w:w="5026"/>
            </w:tblGrid>
            <w:tr w:rsidR="00477964" w14:paraId="09ED4AEB" w14:textId="77777777" w:rsidTr="00D52F3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3754092" w14:textId="77777777" w:rsidR="00477964" w:rsidRDefault="00477964" w:rsidP="00477964">
                  <w:pPr>
                    <w:rPr>
                      <w:rFonts w:eastAsia="Open Sans" w:cs="Open Sans"/>
                    </w:rPr>
                  </w:pPr>
                  <w:r w:rsidRPr="00A400FA">
                    <w:rPr>
                      <w:rFonts w:eastAsia="Open Sans" w:cs="Open Sans"/>
                    </w:rPr>
                    <w:t>Skill</w:t>
                  </w:r>
                  <w:r>
                    <w:rPr>
                      <w:rFonts w:eastAsia="Open Sans" w:cs="Open Sans"/>
                    </w:rPr>
                    <w:t xml:space="preserve"> </w:t>
                  </w:r>
                  <w:r w:rsidRPr="00A400FA">
                    <w:rPr>
                      <w:rFonts w:eastAsia="Open Sans" w:cs="Open Sans"/>
                    </w:rPr>
                    <w:t>·</w:t>
                  </w:r>
                  <w:r>
                    <w:rPr>
                      <w:rFonts w:eastAsia="Open Sans" w:cs="Open Sans"/>
                    </w:rPr>
                    <w:t xml:space="preserve"> </w:t>
                  </w:r>
                  <w:r w:rsidRPr="00A400FA">
                    <w:rPr>
                      <w:rFonts w:eastAsia="Open Sans" w:cs="Open Sans"/>
                    </w:rPr>
                    <w:t>Tech</w:t>
                  </w:r>
                  <w:r>
                    <w:rPr>
                      <w:rFonts w:eastAsia="Open Sans" w:cs="Open Sans"/>
                    </w:rPr>
                    <w:t xml:space="preserve"> </w:t>
                  </w:r>
                  <w:r w:rsidRPr="00A400FA">
                    <w:rPr>
                      <w:rFonts w:eastAsia="Open Sans" w:cs="Open Sans"/>
                    </w:rPr>
                    <w:t>·</w:t>
                  </w:r>
                  <w:r>
                    <w:rPr>
                      <w:rFonts w:eastAsia="Open Sans" w:cs="Open Sans"/>
                    </w:rPr>
                    <w:t xml:space="preserve"> </w:t>
                  </w:r>
                  <w:r w:rsidRPr="00A400FA">
                    <w:rPr>
                      <w:rFonts w:eastAsia="Open Sans" w:cs="Open Sans"/>
                    </w:rPr>
                    <w:t>Pattern</w:t>
                  </w:r>
                </w:p>
              </w:tc>
              <w:tc>
                <w:tcPr>
                  <w:tcW w:w="5026" w:type="dxa"/>
                </w:tcPr>
                <w:p w14:paraId="243B16FA" w14:textId="77777777" w:rsidR="00477964" w:rsidRDefault="00477964" w:rsidP="00477964">
                  <w:pPr>
                    <w:cnfStyle w:val="100000000000" w:firstRow="1" w:lastRow="0" w:firstColumn="0" w:lastColumn="0" w:oddVBand="0" w:evenVBand="0" w:oddHBand="0" w:evenHBand="0" w:firstRowFirstColumn="0" w:firstRowLastColumn="0" w:lastRowFirstColumn="0" w:lastRowLastColumn="0"/>
                    <w:rPr>
                      <w:rFonts w:eastAsia="Open Sans" w:cs="Open Sans"/>
                    </w:rPr>
                  </w:pPr>
                  <w:r w:rsidRPr="00A400FA">
                    <w:rPr>
                      <w:rFonts w:eastAsia="Open Sans" w:cs="Open Sans"/>
                    </w:rPr>
                    <w:t>Experience</w:t>
                  </w:r>
                </w:p>
              </w:tc>
            </w:tr>
            <w:tr w:rsidR="00477964" w14:paraId="09A722D7"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F5FC188" w14:textId="77777777" w:rsidR="00477964" w:rsidRPr="00EF3205" w:rsidRDefault="00477964" w:rsidP="00477964">
                  <w:pPr>
                    <w:rPr>
                      <w:rFonts w:eastAsia="Open Sans" w:cs="Open Sans"/>
                      <w:b w:val="0"/>
                      <w:bCs w:val="0"/>
                    </w:rPr>
                  </w:pPr>
                  <w:r w:rsidRPr="00EF3205">
                    <w:rPr>
                      <w:b w:val="0"/>
                      <w:bCs w:val="0"/>
                    </w:rPr>
                    <w:lastRenderedPageBreak/>
                    <w:t xml:space="preserve">Asp.NET MVC </w:t>
                  </w:r>
                </w:p>
              </w:tc>
              <w:tc>
                <w:tcPr>
                  <w:tcW w:w="5026" w:type="dxa"/>
                </w:tcPr>
                <w:p w14:paraId="47906608" w14:textId="77777777" w:rsidR="00477964" w:rsidRPr="00A400FA" w:rsidRDefault="00477964" w:rsidP="00477964">
                  <w:pPr>
                    <w:cnfStyle w:val="000000100000" w:firstRow="0" w:lastRow="0" w:firstColumn="0" w:lastColumn="0" w:oddVBand="0" w:evenVBand="0" w:oddHBand="1" w:evenHBand="0" w:firstRowFirstColumn="0" w:firstRowLastColumn="0" w:lastRowFirstColumn="0" w:lastRowLastColumn="0"/>
                    <w:rPr>
                      <w:rFonts w:eastAsia="Open Sans" w:cs="Open Sans"/>
                    </w:rPr>
                  </w:pPr>
                  <w:r w:rsidRPr="008A22FC">
                    <w:t>5 Yrs</w:t>
                  </w:r>
                </w:p>
              </w:tc>
            </w:tr>
            <w:tr w:rsidR="00477964" w14:paraId="76F4CF4D"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BF05517" w14:textId="77777777" w:rsidR="00477964" w:rsidRPr="00EF3205" w:rsidRDefault="00477964" w:rsidP="00477964">
                  <w:pPr>
                    <w:rPr>
                      <w:rFonts w:eastAsia="Open Sans" w:cs="Open Sans"/>
                      <w:b w:val="0"/>
                      <w:bCs w:val="0"/>
                    </w:rPr>
                  </w:pPr>
                  <w:r w:rsidRPr="00EF3205">
                    <w:rPr>
                      <w:b w:val="0"/>
                      <w:bCs w:val="0"/>
                    </w:rPr>
                    <w:t xml:space="preserve">Asp.NET Web Forms </w:t>
                  </w:r>
                </w:p>
              </w:tc>
              <w:tc>
                <w:tcPr>
                  <w:tcW w:w="5026" w:type="dxa"/>
                </w:tcPr>
                <w:p w14:paraId="7DFD3C07" w14:textId="77777777" w:rsidR="00477964" w:rsidRPr="00A400FA" w:rsidRDefault="00477964" w:rsidP="00477964">
                  <w:pPr>
                    <w:cnfStyle w:val="000000000000" w:firstRow="0" w:lastRow="0" w:firstColumn="0" w:lastColumn="0" w:oddVBand="0" w:evenVBand="0" w:oddHBand="0" w:evenHBand="0" w:firstRowFirstColumn="0" w:firstRowLastColumn="0" w:lastRowFirstColumn="0" w:lastRowLastColumn="0"/>
                    <w:rPr>
                      <w:rFonts w:eastAsia="Open Sans" w:cs="Open Sans"/>
                    </w:rPr>
                  </w:pPr>
                  <w:r w:rsidRPr="008A22FC">
                    <w:t>10 Yrs</w:t>
                  </w:r>
                </w:p>
              </w:tc>
            </w:tr>
            <w:tr w:rsidR="00477964" w14:paraId="5A717F8B"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28C1B96E" w14:textId="77777777" w:rsidR="00477964" w:rsidRPr="00EF3205" w:rsidRDefault="00477964" w:rsidP="00477964">
                  <w:pPr>
                    <w:rPr>
                      <w:rFonts w:eastAsia="Open Sans" w:cs="Open Sans"/>
                      <w:b w:val="0"/>
                      <w:bCs w:val="0"/>
                    </w:rPr>
                  </w:pPr>
                  <w:r w:rsidRPr="00EF3205">
                    <w:rPr>
                      <w:b w:val="0"/>
                      <w:bCs w:val="0"/>
                    </w:rPr>
                    <w:t xml:space="preserve">AWS </w:t>
                  </w:r>
                </w:p>
              </w:tc>
              <w:tc>
                <w:tcPr>
                  <w:tcW w:w="5026" w:type="dxa"/>
                </w:tcPr>
                <w:p w14:paraId="2AF37F90" w14:textId="77777777" w:rsidR="00477964" w:rsidRPr="00A400FA" w:rsidRDefault="00477964" w:rsidP="00477964">
                  <w:pPr>
                    <w:cnfStyle w:val="000000100000" w:firstRow="0" w:lastRow="0" w:firstColumn="0" w:lastColumn="0" w:oddVBand="0" w:evenVBand="0" w:oddHBand="1" w:evenHBand="0" w:firstRowFirstColumn="0" w:firstRowLastColumn="0" w:lastRowFirstColumn="0" w:lastRowLastColumn="0"/>
                    <w:rPr>
                      <w:rFonts w:eastAsia="Open Sans" w:cs="Open Sans"/>
                    </w:rPr>
                  </w:pPr>
                  <w:r w:rsidRPr="008A22FC">
                    <w:t>2 Yrs</w:t>
                  </w:r>
                </w:p>
              </w:tc>
            </w:tr>
            <w:tr w:rsidR="00477964" w14:paraId="43E2E9B6"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4F36D53B" w14:textId="77777777" w:rsidR="00477964" w:rsidRPr="00EF3205" w:rsidRDefault="00477964" w:rsidP="00477964">
                  <w:pPr>
                    <w:rPr>
                      <w:b w:val="0"/>
                      <w:bCs w:val="0"/>
                    </w:rPr>
                  </w:pPr>
                  <w:r w:rsidRPr="00EF3205">
                    <w:rPr>
                      <w:b w:val="0"/>
                      <w:bCs w:val="0"/>
                    </w:rPr>
                    <w:t xml:space="preserve">Asp.NET ADO.NET </w:t>
                  </w:r>
                </w:p>
              </w:tc>
              <w:tc>
                <w:tcPr>
                  <w:tcW w:w="5026" w:type="dxa"/>
                </w:tcPr>
                <w:p w14:paraId="059F1B31" w14:textId="77777777" w:rsidR="00477964" w:rsidRPr="004279EE" w:rsidRDefault="00477964" w:rsidP="00477964">
                  <w:pPr>
                    <w:cnfStyle w:val="000000000000" w:firstRow="0" w:lastRow="0" w:firstColumn="0" w:lastColumn="0" w:oddVBand="0" w:evenVBand="0" w:oddHBand="0" w:evenHBand="0" w:firstRowFirstColumn="0" w:firstRowLastColumn="0" w:lastRowFirstColumn="0" w:lastRowLastColumn="0"/>
                  </w:pPr>
                  <w:r w:rsidRPr="008A22FC">
                    <w:t>11 Yrs</w:t>
                  </w:r>
                </w:p>
              </w:tc>
            </w:tr>
            <w:tr w:rsidR="00477964" w14:paraId="481080D5"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732CCCD2" w14:textId="77777777" w:rsidR="00477964" w:rsidRPr="00EF3205" w:rsidRDefault="00477964" w:rsidP="00477964">
                  <w:pPr>
                    <w:rPr>
                      <w:b w:val="0"/>
                      <w:bCs w:val="0"/>
                    </w:rPr>
                  </w:pPr>
                  <w:r w:rsidRPr="00EF3205">
                    <w:rPr>
                      <w:b w:val="0"/>
                      <w:bCs w:val="0"/>
                    </w:rPr>
                    <w:t xml:space="preserve">AngularJS 1/2 </w:t>
                  </w:r>
                </w:p>
              </w:tc>
              <w:tc>
                <w:tcPr>
                  <w:tcW w:w="5026" w:type="dxa"/>
                </w:tcPr>
                <w:p w14:paraId="18BA8F19" w14:textId="77777777" w:rsidR="00477964" w:rsidRPr="004279EE" w:rsidRDefault="00477964" w:rsidP="00477964">
                  <w:pPr>
                    <w:cnfStyle w:val="000000100000" w:firstRow="0" w:lastRow="0" w:firstColumn="0" w:lastColumn="0" w:oddVBand="0" w:evenVBand="0" w:oddHBand="1" w:evenHBand="0" w:firstRowFirstColumn="0" w:firstRowLastColumn="0" w:lastRowFirstColumn="0" w:lastRowLastColumn="0"/>
                  </w:pPr>
                  <w:r w:rsidRPr="008A22FC">
                    <w:t>2 Yrs</w:t>
                  </w:r>
                </w:p>
              </w:tc>
            </w:tr>
            <w:tr w:rsidR="00477964" w14:paraId="2735F934"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3C2B418C" w14:textId="77777777" w:rsidR="00477964" w:rsidRPr="00EF3205" w:rsidRDefault="00477964" w:rsidP="00477964">
                  <w:pPr>
                    <w:rPr>
                      <w:b w:val="0"/>
                      <w:bCs w:val="0"/>
                    </w:rPr>
                  </w:pPr>
                  <w:r w:rsidRPr="00EF3205">
                    <w:rPr>
                      <w:b w:val="0"/>
                      <w:bCs w:val="0"/>
                    </w:rPr>
                    <w:t xml:space="preserve">ReactJS </w:t>
                  </w:r>
                </w:p>
              </w:tc>
              <w:tc>
                <w:tcPr>
                  <w:tcW w:w="5026" w:type="dxa"/>
                </w:tcPr>
                <w:p w14:paraId="627E6D5A"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8A22FC">
                    <w:t>1 Yrs</w:t>
                  </w:r>
                </w:p>
              </w:tc>
            </w:tr>
            <w:tr w:rsidR="00477964" w14:paraId="40BD5B6F"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5CA5FBC2" w14:textId="77777777" w:rsidR="00477964" w:rsidRPr="00EF3205" w:rsidRDefault="00477964" w:rsidP="00477964">
                  <w:pPr>
                    <w:rPr>
                      <w:b w:val="0"/>
                      <w:bCs w:val="0"/>
                    </w:rPr>
                  </w:pPr>
                  <w:r w:rsidRPr="00EF3205">
                    <w:rPr>
                      <w:b w:val="0"/>
                      <w:bCs w:val="0"/>
                    </w:rPr>
                    <w:t xml:space="preserve">TypeScript </w:t>
                  </w:r>
                </w:p>
              </w:tc>
              <w:tc>
                <w:tcPr>
                  <w:tcW w:w="5026" w:type="dxa"/>
                </w:tcPr>
                <w:p w14:paraId="66B82055"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8A22FC">
                    <w:t>1 Yrs</w:t>
                  </w:r>
                </w:p>
              </w:tc>
            </w:tr>
            <w:tr w:rsidR="00477964" w14:paraId="7658908C"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3B698326" w14:textId="77777777" w:rsidR="00477964" w:rsidRPr="00EF3205" w:rsidRDefault="00477964" w:rsidP="00477964">
                  <w:pPr>
                    <w:rPr>
                      <w:b w:val="0"/>
                      <w:bCs w:val="0"/>
                    </w:rPr>
                  </w:pPr>
                  <w:r w:rsidRPr="00EF3205">
                    <w:rPr>
                      <w:b w:val="0"/>
                      <w:bCs w:val="0"/>
                    </w:rPr>
                    <w:t xml:space="preserve">npm </w:t>
                  </w:r>
                </w:p>
              </w:tc>
              <w:tc>
                <w:tcPr>
                  <w:tcW w:w="5026" w:type="dxa"/>
                </w:tcPr>
                <w:p w14:paraId="59D909C4"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8A22FC">
                    <w:t xml:space="preserve">1 Yrs </w:t>
                  </w:r>
                </w:p>
              </w:tc>
            </w:tr>
          </w:tbl>
          <w:p w14:paraId="2A6A209E" w14:textId="77777777" w:rsidR="004D4A25" w:rsidRDefault="004D4A25" w:rsidP="004D4A25"/>
          <w:p w14:paraId="44721987" w14:textId="4276B766" w:rsidR="004D4A25" w:rsidRPr="00B362B8" w:rsidRDefault="00000000" w:rsidP="004D4A25">
            <w:pPr>
              <w:rPr>
                <w:rFonts w:eastAsia="Open Sans" w:cs="Open Sans"/>
              </w:rPr>
            </w:pPr>
            <w:hyperlink w:anchor="_Primary_Skills:" w:history="1">
              <w:r w:rsidR="004D4A25" w:rsidRPr="00943E54">
                <w:rPr>
                  <w:rStyle w:val="Hyperlink"/>
                  <w:rFonts w:eastAsia="Open Sans" w:cs="Open Sans"/>
                </w:rPr>
                <w:t>«</w:t>
              </w:r>
              <w:r w:rsidR="004D4A25">
                <w:rPr>
                  <w:rStyle w:val="Hyperlink"/>
                  <w:rFonts w:eastAsia="Open Sans" w:cs="Open Sans"/>
                </w:rPr>
                <w:t xml:space="preserve"> Previous Section</w:t>
              </w:r>
            </w:hyperlink>
            <w:r w:rsidR="004D4A25">
              <w:t xml:space="preserve">  /  </w:t>
            </w:r>
            <w:hyperlink w:anchor="_Design_Patterns_&amp;" w:history="1">
              <w:r w:rsidR="004D4A25">
                <w:rPr>
                  <w:rStyle w:val="Hyperlink"/>
                  <w:rFonts w:eastAsia="Open Sans" w:cs="Open Sans"/>
                </w:rPr>
                <w:t xml:space="preserve">Next Section </w:t>
              </w:r>
              <w:r w:rsidR="004D4A25" w:rsidRPr="00943E54">
                <w:rPr>
                  <w:rStyle w:val="Hyperlink"/>
                  <w:rFonts w:eastAsia="Open Sans" w:cs="Open Sans"/>
                </w:rPr>
                <w:t>»</w:t>
              </w:r>
            </w:hyperlink>
            <w:r w:rsidR="004D4A25">
              <w:t xml:space="preserve">  /  </w:t>
            </w:r>
            <w:hyperlink w:anchor="_top" w:history="1">
              <w:r w:rsidR="004D4A25">
                <w:rPr>
                  <w:rStyle w:val="Hyperlink"/>
                  <w:rFonts w:eastAsia="Open Sans" w:cs="Open Sans"/>
                </w:rPr>
                <w:t xml:space="preserve">Top </w:t>
              </w:r>
              <w:r w:rsidR="004D4A25">
                <w:rPr>
                  <w:rStyle w:val="Hyperlink"/>
                  <w:rFonts w:ascii="FontAwesome" w:eastAsia="Open Sans" w:hAnsi="FontAwesome" w:cs="Open Sans"/>
                </w:rPr>
                <w:t></w:t>
              </w:r>
            </w:hyperlink>
          </w:p>
          <w:p w14:paraId="3EAE3DBA" w14:textId="77777777" w:rsidR="00477964" w:rsidRDefault="00477964" w:rsidP="00491537">
            <w:pPr>
              <w:pStyle w:val="Heading5"/>
            </w:pPr>
            <w:bookmarkStart w:id="165" w:name="_Design_Patterns_&amp;"/>
            <w:bookmarkStart w:id="166" w:name="_Toc160699413"/>
            <w:bookmarkEnd w:id="165"/>
            <w:r w:rsidRPr="00F92090">
              <w:t xml:space="preserve">Design Patterns &amp; Best </w:t>
            </w:r>
            <w:r>
              <w:t>Practices:</w:t>
            </w:r>
            <w:bookmarkEnd w:id="166"/>
          </w:p>
          <w:p w14:paraId="3D82CD94" w14:textId="77777777" w:rsidR="00477964" w:rsidRDefault="00477964" w:rsidP="00477964">
            <w:r w:rsidRPr="00E33965">
              <w:t>I consider Design Patterns &amp; Best Practices a set of disciplines that I regular</w:t>
            </w:r>
            <w:r>
              <w:t>ly</w:t>
            </w:r>
            <w:r w:rsidRPr="00E33965">
              <w:t xml:space="preserve"> practice aggressively, and across the board</w:t>
            </w:r>
            <w:r>
              <w:t xml:space="preserve"> </w:t>
            </w:r>
            <w:r w:rsidRPr="00E33965">
              <w:t xml:space="preserve">with most technologies. Most importantly, I feel they are crucial to an enterprise-level, </w:t>
            </w:r>
            <w:r>
              <w:t xml:space="preserve"> long-lasting, </w:t>
            </w:r>
            <w:r w:rsidRPr="00E33965">
              <w:t>object-oriented</w:t>
            </w:r>
            <w:r>
              <w:t xml:space="preserve"> &amp;</w:t>
            </w:r>
            <w:r w:rsidRPr="00E33965">
              <w:t xml:space="preserve"> clean suite(s) of desktop, mobile &amp; web application</w:t>
            </w:r>
            <w:r>
              <w:t>s</w:t>
            </w:r>
            <w:r w:rsidRPr="00E33965">
              <w:t xml:space="preserve"> and/or software.</w:t>
            </w:r>
          </w:p>
          <w:p w14:paraId="5E158BC4" w14:textId="77777777" w:rsidR="00477964" w:rsidRDefault="00477964" w:rsidP="00477964">
            <w:pPr>
              <w:rPr>
                <w:rFonts w:eastAsia="Open Sans"/>
              </w:rPr>
            </w:pPr>
          </w:p>
          <w:tbl>
            <w:tblPr>
              <w:tblStyle w:val="GridTable6Colorful"/>
              <w:tblW w:w="0" w:type="auto"/>
              <w:tblLayout w:type="fixed"/>
              <w:tblLook w:val="04A0" w:firstRow="1" w:lastRow="0" w:firstColumn="1" w:lastColumn="0" w:noHBand="0" w:noVBand="1"/>
            </w:tblPr>
            <w:tblGrid>
              <w:gridCol w:w="5026"/>
              <w:gridCol w:w="5026"/>
            </w:tblGrid>
            <w:tr w:rsidR="00477964" w14:paraId="283D84FE" w14:textId="77777777" w:rsidTr="00D52F3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7B9FD8B5" w14:textId="77777777" w:rsidR="00477964" w:rsidRDefault="00477964" w:rsidP="00477964">
                  <w:pPr>
                    <w:rPr>
                      <w:rFonts w:eastAsia="Open Sans" w:cs="Open Sans"/>
                    </w:rPr>
                  </w:pPr>
                  <w:r w:rsidRPr="00A400FA">
                    <w:rPr>
                      <w:rFonts w:eastAsia="Open Sans" w:cs="Open Sans"/>
                    </w:rPr>
                    <w:t>Skill</w:t>
                  </w:r>
                  <w:r>
                    <w:rPr>
                      <w:rFonts w:eastAsia="Open Sans" w:cs="Open Sans"/>
                    </w:rPr>
                    <w:t xml:space="preserve"> </w:t>
                  </w:r>
                  <w:r w:rsidRPr="00A400FA">
                    <w:rPr>
                      <w:rFonts w:eastAsia="Open Sans" w:cs="Open Sans"/>
                    </w:rPr>
                    <w:t>·</w:t>
                  </w:r>
                  <w:r>
                    <w:rPr>
                      <w:rFonts w:eastAsia="Open Sans" w:cs="Open Sans"/>
                    </w:rPr>
                    <w:t xml:space="preserve"> </w:t>
                  </w:r>
                  <w:r w:rsidRPr="00A400FA">
                    <w:rPr>
                      <w:rFonts w:eastAsia="Open Sans" w:cs="Open Sans"/>
                    </w:rPr>
                    <w:t>Tech</w:t>
                  </w:r>
                  <w:r>
                    <w:rPr>
                      <w:rFonts w:eastAsia="Open Sans" w:cs="Open Sans"/>
                    </w:rPr>
                    <w:t xml:space="preserve"> </w:t>
                  </w:r>
                  <w:r w:rsidRPr="00A400FA">
                    <w:rPr>
                      <w:rFonts w:eastAsia="Open Sans" w:cs="Open Sans"/>
                    </w:rPr>
                    <w:t>·</w:t>
                  </w:r>
                  <w:r>
                    <w:rPr>
                      <w:rFonts w:eastAsia="Open Sans" w:cs="Open Sans"/>
                    </w:rPr>
                    <w:t xml:space="preserve"> </w:t>
                  </w:r>
                  <w:r w:rsidRPr="00A400FA">
                    <w:rPr>
                      <w:rFonts w:eastAsia="Open Sans" w:cs="Open Sans"/>
                    </w:rPr>
                    <w:t>Pattern</w:t>
                  </w:r>
                </w:p>
              </w:tc>
              <w:tc>
                <w:tcPr>
                  <w:tcW w:w="5026" w:type="dxa"/>
                </w:tcPr>
                <w:p w14:paraId="3E499748" w14:textId="77777777" w:rsidR="00477964" w:rsidRDefault="00477964" w:rsidP="00477964">
                  <w:pPr>
                    <w:cnfStyle w:val="100000000000" w:firstRow="1" w:lastRow="0" w:firstColumn="0" w:lastColumn="0" w:oddVBand="0" w:evenVBand="0" w:oddHBand="0" w:evenHBand="0" w:firstRowFirstColumn="0" w:firstRowLastColumn="0" w:lastRowFirstColumn="0" w:lastRowLastColumn="0"/>
                    <w:rPr>
                      <w:rFonts w:eastAsia="Open Sans" w:cs="Open Sans"/>
                    </w:rPr>
                  </w:pPr>
                  <w:r w:rsidRPr="00A400FA">
                    <w:rPr>
                      <w:rFonts w:eastAsia="Open Sans" w:cs="Open Sans"/>
                    </w:rPr>
                    <w:t>Experience</w:t>
                  </w:r>
                </w:p>
              </w:tc>
            </w:tr>
            <w:tr w:rsidR="00477964" w14:paraId="529DFECD"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5B23C3F6" w14:textId="77777777" w:rsidR="00477964" w:rsidRPr="008509F5" w:rsidRDefault="00477964" w:rsidP="00477964">
                  <w:pPr>
                    <w:rPr>
                      <w:rFonts w:eastAsia="Open Sans" w:cs="Open Sans"/>
                      <w:b w:val="0"/>
                      <w:bCs w:val="0"/>
                    </w:rPr>
                  </w:pPr>
                  <w:r w:rsidRPr="008509F5">
                    <w:rPr>
                      <w:b w:val="0"/>
                      <w:bCs w:val="0"/>
                    </w:rPr>
                    <w:t xml:space="preserve">C# (&amp; Other Technologies) - Object Oriented Programming </w:t>
                  </w:r>
                </w:p>
              </w:tc>
              <w:tc>
                <w:tcPr>
                  <w:tcW w:w="5026" w:type="dxa"/>
                </w:tcPr>
                <w:p w14:paraId="06219D58" w14:textId="77777777" w:rsidR="00477964" w:rsidRPr="008509F5" w:rsidRDefault="00477964" w:rsidP="00477964">
                  <w:pPr>
                    <w:cnfStyle w:val="000000100000" w:firstRow="0" w:lastRow="0" w:firstColumn="0" w:lastColumn="0" w:oddVBand="0" w:evenVBand="0" w:oddHBand="1" w:evenHBand="0" w:firstRowFirstColumn="0" w:firstRowLastColumn="0" w:lastRowFirstColumn="0" w:lastRowLastColumn="0"/>
                    <w:rPr>
                      <w:rFonts w:eastAsia="Open Sans" w:cs="Open Sans"/>
                    </w:rPr>
                  </w:pPr>
                  <w:r w:rsidRPr="008509F5">
                    <w:t>8 Yrs</w:t>
                  </w:r>
                </w:p>
              </w:tc>
            </w:tr>
            <w:tr w:rsidR="00477964" w14:paraId="35FAAB81"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1244E367" w14:textId="77777777" w:rsidR="00477964" w:rsidRPr="008509F5" w:rsidRDefault="00477964" w:rsidP="00477964">
                  <w:pPr>
                    <w:rPr>
                      <w:rFonts w:eastAsia="Open Sans" w:cs="Open Sans"/>
                      <w:b w:val="0"/>
                      <w:bCs w:val="0"/>
                    </w:rPr>
                  </w:pPr>
                  <w:r w:rsidRPr="008509F5">
                    <w:rPr>
                      <w:b w:val="0"/>
                      <w:bCs w:val="0"/>
                    </w:rPr>
                    <w:t xml:space="preserve">SPA Single Page Applications </w:t>
                  </w:r>
                </w:p>
              </w:tc>
              <w:tc>
                <w:tcPr>
                  <w:tcW w:w="5026" w:type="dxa"/>
                </w:tcPr>
                <w:p w14:paraId="77D4B397" w14:textId="77777777" w:rsidR="00477964" w:rsidRPr="008509F5" w:rsidRDefault="00477964" w:rsidP="00477964">
                  <w:pPr>
                    <w:cnfStyle w:val="000000000000" w:firstRow="0" w:lastRow="0" w:firstColumn="0" w:lastColumn="0" w:oddVBand="0" w:evenVBand="0" w:oddHBand="0" w:evenHBand="0" w:firstRowFirstColumn="0" w:firstRowLastColumn="0" w:lastRowFirstColumn="0" w:lastRowLastColumn="0"/>
                    <w:rPr>
                      <w:rFonts w:eastAsia="Open Sans" w:cs="Open Sans"/>
                    </w:rPr>
                  </w:pPr>
                  <w:r w:rsidRPr="008509F5">
                    <w:t>2 Yrs</w:t>
                  </w:r>
                </w:p>
              </w:tc>
            </w:tr>
            <w:tr w:rsidR="00477964" w14:paraId="75B80F1C"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C92533F" w14:textId="77777777" w:rsidR="00477964" w:rsidRPr="008509F5" w:rsidRDefault="00477964" w:rsidP="00477964">
                  <w:pPr>
                    <w:rPr>
                      <w:rFonts w:eastAsia="Open Sans" w:cs="Open Sans"/>
                      <w:b w:val="0"/>
                      <w:bCs w:val="0"/>
                    </w:rPr>
                  </w:pPr>
                  <w:r w:rsidRPr="008509F5">
                    <w:rPr>
                      <w:b w:val="0"/>
                      <w:bCs w:val="0"/>
                    </w:rPr>
                    <w:t xml:space="preserve">Application Development Standards &amp; Implementation </w:t>
                  </w:r>
                </w:p>
              </w:tc>
              <w:tc>
                <w:tcPr>
                  <w:tcW w:w="5026" w:type="dxa"/>
                </w:tcPr>
                <w:p w14:paraId="44907A7E" w14:textId="77777777" w:rsidR="00477964" w:rsidRPr="008509F5" w:rsidRDefault="00477964" w:rsidP="00477964">
                  <w:pPr>
                    <w:cnfStyle w:val="000000100000" w:firstRow="0" w:lastRow="0" w:firstColumn="0" w:lastColumn="0" w:oddVBand="0" w:evenVBand="0" w:oddHBand="1" w:evenHBand="0" w:firstRowFirstColumn="0" w:firstRowLastColumn="0" w:lastRowFirstColumn="0" w:lastRowLastColumn="0"/>
                    <w:rPr>
                      <w:rFonts w:eastAsia="Open Sans" w:cs="Open Sans"/>
                    </w:rPr>
                  </w:pPr>
                  <w:r w:rsidRPr="008509F5">
                    <w:t>8 Yrs</w:t>
                  </w:r>
                </w:p>
              </w:tc>
            </w:tr>
            <w:tr w:rsidR="00477964" w14:paraId="43CB2B77"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31288F1F" w14:textId="77777777" w:rsidR="00477964" w:rsidRPr="008509F5" w:rsidRDefault="00477964" w:rsidP="00477964">
                  <w:pPr>
                    <w:rPr>
                      <w:b w:val="0"/>
                      <w:bCs w:val="0"/>
                    </w:rPr>
                  </w:pPr>
                  <w:r w:rsidRPr="008509F5">
                    <w:rPr>
                      <w:b w:val="0"/>
                      <w:bCs w:val="0"/>
                    </w:rPr>
                    <w:t xml:space="preserve">Responsive Web Design (i.e., Mobile Friendly), </w:t>
                  </w:r>
                </w:p>
              </w:tc>
              <w:tc>
                <w:tcPr>
                  <w:tcW w:w="5026" w:type="dxa"/>
                </w:tcPr>
                <w:p w14:paraId="7C076C1A" w14:textId="77777777" w:rsidR="00477964" w:rsidRPr="008509F5" w:rsidRDefault="00477964" w:rsidP="00477964">
                  <w:pPr>
                    <w:cnfStyle w:val="000000000000" w:firstRow="0" w:lastRow="0" w:firstColumn="0" w:lastColumn="0" w:oddVBand="0" w:evenVBand="0" w:oddHBand="0" w:evenHBand="0" w:firstRowFirstColumn="0" w:firstRowLastColumn="0" w:lastRowFirstColumn="0" w:lastRowLastColumn="0"/>
                  </w:pPr>
                  <w:r w:rsidRPr="008509F5">
                    <w:t>8 Yrs</w:t>
                  </w:r>
                </w:p>
              </w:tc>
            </w:tr>
            <w:tr w:rsidR="00477964" w14:paraId="6BDA722F"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44F3E2F" w14:textId="77777777" w:rsidR="00477964" w:rsidRPr="008509F5" w:rsidRDefault="00477964" w:rsidP="00477964">
                  <w:pPr>
                    <w:rPr>
                      <w:b w:val="0"/>
                      <w:bCs w:val="0"/>
                    </w:rPr>
                  </w:pPr>
                  <w:r w:rsidRPr="008509F5">
                    <w:rPr>
                      <w:b w:val="0"/>
                      <w:bCs w:val="0"/>
                    </w:rPr>
                    <w:t xml:space="preserve">Parallax Web/Mobile Architecting </w:t>
                  </w:r>
                </w:p>
              </w:tc>
              <w:tc>
                <w:tcPr>
                  <w:tcW w:w="5026" w:type="dxa"/>
                </w:tcPr>
                <w:p w14:paraId="4F1175A1" w14:textId="77777777" w:rsidR="00477964" w:rsidRPr="008509F5" w:rsidRDefault="00477964" w:rsidP="00477964">
                  <w:pPr>
                    <w:cnfStyle w:val="000000100000" w:firstRow="0" w:lastRow="0" w:firstColumn="0" w:lastColumn="0" w:oddVBand="0" w:evenVBand="0" w:oddHBand="1" w:evenHBand="0" w:firstRowFirstColumn="0" w:firstRowLastColumn="0" w:lastRowFirstColumn="0" w:lastRowLastColumn="0"/>
                  </w:pPr>
                  <w:r w:rsidRPr="008509F5">
                    <w:t>3 Yrs</w:t>
                  </w:r>
                </w:p>
              </w:tc>
            </w:tr>
            <w:tr w:rsidR="00477964" w14:paraId="25A90B81"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365B66F7" w14:textId="77777777" w:rsidR="00477964" w:rsidRPr="008509F5" w:rsidRDefault="00477964" w:rsidP="00477964">
                  <w:pPr>
                    <w:rPr>
                      <w:b w:val="0"/>
                      <w:bCs w:val="0"/>
                    </w:rPr>
                  </w:pPr>
                  <w:r w:rsidRPr="008509F5">
                    <w:rPr>
                      <w:b w:val="0"/>
                      <w:bCs w:val="0"/>
                    </w:rPr>
                    <w:t xml:space="preserve">Multi-threaded Applications </w:t>
                  </w:r>
                </w:p>
              </w:tc>
              <w:tc>
                <w:tcPr>
                  <w:tcW w:w="5026" w:type="dxa"/>
                </w:tcPr>
                <w:p w14:paraId="6B89EF2A" w14:textId="77777777" w:rsidR="00477964" w:rsidRPr="008509F5" w:rsidRDefault="00477964" w:rsidP="00477964">
                  <w:pPr>
                    <w:cnfStyle w:val="000000000000" w:firstRow="0" w:lastRow="0" w:firstColumn="0" w:lastColumn="0" w:oddVBand="0" w:evenVBand="0" w:oddHBand="0" w:evenHBand="0" w:firstRowFirstColumn="0" w:firstRowLastColumn="0" w:lastRowFirstColumn="0" w:lastRowLastColumn="0"/>
                  </w:pPr>
                  <w:r w:rsidRPr="008509F5">
                    <w:t>5 Yrs</w:t>
                  </w:r>
                </w:p>
              </w:tc>
            </w:tr>
            <w:tr w:rsidR="00477964" w14:paraId="6FAA9462"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12B2768" w14:textId="77777777" w:rsidR="00477964" w:rsidRPr="008509F5" w:rsidRDefault="00477964" w:rsidP="00477964">
                  <w:pPr>
                    <w:rPr>
                      <w:b w:val="0"/>
                      <w:bCs w:val="0"/>
                    </w:rPr>
                  </w:pPr>
                  <w:r w:rsidRPr="008509F5">
                    <w:rPr>
                      <w:b w:val="0"/>
                      <w:bCs w:val="0"/>
                    </w:rPr>
                    <w:t>Sa</w:t>
                  </w:r>
                  <w:r>
                    <w:rPr>
                      <w:b w:val="0"/>
                      <w:bCs w:val="0"/>
                    </w:rPr>
                    <w:t>a</w:t>
                  </w:r>
                  <w:r w:rsidRPr="008509F5">
                    <w:rPr>
                      <w:b w:val="0"/>
                      <w:bCs w:val="0"/>
                    </w:rPr>
                    <w:t xml:space="preserve">S </w:t>
                  </w:r>
                </w:p>
              </w:tc>
              <w:tc>
                <w:tcPr>
                  <w:tcW w:w="5026" w:type="dxa"/>
                </w:tcPr>
                <w:p w14:paraId="4F93AEED" w14:textId="77777777" w:rsidR="00477964" w:rsidRPr="008509F5" w:rsidRDefault="00477964" w:rsidP="00477964">
                  <w:pPr>
                    <w:cnfStyle w:val="000000100000" w:firstRow="0" w:lastRow="0" w:firstColumn="0" w:lastColumn="0" w:oddVBand="0" w:evenVBand="0" w:oddHBand="1" w:evenHBand="0" w:firstRowFirstColumn="0" w:firstRowLastColumn="0" w:lastRowFirstColumn="0" w:lastRowLastColumn="0"/>
                  </w:pPr>
                  <w:r w:rsidRPr="008509F5">
                    <w:t>5 Yrs</w:t>
                  </w:r>
                </w:p>
              </w:tc>
            </w:tr>
            <w:tr w:rsidR="00477964" w14:paraId="0AAF8095"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7E0B6F14" w14:textId="77777777" w:rsidR="00477964" w:rsidRPr="008509F5" w:rsidRDefault="00477964" w:rsidP="00477964">
                  <w:pPr>
                    <w:rPr>
                      <w:b w:val="0"/>
                      <w:bCs w:val="0"/>
                    </w:rPr>
                  </w:pPr>
                  <w:r w:rsidRPr="008509F5">
                    <w:rPr>
                      <w:b w:val="0"/>
                      <w:bCs w:val="0"/>
                    </w:rPr>
                    <w:t xml:space="preserve">PLM (Production Lifecycle Management) </w:t>
                  </w:r>
                </w:p>
              </w:tc>
              <w:tc>
                <w:tcPr>
                  <w:tcW w:w="5026" w:type="dxa"/>
                </w:tcPr>
                <w:p w14:paraId="17B15FA8" w14:textId="77777777" w:rsidR="00477964" w:rsidRPr="008509F5" w:rsidRDefault="00477964" w:rsidP="00477964">
                  <w:pPr>
                    <w:cnfStyle w:val="000000000000" w:firstRow="0" w:lastRow="0" w:firstColumn="0" w:lastColumn="0" w:oddVBand="0" w:evenVBand="0" w:oddHBand="0" w:evenHBand="0" w:firstRowFirstColumn="0" w:firstRowLastColumn="0" w:lastRowFirstColumn="0" w:lastRowLastColumn="0"/>
                  </w:pPr>
                  <w:r w:rsidRPr="008509F5">
                    <w:t>20 Yrs</w:t>
                  </w:r>
                </w:p>
              </w:tc>
            </w:tr>
            <w:tr w:rsidR="00477964" w14:paraId="2D274BD0"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09E491B9" w14:textId="77777777" w:rsidR="00477964" w:rsidRPr="008509F5" w:rsidRDefault="00477964" w:rsidP="00477964">
                  <w:r>
                    <w:rPr>
                      <w:b w:val="0"/>
                      <w:bCs w:val="0"/>
                    </w:rPr>
                    <w:t>Solution Architect</w:t>
                  </w:r>
                </w:p>
              </w:tc>
              <w:tc>
                <w:tcPr>
                  <w:tcW w:w="5026" w:type="dxa"/>
                </w:tcPr>
                <w:p w14:paraId="20B72586" w14:textId="77777777" w:rsidR="00477964" w:rsidRPr="008509F5" w:rsidRDefault="00477964" w:rsidP="00477964">
                  <w:pPr>
                    <w:cnfStyle w:val="000000100000" w:firstRow="0" w:lastRow="0" w:firstColumn="0" w:lastColumn="0" w:oddVBand="0" w:evenVBand="0" w:oddHBand="1" w:evenHBand="0" w:firstRowFirstColumn="0" w:firstRowLastColumn="0" w:lastRowFirstColumn="0" w:lastRowLastColumn="0"/>
                  </w:pPr>
                  <w:r>
                    <w:t>10</w:t>
                  </w:r>
                  <w:r w:rsidRPr="008509F5">
                    <w:t xml:space="preserve"> Yrs</w:t>
                  </w:r>
                </w:p>
              </w:tc>
            </w:tr>
            <w:tr w:rsidR="00477964" w14:paraId="0DCA9BE0"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57944500" w14:textId="77777777" w:rsidR="00477964" w:rsidRPr="008509F5" w:rsidRDefault="00477964" w:rsidP="00477964">
                  <w:pPr>
                    <w:rPr>
                      <w:b w:val="0"/>
                      <w:bCs w:val="0"/>
                    </w:rPr>
                  </w:pPr>
                  <w:r w:rsidRPr="008509F5">
                    <w:rPr>
                      <w:b w:val="0"/>
                      <w:bCs w:val="0"/>
                    </w:rPr>
                    <w:t>MS SQL Server</w:t>
                  </w:r>
                  <w:r>
                    <w:rPr>
                      <w:b w:val="0"/>
                      <w:bCs w:val="0"/>
                    </w:rPr>
                    <w:t>:</w:t>
                  </w:r>
                  <w:r w:rsidRPr="008509F5">
                    <w:rPr>
                      <w:b w:val="0"/>
                      <w:bCs w:val="0"/>
                    </w:rPr>
                    <w:t xml:space="preserve"> 1st, 2nd &amp; 3rd Normal Form Database Architecting </w:t>
                  </w:r>
                </w:p>
              </w:tc>
              <w:tc>
                <w:tcPr>
                  <w:tcW w:w="5026" w:type="dxa"/>
                </w:tcPr>
                <w:p w14:paraId="6E27F40D" w14:textId="77777777" w:rsidR="00477964" w:rsidRPr="008509F5" w:rsidRDefault="00477964" w:rsidP="00477964">
                  <w:pPr>
                    <w:cnfStyle w:val="000000000000" w:firstRow="0" w:lastRow="0" w:firstColumn="0" w:lastColumn="0" w:oddVBand="0" w:evenVBand="0" w:oddHBand="0" w:evenHBand="0" w:firstRowFirstColumn="0" w:firstRowLastColumn="0" w:lastRowFirstColumn="0" w:lastRowLastColumn="0"/>
                  </w:pPr>
                  <w:r w:rsidRPr="008509F5">
                    <w:t xml:space="preserve">14 Yrs </w:t>
                  </w:r>
                </w:p>
              </w:tc>
            </w:tr>
          </w:tbl>
          <w:p w14:paraId="5C8742DF" w14:textId="77777777" w:rsidR="00154885" w:rsidRDefault="00154885" w:rsidP="00154885"/>
          <w:p w14:paraId="4C1D43CC" w14:textId="551ACC47" w:rsidR="00154885" w:rsidRPr="00B362B8" w:rsidRDefault="00000000" w:rsidP="00154885">
            <w:pPr>
              <w:rPr>
                <w:rFonts w:eastAsia="Open Sans" w:cs="Open Sans"/>
              </w:rPr>
            </w:pPr>
            <w:hyperlink w:anchor="_Design_Patterns_&amp;" w:history="1">
              <w:r w:rsidR="00154885" w:rsidRPr="00943E54">
                <w:rPr>
                  <w:rStyle w:val="Hyperlink"/>
                  <w:rFonts w:eastAsia="Open Sans" w:cs="Open Sans"/>
                </w:rPr>
                <w:t>«</w:t>
              </w:r>
              <w:r w:rsidR="00154885">
                <w:rPr>
                  <w:rStyle w:val="Hyperlink"/>
                  <w:rFonts w:eastAsia="Open Sans" w:cs="Open Sans"/>
                </w:rPr>
                <w:t xml:space="preserve"> Previous Section</w:t>
              </w:r>
            </w:hyperlink>
            <w:r w:rsidR="00154885">
              <w:t xml:space="preserve">  /  </w:t>
            </w:r>
            <w:hyperlink w:anchor="_Past_Skills:" w:history="1">
              <w:r w:rsidR="00154885">
                <w:rPr>
                  <w:rStyle w:val="Hyperlink"/>
                  <w:rFonts w:eastAsia="Open Sans" w:cs="Open Sans"/>
                </w:rPr>
                <w:t xml:space="preserve">Next Section </w:t>
              </w:r>
              <w:r w:rsidR="00154885" w:rsidRPr="00943E54">
                <w:rPr>
                  <w:rStyle w:val="Hyperlink"/>
                  <w:rFonts w:eastAsia="Open Sans" w:cs="Open Sans"/>
                </w:rPr>
                <w:t>»</w:t>
              </w:r>
            </w:hyperlink>
            <w:r w:rsidR="00154885">
              <w:t xml:space="preserve">  /  </w:t>
            </w:r>
            <w:hyperlink w:anchor="_top" w:history="1">
              <w:r w:rsidR="00154885">
                <w:rPr>
                  <w:rStyle w:val="Hyperlink"/>
                  <w:rFonts w:eastAsia="Open Sans" w:cs="Open Sans"/>
                </w:rPr>
                <w:t xml:space="preserve">Top </w:t>
              </w:r>
              <w:r w:rsidR="00154885">
                <w:rPr>
                  <w:rStyle w:val="Hyperlink"/>
                  <w:rFonts w:ascii="FontAwesome" w:eastAsia="Open Sans" w:hAnsi="FontAwesome" w:cs="Open Sans"/>
                </w:rPr>
                <w:t></w:t>
              </w:r>
            </w:hyperlink>
          </w:p>
          <w:p w14:paraId="30CA8B4F" w14:textId="77777777" w:rsidR="00477964" w:rsidRDefault="00477964" w:rsidP="00491537">
            <w:pPr>
              <w:pStyle w:val="Heading5"/>
            </w:pPr>
            <w:bookmarkStart w:id="167" w:name="_Past_Skills:"/>
            <w:bookmarkStart w:id="168" w:name="_Toc160699414"/>
            <w:bookmarkEnd w:id="167"/>
            <w:r>
              <w:lastRenderedPageBreak/>
              <w:t>Past Skills:</w:t>
            </w:r>
            <w:bookmarkEnd w:id="168"/>
          </w:p>
          <w:p w14:paraId="654F329C" w14:textId="77777777" w:rsidR="00477964" w:rsidRDefault="00477964" w:rsidP="00477964">
            <w:r w:rsidRPr="00D40747">
              <w:t xml:space="preserve">I consider </w:t>
            </w:r>
            <w:r>
              <w:t xml:space="preserve">past </w:t>
            </w:r>
            <w:r w:rsidRPr="00D40747">
              <w:t>skills a series of skills, technologies &amp; design patterns that</w:t>
            </w:r>
            <w:r>
              <w:t xml:space="preserve"> certainly started me on my way to becoming a true Full Stack Developer &amp; Solution Architect. Conversely, they are </w:t>
            </w:r>
            <w:r w:rsidRPr="00D40747">
              <w:t>skills, technologies &amp; design patterns</w:t>
            </w:r>
            <w:r>
              <w:t xml:space="preserve"> that I consider deprecated technologies with respect to my particular use of them. I no longer revisit for backwards compatibility purposes, nor do I really see myself taking on work, of any kind, using them.</w:t>
            </w:r>
          </w:p>
          <w:p w14:paraId="2A556D81" w14:textId="77777777" w:rsidR="00477964" w:rsidRPr="00E02AA3" w:rsidRDefault="00477964" w:rsidP="00477964">
            <w:pPr>
              <w:rPr>
                <w:rFonts w:eastAsia="Open Sans" w:cs="Open Sans"/>
              </w:rPr>
            </w:pPr>
          </w:p>
          <w:tbl>
            <w:tblPr>
              <w:tblStyle w:val="TableGrid"/>
              <w:tblW w:w="0" w:type="auto"/>
              <w:tblLayout w:type="fixed"/>
              <w:tblLook w:val="04A0" w:firstRow="1" w:lastRow="0" w:firstColumn="1" w:lastColumn="0" w:noHBand="0" w:noVBand="1"/>
            </w:tblPr>
            <w:tblGrid>
              <w:gridCol w:w="9926"/>
            </w:tblGrid>
            <w:tr w:rsidR="00477964" w14:paraId="40C106ED" w14:textId="77777777" w:rsidTr="0002680C">
              <w:trPr>
                <w:trHeight w:val="969"/>
              </w:trPr>
              <w:tc>
                <w:tcPr>
                  <w:tcW w:w="9926" w:type="dxa"/>
                  <w:tcBorders>
                    <w:top w:val="single" w:sz="12" w:space="0" w:color="BAB390"/>
                    <w:left w:val="single" w:sz="12" w:space="0" w:color="BAB390"/>
                    <w:bottom w:val="single" w:sz="12" w:space="0" w:color="BAB390"/>
                    <w:right w:val="single" w:sz="12" w:space="0" w:color="BAB390"/>
                  </w:tcBorders>
                  <w:shd w:val="clear" w:color="auto" w:fill="FCF8E3"/>
                </w:tcPr>
                <w:p w14:paraId="2A56B7BF" w14:textId="77777777" w:rsidR="00477964" w:rsidRPr="001E306E" w:rsidRDefault="00477964" w:rsidP="00477964">
                  <w:pPr>
                    <w:spacing w:before="240"/>
                    <w:rPr>
                      <w:color w:val="8A6D3B"/>
                      <w:szCs w:val="20"/>
                    </w:rPr>
                  </w:pPr>
                  <w:r w:rsidRPr="001517A5">
                    <w:rPr>
                      <w:rFonts w:ascii="FontAwesome" w:hAnsi="FontAwesome" w:cs="Segoe UI Symbol"/>
                      <w:color w:val="8A6D3B"/>
                      <w:sz w:val="16"/>
                      <w:szCs w:val="16"/>
                    </w:rPr>
                    <w:t></w:t>
                  </w:r>
                  <w:r w:rsidRPr="001E306E">
                    <w:rPr>
                      <w:b/>
                      <w:bCs/>
                      <w:color w:val="8A6D3B"/>
                      <w:szCs w:val="20"/>
                    </w:rPr>
                    <w:t xml:space="preserve"> </w:t>
                  </w:r>
                  <w:r>
                    <w:rPr>
                      <w:rFonts w:cs="Open Sans"/>
                      <w:b/>
                      <w:bCs/>
                      <w:color w:val="8A6D3B"/>
                      <w:szCs w:val="20"/>
                    </w:rPr>
                    <w:t>Please Note</w:t>
                  </w:r>
                </w:p>
                <w:p w14:paraId="5BD3D19C" w14:textId="77777777" w:rsidR="00477964" w:rsidRPr="001E306E" w:rsidRDefault="00477964" w:rsidP="00477964">
                  <w:pPr>
                    <w:rPr>
                      <w:color w:val="8A6D3B"/>
                      <w:szCs w:val="20"/>
                    </w:rPr>
                  </w:pPr>
                </w:p>
                <w:p w14:paraId="681D227D" w14:textId="77777777" w:rsidR="00477964" w:rsidRPr="007078AE" w:rsidRDefault="00477964" w:rsidP="00477964">
                  <w:pPr>
                    <w:spacing w:after="240"/>
                    <w:rPr>
                      <w:rFonts w:ascii="Calibri" w:hAnsi="Calibri"/>
                      <w:color w:val="937849"/>
                      <w:szCs w:val="20"/>
                    </w:rPr>
                  </w:pPr>
                  <w:r>
                    <w:rPr>
                      <w:rFonts w:ascii="Calibri" w:hAnsi="Calibri"/>
                      <w:color w:val="8A6D3B"/>
                      <w:szCs w:val="20"/>
                    </w:rPr>
                    <w:t xml:space="preserve">I will revisit any </w:t>
                  </w:r>
                  <w:r w:rsidRPr="00626AC3">
                    <w:rPr>
                      <w:rFonts w:ascii="Calibri" w:hAnsi="Calibri"/>
                      <w:color w:val="8A6D3B"/>
                      <w:szCs w:val="20"/>
                    </w:rPr>
                    <w:t>skill</w:t>
                  </w:r>
                  <w:r>
                    <w:rPr>
                      <w:rFonts w:ascii="Calibri" w:hAnsi="Calibri"/>
                      <w:color w:val="8A6D3B"/>
                      <w:szCs w:val="20"/>
                    </w:rPr>
                    <w:t>s</w:t>
                  </w:r>
                  <w:r w:rsidRPr="00626AC3">
                    <w:rPr>
                      <w:rFonts w:ascii="Calibri" w:hAnsi="Calibri"/>
                      <w:color w:val="8A6D3B"/>
                      <w:szCs w:val="20"/>
                    </w:rPr>
                    <w:t>, technolog</w:t>
                  </w:r>
                  <w:r>
                    <w:rPr>
                      <w:rFonts w:ascii="Calibri" w:hAnsi="Calibri"/>
                      <w:color w:val="8A6D3B"/>
                      <w:szCs w:val="20"/>
                    </w:rPr>
                    <w:t xml:space="preserve">ies, </w:t>
                  </w:r>
                  <w:r w:rsidRPr="00626AC3">
                    <w:rPr>
                      <w:rFonts w:ascii="Calibri" w:hAnsi="Calibri"/>
                      <w:color w:val="8A6D3B"/>
                      <w:szCs w:val="20"/>
                    </w:rPr>
                    <w:t>design pattern</w:t>
                  </w:r>
                  <w:r>
                    <w:rPr>
                      <w:rFonts w:ascii="Calibri" w:hAnsi="Calibri"/>
                      <w:color w:val="8A6D3B"/>
                      <w:szCs w:val="20"/>
                    </w:rPr>
                    <w:t>s</w:t>
                  </w:r>
                  <w:r w:rsidRPr="00BB5CFD">
                    <w:rPr>
                      <w:rFonts w:ascii="Calibri" w:hAnsi="Calibri"/>
                      <w:color w:val="8A6D3B"/>
                      <w:szCs w:val="20"/>
                    </w:rPr>
                    <w:t>,</w:t>
                  </w:r>
                  <w:r>
                    <w:rPr>
                      <w:rFonts w:ascii="Calibri" w:hAnsi="Calibri"/>
                      <w:color w:val="8A6D3B"/>
                      <w:szCs w:val="20"/>
                    </w:rPr>
                    <w:t xml:space="preserve"> best practices,</w:t>
                  </w:r>
                  <w:r w:rsidRPr="00BB5CFD">
                    <w:rPr>
                      <w:rFonts w:ascii="Calibri" w:hAnsi="Calibri"/>
                      <w:color w:val="8A6D3B"/>
                      <w:szCs w:val="20"/>
                    </w:rPr>
                    <w:t xml:space="preserve"> </w:t>
                  </w:r>
                  <w:r>
                    <w:rPr>
                      <w:rFonts w:ascii="Calibri" w:hAnsi="Calibri"/>
                      <w:color w:val="8A6D3B"/>
                      <w:szCs w:val="20"/>
                    </w:rPr>
                    <w:t>and</w:t>
                  </w:r>
                  <w:r w:rsidRPr="00BB5CFD">
                    <w:rPr>
                      <w:rFonts w:ascii="Calibri" w:hAnsi="Calibri"/>
                      <w:color w:val="8A6D3B"/>
                      <w:szCs w:val="20"/>
                    </w:rPr>
                    <w:t xml:space="preserve"> strateg</w:t>
                  </w:r>
                  <w:r>
                    <w:rPr>
                      <w:rFonts w:ascii="Calibri" w:hAnsi="Calibri"/>
                      <w:color w:val="8A6D3B"/>
                      <w:szCs w:val="20"/>
                    </w:rPr>
                    <w:t>ies that may help any person on the team or business if they are currently experiencing an emergency with their software</w:t>
                  </w:r>
                  <w:r w:rsidRPr="00BB5CFD">
                    <w:rPr>
                      <w:rFonts w:ascii="Calibri" w:hAnsi="Calibri"/>
                      <w:color w:val="8A6D3B"/>
                      <w:szCs w:val="20"/>
                    </w:rPr>
                    <w:t>.</w:t>
                  </w:r>
                </w:p>
              </w:tc>
            </w:tr>
          </w:tbl>
          <w:p w14:paraId="4833930E" w14:textId="77777777" w:rsidR="00477964" w:rsidRDefault="00477964" w:rsidP="00477964"/>
          <w:p w14:paraId="7D9D5B92" w14:textId="77777777" w:rsidR="00477964" w:rsidRDefault="00477964" w:rsidP="00477964">
            <w:pPr>
              <w:rPr>
                <w:rFonts w:eastAsia="Open Sans"/>
              </w:rPr>
            </w:pPr>
          </w:p>
          <w:tbl>
            <w:tblPr>
              <w:tblStyle w:val="GridTable6Colorful"/>
              <w:tblW w:w="0" w:type="auto"/>
              <w:tblLayout w:type="fixed"/>
              <w:tblLook w:val="04A0" w:firstRow="1" w:lastRow="0" w:firstColumn="1" w:lastColumn="0" w:noHBand="0" w:noVBand="1"/>
            </w:tblPr>
            <w:tblGrid>
              <w:gridCol w:w="5026"/>
              <w:gridCol w:w="5026"/>
            </w:tblGrid>
            <w:tr w:rsidR="00477964" w14:paraId="3B6709B1" w14:textId="77777777" w:rsidTr="00D52F3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18CEE7ED" w14:textId="77777777" w:rsidR="00477964" w:rsidRDefault="00477964" w:rsidP="00477964">
                  <w:pPr>
                    <w:rPr>
                      <w:rFonts w:eastAsia="Open Sans" w:cs="Open Sans"/>
                    </w:rPr>
                  </w:pPr>
                  <w:r w:rsidRPr="00A400FA">
                    <w:rPr>
                      <w:rFonts w:eastAsia="Open Sans" w:cs="Open Sans"/>
                    </w:rPr>
                    <w:t>Skill</w:t>
                  </w:r>
                  <w:r>
                    <w:rPr>
                      <w:rFonts w:eastAsia="Open Sans" w:cs="Open Sans"/>
                    </w:rPr>
                    <w:t xml:space="preserve"> </w:t>
                  </w:r>
                  <w:r w:rsidRPr="00A400FA">
                    <w:rPr>
                      <w:rFonts w:eastAsia="Open Sans" w:cs="Open Sans"/>
                    </w:rPr>
                    <w:t>·</w:t>
                  </w:r>
                  <w:r>
                    <w:rPr>
                      <w:rFonts w:eastAsia="Open Sans" w:cs="Open Sans"/>
                    </w:rPr>
                    <w:t xml:space="preserve"> </w:t>
                  </w:r>
                  <w:r w:rsidRPr="00A400FA">
                    <w:rPr>
                      <w:rFonts w:eastAsia="Open Sans" w:cs="Open Sans"/>
                    </w:rPr>
                    <w:t>Tech</w:t>
                  </w:r>
                  <w:r>
                    <w:rPr>
                      <w:rFonts w:eastAsia="Open Sans" w:cs="Open Sans"/>
                    </w:rPr>
                    <w:t xml:space="preserve"> </w:t>
                  </w:r>
                  <w:r w:rsidRPr="00A400FA">
                    <w:rPr>
                      <w:rFonts w:eastAsia="Open Sans" w:cs="Open Sans"/>
                    </w:rPr>
                    <w:t>·</w:t>
                  </w:r>
                  <w:r>
                    <w:rPr>
                      <w:rFonts w:eastAsia="Open Sans" w:cs="Open Sans"/>
                    </w:rPr>
                    <w:t xml:space="preserve"> </w:t>
                  </w:r>
                  <w:r w:rsidRPr="00A400FA">
                    <w:rPr>
                      <w:rFonts w:eastAsia="Open Sans" w:cs="Open Sans"/>
                    </w:rPr>
                    <w:t>Pattern</w:t>
                  </w:r>
                </w:p>
              </w:tc>
              <w:tc>
                <w:tcPr>
                  <w:tcW w:w="5026" w:type="dxa"/>
                </w:tcPr>
                <w:p w14:paraId="54A43A8D" w14:textId="77777777" w:rsidR="00477964" w:rsidRDefault="00477964" w:rsidP="00477964">
                  <w:pPr>
                    <w:cnfStyle w:val="100000000000" w:firstRow="1" w:lastRow="0" w:firstColumn="0" w:lastColumn="0" w:oddVBand="0" w:evenVBand="0" w:oddHBand="0" w:evenHBand="0" w:firstRowFirstColumn="0" w:firstRowLastColumn="0" w:lastRowFirstColumn="0" w:lastRowLastColumn="0"/>
                    <w:rPr>
                      <w:rFonts w:eastAsia="Open Sans" w:cs="Open Sans"/>
                    </w:rPr>
                  </w:pPr>
                  <w:r w:rsidRPr="00A400FA">
                    <w:rPr>
                      <w:rFonts w:eastAsia="Open Sans" w:cs="Open Sans"/>
                    </w:rPr>
                    <w:t>Experience</w:t>
                  </w:r>
                </w:p>
              </w:tc>
            </w:tr>
            <w:tr w:rsidR="00477964" w14:paraId="712AE3C9"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7AEB964D" w14:textId="77777777" w:rsidR="00477964" w:rsidRPr="00D457E4" w:rsidRDefault="00477964" w:rsidP="00477964">
                  <w:pPr>
                    <w:rPr>
                      <w:rFonts w:eastAsia="Open Sans" w:cs="Open Sans"/>
                      <w:b w:val="0"/>
                      <w:bCs w:val="0"/>
                    </w:rPr>
                  </w:pPr>
                  <w:r w:rsidRPr="00D457E4">
                    <w:rPr>
                      <w:b w:val="0"/>
                      <w:bCs w:val="0"/>
                    </w:rPr>
                    <w:t xml:space="preserve">Adobe Audition </w:t>
                  </w:r>
                </w:p>
              </w:tc>
              <w:tc>
                <w:tcPr>
                  <w:tcW w:w="5026" w:type="dxa"/>
                </w:tcPr>
                <w:p w14:paraId="3AF2015B" w14:textId="77777777" w:rsidR="00477964" w:rsidRPr="00A400FA" w:rsidRDefault="00477964" w:rsidP="00477964">
                  <w:pPr>
                    <w:cnfStyle w:val="000000100000" w:firstRow="0" w:lastRow="0" w:firstColumn="0" w:lastColumn="0" w:oddVBand="0" w:evenVBand="0" w:oddHBand="1" w:evenHBand="0" w:firstRowFirstColumn="0" w:firstRowLastColumn="0" w:lastRowFirstColumn="0" w:lastRowLastColumn="0"/>
                    <w:rPr>
                      <w:rFonts w:eastAsia="Open Sans" w:cs="Open Sans"/>
                    </w:rPr>
                  </w:pPr>
                  <w:r w:rsidRPr="00FB79C5">
                    <w:t>1 Yrs</w:t>
                  </w:r>
                </w:p>
              </w:tc>
            </w:tr>
            <w:tr w:rsidR="00477964" w14:paraId="1A30479A"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15718D29" w14:textId="77777777" w:rsidR="00477964" w:rsidRPr="00D457E4" w:rsidRDefault="00477964" w:rsidP="00477964">
                  <w:pPr>
                    <w:rPr>
                      <w:rFonts w:eastAsia="Open Sans" w:cs="Open Sans"/>
                      <w:b w:val="0"/>
                      <w:bCs w:val="0"/>
                    </w:rPr>
                  </w:pPr>
                  <w:r w:rsidRPr="00D457E4">
                    <w:rPr>
                      <w:b w:val="0"/>
                      <w:bCs w:val="0"/>
                    </w:rPr>
                    <w:t xml:space="preserve">Adobe Dreamweaver </w:t>
                  </w:r>
                </w:p>
              </w:tc>
              <w:tc>
                <w:tcPr>
                  <w:tcW w:w="5026" w:type="dxa"/>
                </w:tcPr>
                <w:p w14:paraId="40410A2D" w14:textId="77777777" w:rsidR="00477964" w:rsidRPr="00A400FA" w:rsidRDefault="00477964" w:rsidP="00477964">
                  <w:pPr>
                    <w:cnfStyle w:val="000000000000" w:firstRow="0" w:lastRow="0" w:firstColumn="0" w:lastColumn="0" w:oddVBand="0" w:evenVBand="0" w:oddHBand="0" w:evenHBand="0" w:firstRowFirstColumn="0" w:firstRowLastColumn="0" w:lastRowFirstColumn="0" w:lastRowLastColumn="0"/>
                    <w:rPr>
                      <w:rFonts w:eastAsia="Open Sans" w:cs="Open Sans"/>
                    </w:rPr>
                  </w:pPr>
                  <w:r w:rsidRPr="00FB79C5">
                    <w:t>5 Yrs</w:t>
                  </w:r>
                </w:p>
              </w:tc>
            </w:tr>
            <w:tr w:rsidR="00477964" w14:paraId="0A7FF2D6"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49379DF6" w14:textId="77777777" w:rsidR="00477964" w:rsidRPr="00D457E4" w:rsidRDefault="00477964" w:rsidP="00477964">
                  <w:pPr>
                    <w:rPr>
                      <w:rFonts w:eastAsia="Open Sans" w:cs="Open Sans"/>
                      <w:b w:val="0"/>
                      <w:bCs w:val="0"/>
                    </w:rPr>
                  </w:pPr>
                  <w:r w:rsidRPr="00D457E4">
                    <w:rPr>
                      <w:b w:val="0"/>
                      <w:bCs w:val="0"/>
                    </w:rPr>
                    <w:t xml:space="preserve">Adobe Edge </w:t>
                  </w:r>
                </w:p>
              </w:tc>
              <w:tc>
                <w:tcPr>
                  <w:tcW w:w="5026" w:type="dxa"/>
                </w:tcPr>
                <w:p w14:paraId="75B3B6FD" w14:textId="77777777" w:rsidR="00477964" w:rsidRPr="00A400FA" w:rsidRDefault="00477964" w:rsidP="00477964">
                  <w:pPr>
                    <w:cnfStyle w:val="000000100000" w:firstRow="0" w:lastRow="0" w:firstColumn="0" w:lastColumn="0" w:oddVBand="0" w:evenVBand="0" w:oddHBand="1" w:evenHBand="0" w:firstRowFirstColumn="0" w:firstRowLastColumn="0" w:lastRowFirstColumn="0" w:lastRowLastColumn="0"/>
                    <w:rPr>
                      <w:rFonts w:eastAsia="Open Sans" w:cs="Open Sans"/>
                    </w:rPr>
                  </w:pPr>
                  <w:r w:rsidRPr="00FB79C5">
                    <w:t>1 Yrs</w:t>
                  </w:r>
                </w:p>
              </w:tc>
            </w:tr>
            <w:tr w:rsidR="00477964" w14:paraId="62887C78"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993B702" w14:textId="77777777" w:rsidR="00477964" w:rsidRPr="00D457E4" w:rsidRDefault="00477964" w:rsidP="00477964">
                  <w:pPr>
                    <w:rPr>
                      <w:b w:val="0"/>
                      <w:bCs w:val="0"/>
                    </w:rPr>
                  </w:pPr>
                  <w:r w:rsidRPr="00D457E4">
                    <w:rPr>
                      <w:b w:val="0"/>
                      <w:bCs w:val="0"/>
                    </w:rPr>
                    <w:t xml:space="preserve">Adobe Flash </w:t>
                  </w:r>
                </w:p>
              </w:tc>
              <w:tc>
                <w:tcPr>
                  <w:tcW w:w="5026" w:type="dxa"/>
                </w:tcPr>
                <w:p w14:paraId="62E0BB90" w14:textId="77777777" w:rsidR="00477964" w:rsidRPr="004279EE" w:rsidRDefault="00477964" w:rsidP="00477964">
                  <w:pPr>
                    <w:cnfStyle w:val="000000000000" w:firstRow="0" w:lastRow="0" w:firstColumn="0" w:lastColumn="0" w:oddVBand="0" w:evenVBand="0" w:oddHBand="0" w:evenHBand="0" w:firstRowFirstColumn="0" w:firstRowLastColumn="0" w:lastRowFirstColumn="0" w:lastRowLastColumn="0"/>
                  </w:pPr>
                  <w:r w:rsidRPr="00FB79C5">
                    <w:t>6 Yrs</w:t>
                  </w:r>
                </w:p>
              </w:tc>
            </w:tr>
            <w:tr w:rsidR="00477964" w14:paraId="495D7A1E"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291BFCC9" w14:textId="77777777" w:rsidR="00477964" w:rsidRPr="00D457E4" w:rsidRDefault="00477964" w:rsidP="00477964">
                  <w:pPr>
                    <w:rPr>
                      <w:b w:val="0"/>
                      <w:bCs w:val="0"/>
                    </w:rPr>
                  </w:pPr>
                  <w:r w:rsidRPr="00D457E4">
                    <w:rPr>
                      <w:b w:val="0"/>
                      <w:bCs w:val="0"/>
                    </w:rPr>
                    <w:t xml:space="preserve">Adobe Illustrator </w:t>
                  </w:r>
                </w:p>
              </w:tc>
              <w:tc>
                <w:tcPr>
                  <w:tcW w:w="5026" w:type="dxa"/>
                </w:tcPr>
                <w:p w14:paraId="31BD61CB" w14:textId="77777777" w:rsidR="00477964" w:rsidRPr="004279EE" w:rsidRDefault="00477964" w:rsidP="00477964">
                  <w:pPr>
                    <w:cnfStyle w:val="000000100000" w:firstRow="0" w:lastRow="0" w:firstColumn="0" w:lastColumn="0" w:oddVBand="0" w:evenVBand="0" w:oddHBand="1" w:evenHBand="0" w:firstRowFirstColumn="0" w:firstRowLastColumn="0" w:lastRowFirstColumn="0" w:lastRowLastColumn="0"/>
                  </w:pPr>
                  <w:r w:rsidRPr="00FB79C5">
                    <w:t>1 Yrs</w:t>
                  </w:r>
                </w:p>
              </w:tc>
            </w:tr>
            <w:tr w:rsidR="00477964" w14:paraId="07F8919F"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2222B4C8" w14:textId="77777777" w:rsidR="00477964" w:rsidRPr="00D457E4" w:rsidRDefault="00477964" w:rsidP="00477964">
                  <w:pPr>
                    <w:rPr>
                      <w:b w:val="0"/>
                      <w:bCs w:val="0"/>
                    </w:rPr>
                  </w:pPr>
                  <w:r w:rsidRPr="00D457E4">
                    <w:rPr>
                      <w:b w:val="0"/>
                      <w:bCs w:val="0"/>
                    </w:rPr>
                    <w:t xml:space="preserve">jQuery Mobile </w:t>
                  </w:r>
                </w:p>
              </w:tc>
              <w:tc>
                <w:tcPr>
                  <w:tcW w:w="5026" w:type="dxa"/>
                </w:tcPr>
                <w:p w14:paraId="287E1501"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FB79C5">
                    <w:t>1 Yrs</w:t>
                  </w:r>
                </w:p>
              </w:tc>
            </w:tr>
            <w:tr w:rsidR="00477964" w14:paraId="5BD3D770"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5F73476" w14:textId="77777777" w:rsidR="00477964" w:rsidRPr="00D457E4" w:rsidRDefault="00477964" w:rsidP="00477964">
                  <w:pPr>
                    <w:rPr>
                      <w:b w:val="0"/>
                      <w:bCs w:val="0"/>
                    </w:rPr>
                  </w:pPr>
                  <w:r w:rsidRPr="00D457E4">
                    <w:rPr>
                      <w:b w:val="0"/>
                      <w:bCs w:val="0"/>
                    </w:rPr>
                    <w:t xml:space="preserve">Phone Gap </w:t>
                  </w:r>
                </w:p>
              </w:tc>
              <w:tc>
                <w:tcPr>
                  <w:tcW w:w="5026" w:type="dxa"/>
                </w:tcPr>
                <w:p w14:paraId="57A47971"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FB79C5">
                    <w:t>1 Yrs</w:t>
                  </w:r>
                </w:p>
              </w:tc>
            </w:tr>
            <w:tr w:rsidR="00477964" w14:paraId="253CE633"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8FCD966" w14:textId="77777777" w:rsidR="00477964" w:rsidRPr="00D457E4" w:rsidRDefault="00477964" w:rsidP="00477964">
                  <w:pPr>
                    <w:rPr>
                      <w:b w:val="0"/>
                      <w:bCs w:val="0"/>
                    </w:rPr>
                  </w:pPr>
                  <w:r w:rsidRPr="00D457E4">
                    <w:rPr>
                      <w:b w:val="0"/>
                      <w:bCs w:val="0"/>
                    </w:rPr>
                    <w:t xml:space="preserve">WCF (Windows Communications Foundation) </w:t>
                  </w:r>
                </w:p>
              </w:tc>
              <w:tc>
                <w:tcPr>
                  <w:tcW w:w="5026" w:type="dxa"/>
                </w:tcPr>
                <w:p w14:paraId="472D059B"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FB79C5">
                    <w:t>1 Yrs</w:t>
                  </w:r>
                </w:p>
              </w:tc>
            </w:tr>
            <w:tr w:rsidR="00477964" w14:paraId="77E1C82E"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2C57F2AB" w14:textId="77777777" w:rsidR="00477964" w:rsidRPr="00D457E4" w:rsidRDefault="00477964" w:rsidP="00477964">
                  <w:pPr>
                    <w:rPr>
                      <w:b w:val="0"/>
                      <w:bCs w:val="0"/>
                    </w:rPr>
                  </w:pPr>
                  <w:r w:rsidRPr="00D457E4">
                    <w:rPr>
                      <w:b w:val="0"/>
                      <w:bCs w:val="0"/>
                    </w:rPr>
                    <w:t xml:space="preserve">WPF (Windows Presentation Foundation) </w:t>
                  </w:r>
                </w:p>
              </w:tc>
              <w:tc>
                <w:tcPr>
                  <w:tcW w:w="5026" w:type="dxa"/>
                </w:tcPr>
                <w:p w14:paraId="4505502E"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FB79C5">
                    <w:t>1 Yrs</w:t>
                  </w:r>
                </w:p>
              </w:tc>
            </w:tr>
            <w:tr w:rsidR="00477964" w14:paraId="58D7AAFD"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2BC973E4" w14:textId="77777777" w:rsidR="00477964" w:rsidRPr="00D457E4" w:rsidRDefault="00477964" w:rsidP="00477964">
                  <w:pPr>
                    <w:rPr>
                      <w:b w:val="0"/>
                      <w:bCs w:val="0"/>
                    </w:rPr>
                  </w:pPr>
                  <w:r w:rsidRPr="00D457E4">
                    <w:rPr>
                      <w:b w:val="0"/>
                      <w:bCs w:val="0"/>
                    </w:rPr>
                    <w:t xml:space="preserve">Silverlight </w:t>
                  </w:r>
                </w:p>
              </w:tc>
              <w:tc>
                <w:tcPr>
                  <w:tcW w:w="5026" w:type="dxa"/>
                </w:tcPr>
                <w:p w14:paraId="6A6FA9F2"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FB79C5">
                    <w:t>1 Yrs</w:t>
                  </w:r>
                </w:p>
              </w:tc>
            </w:tr>
            <w:tr w:rsidR="00477964" w14:paraId="2CB0CE42"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4C79256" w14:textId="77777777" w:rsidR="00477964" w:rsidRPr="00D457E4" w:rsidRDefault="00477964" w:rsidP="00477964">
                  <w:pPr>
                    <w:rPr>
                      <w:b w:val="0"/>
                      <w:bCs w:val="0"/>
                    </w:rPr>
                  </w:pPr>
                  <w:r w:rsidRPr="00D457E4">
                    <w:rPr>
                      <w:b w:val="0"/>
                      <w:bCs w:val="0"/>
                    </w:rPr>
                    <w:t xml:space="preserve">SignalR (See Blazor) </w:t>
                  </w:r>
                </w:p>
              </w:tc>
              <w:tc>
                <w:tcPr>
                  <w:tcW w:w="5026" w:type="dxa"/>
                </w:tcPr>
                <w:p w14:paraId="5745D2B2"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FB79C5">
                    <w:t>1 Yrs</w:t>
                  </w:r>
                </w:p>
              </w:tc>
            </w:tr>
            <w:tr w:rsidR="00477964" w14:paraId="5BE7B009"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15E57A6B" w14:textId="77777777" w:rsidR="00477964" w:rsidRPr="00D457E4" w:rsidRDefault="00477964" w:rsidP="00477964">
                  <w:pPr>
                    <w:rPr>
                      <w:b w:val="0"/>
                      <w:bCs w:val="0"/>
                    </w:rPr>
                  </w:pPr>
                  <w:r w:rsidRPr="00D457E4">
                    <w:rPr>
                      <w:b w:val="0"/>
                      <w:bCs w:val="0"/>
                    </w:rPr>
                    <w:t xml:space="preserve">XAML (See Blazor) </w:t>
                  </w:r>
                </w:p>
              </w:tc>
              <w:tc>
                <w:tcPr>
                  <w:tcW w:w="5026" w:type="dxa"/>
                </w:tcPr>
                <w:p w14:paraId="1F961671"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FB79C5">
                    <w:t>2 Yrs</w:t>
                  </w:r>
                </w:p>
              </w:tc>
            </w:tr>
            <w:tr w:rsidR="00477964" w14:paraId="6516B035"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25931F1" w14:textId="77777777" w:rsidR="00477964" w:rsidRPr="00D457E4" w:rsidRDefault="00477964" w:rsidP="00477964">
                  <w:pPr>
                    <w:rPr>
                      <w:b w:val="0"/>
                      <w:bCs w:val="0"/>
                    </w:rPr>
                  </w:pPr>
                  <w:r w:rsidRPr="00D457E4">
                    <w:rPr>
                      <w:b w:val="0"/>
                      <w:bCs w:val="0"/>
                    </w:rPr>
                    <w:t xml:space="preserve">Java </w:t>
                  </w:r>
                </w:p>
              </w:tc>
              <w:tc>
                <w:tcPr>
                  <w:tcW w:w="5026" w:type="dxa"/>
                </w:tcPr>
                <w:p w14:paraId="12DDE13E"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FB79C5">
                    <w:t>3 Yrs</w:t>
                  </w:r>
                </w:p>
              </w:tc>
            </w:tr>
            <w:tr w:rsidR="00477964" w14:paraId="57C9C567"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3272D34C" w14:textId="77777777" w:rsidR="00477964" w:rsidRPr="00D457E4" w:rsidRDefault="00477964" w:rsidP="00477964">
                  <w:pPr>
                    <w:rPr>
                      <w:b w:val="0"/>
                      <w:bCs w:val="0"/>
                    </w:rPr>
                  </w:pPr>
                  <w:r w:rsidRPr="00D457E4">
                    <w:rPr>
                      <w:b w:val="0"/>
                      <w:bCs w:val="0"/>
                    </w:rPr>
                    <w:t xml:space="preserve">Oracle </w:t>
                  </w:r>
                </w:p>
              </w:tc>
              <w:tc>
                <w:tcPr>
                  <w:tcW w:w="5026" w:type="dxa"/>
                </w:tcPr>
                <w:p w14:paraId="7A20CF9D"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FB79C5">
                    <w:t>3 Yrs</w:t>
                  </w:r>
                </w:p>
              </w:tc>
            </w:tr>
            <w:tr w:rsidR="00477964" w14:paraId="6E4F3527"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72A6D48F" w14:textId="77777777" w:rsidR="00477964" w:rsidRPr="00D457E4" w:rsidRDefault="00477964" w:rsidP="00477964">
                  <w:pPr>
                    <w:rPr>
                      <w:b w:val="0"/>
                      <w:bCs w:val="0"/>
                    </w:rPr>
                  </w:pPr>
                  <w:r w:rsidRPr="00D457E4">
                    <w:rPr>
                      <w:b w:val="0"/>
                      <w:bCs w:val="0"/>
                    </w:rPr>
                    <w:t xml:space="preserve">PHP </w:t>
                  </w:r>
                </w:p>
              </w:tc>
              <w:tc>
                <w:tcPr>
                  <w:tcW w:w="5026" w:type="dxa"/>
                </w:tcPr>
                <w:p w14:paraId="0535717B"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FB79C5">
                    <w:t>3 Yrs</w:t>
                  </w:r>
                </w:p>
              </w:tc>
            </w:tr>
            <w:tr w:rsidR="00477964" w14:paraId="2D3AFF71"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6FB6FF38" w14:textId="77777777" w:rsidR="00477964" w:rsidRPr="00D457E4" w:rsidRDefault="00477964" w:rsidP="00477964">
                  <w:pPr>
                    <w:rPr>
                      <w:b w:val="0"/>
                      <w:bCs w:val="0"/>
                    </w:rPr>
                  </w:pPr>
                  <w:r w:rsidRPr="00D457E4">
                    <w:rPr>
                      <w:b w:val="0"/>
                      <w:bCs w:val="0"/>
                    </w:rPr>
                    <w:t xml:space="preserve">Perl </w:t>
                  </w:r>
                </w:p>
              </w:tc>
              <w:tc>
                <w:tcPr>
                  <w:tcW w:w="5026" w:type="dxa"/>
                </w:tcPr>
                <w:p w14:paraId="5A69F078"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FB79C5">
                    <w:t>4 Yrs</w:t>
                  </w:r>
                </w:p>
              </w:tc>
            </w:tr>
            <w:tr w:rsidR="00477964" w14:paraId="7B36FE8B" w14:textId="77777777" w:rsidTr="00D52F3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6" w:type="dxa"/>
                </w:tcPr>
                <w:p w14:paraId="4B664F57" w14:textId="77777777" w:rsidR="00477964" w:rsidRPr="00D457E4" w:rsidRDefault="00477964" w:rsidP="00477964">
                  <w:pPr>
                    <w:rPr>
                      <w:b w:val="0"/>
                      <w:bCs w:val="0"/>
                    </w:rPr>
                  </w:pPr>
                  <w:r w:rsidRPr="00D457E4">
                    <w:rPr>
                      <w:b w:val="0"/>
                      <w:bCs w:val="0"/>
                    </w:rPr>
                    <w:t xml:space="preserve">VB.NET </w:t>
                  </w:r>
                </w:p>
              </w:tc>
              <w:tc>
                <w:tcPr>
                  <w:tcW w:w="5026" w:type="dxa"/>
                </w:tcPr>
                <w:p w14:paraId="2EFEACC6" w14:textId="77777777" w:rsidR="00477964" w:rsidRDefault="00477964" w:rsidP="00477964">
                  <w:pPr>
                    <w:cnfStyle w:val="000000100000" w:firstRow="0" w:lastRow="0" w:firstColumn="0" w:lastColumn="0" w:oddVBand="0" w:evenVBand="0" w:oddHBand="1" w:evenHBand="0" w:firstRowFirstColumn="0" w:firstRowLastColumn="0" w:lastRowFirstColumn="0" w:lastRowLastColumn="0"/>
                  </w:pPr>
                  <w:r w:rsidRPr="00FB79C5">
                    <w:t>4 Yrs</w:t>
                  </w:r>
                </w:p>
              </w:tc>
            </w:tr>
            <w:tr w:rsidR="00477964" w14:paraId="5B329399" w14:textId="77777777" w:rsidTr="00D52F36">
              <w:trPr>
                <w:trHeight w:val="432"/>
              </w:trPr>
              <w:tc>
                <w:tcPr>
                  <w:cnfStyle w:val="001000000000" w:firstRow="0" w:lastRow="0" w:firstColumn="1" w:lastColumn="0" w:oddVBand="0" w:evenVBand="0" w:oddHBand="0" w:evenHBand="0" w:firstRowFirstColumn="0" w:firstRowLastColumn="0" w:lastRowFirstColumn="0" w:lastRowLastColumn="0"/>
                  <w:tcW w:w="5026" w:type="dxa"/>
                </w:tcPr>
                <w:p w14:paraId="07D019CE" w14:textId="769ADF17" w:rsidR="00477964" w:rsidRPr="00D457E4" w:rsidRDefault="003530E4" w:rsidP="00477964">
                  <w:pPr>
                    <w:rPr>
                      <w:b w:val="0"/>
                      <w:bCs w:val="0"/>
                    </w:rPr>
                  </w:pPr>
                  <w:r w:rsidRPr="00D457E4">
                    <w:rPr>
                      <w:b w:val="0"/>
                      <w:bCs w:val="0"/>
                    </w:rPr>
                    <w:lastRenderedPageBreak/>
                    <w:t>SharePoint</w:t>
                  </w:r>
                  <w:r w:rsidR="00477964" w:rsidRPr="00D457E4">
                    <w:rPr>
                      <w:b w:val="0"/>
                      <w:bCs w:val="0"/>
                    </w:rPr>
                    <w:t xml:space="preserve"> </w:t>
                  </w:r>
                </w:p>
              </w:tc>
              <w:tc>
                <w:tcPr>
                  <w:tcW w:w="5026" w:type="dxa"/>
                </w:tcPr>
                <w:p w14:paraId="557A9853" w14:textId="77777777" w:rsidR="00477964" w:rsidRDefault="00477964" w:rsidP="00477964">
                  <w:pPr>
                    <w:cnfStyle w:val="000000000000" w:firstRow="0" w:lastRow="0" w:firstColumn="0" w:lastColumn="0" w:oddVBand="0" w:evenVBand="0" w:oddHBand="0" w:evenHBand="0" w:firstRowFirstColumn="0" w:firstRowLastColumn="0" w:lastRowFirstColumn="0" w:lastRowLastColumn="0"/>
                  </w:pPr>
                  <w:r w:rsidRPr="00FB79C5">
                    <w:t xml:space="preserve">4 Yrs </w:t>
                  </w:r>
                </w:p>
              </w:tc>
            </w:tr>
          </w:tbl>
          <w:p w14:paraId="001BA506" w14:textId="77777777" w:rsidR="00154885" w:rsidRDefault="00154885" w:rsidP="00154885"/>
          <w:p w14:paraId="3F9699DE" w14:textId="4B02BA32" w:rsidR="00154885" w:rsidRPr="00B362B8" w:rsidRDefault="00000000" w:rsidP="00154885">
            <w:pPr>
              <w:rPr>
                <w:rFonts w:eastAsia="Open Sans" w:cs="Open Sans"/>
              </w:rPr>
            </w:pPr>
            <w:hyperlink w:anchor="_Design_Patterns_&amp;" w:history="1">
              <w:r w:rsidR="00154885" w:rsidRPr="00943E54">
                <w:rPr>
                  <w:rStyle w:val="Hyperlink"/>
                  <w:rFonts w:eastAsia="Open Sans" w:cs="Open Sans"/>
                </w:rPr>
                <w:t>«</w:t>
              </w:r>
              <w:r w:rsidR="00154885">
                <w:rPr>
                  <w:rStyle w:val="Hyperlink"/>
                  <w:rFonts w:eastAsia="Open Sans" w:cs="Open Sans"/>
                </w:rPr>
                <w:t xml:space="preserve"> Previous Section</w:t>
              </w:r>
            </w:hyperlink>
            <w:r w:rsidR="00154885">
              <w:t xml:space="preserve">  /  </w:t>
            </w:r>
            <w:hyperlink w:anchor="__Obtaining_My" w:history="1">
              <w:r w:rsidR="00154885">
                <w:rPr>
                  <w:rStyle w:val="Hyperlink"/>
                  <w:rFonts w:eastAsia="Open Sans" w:cs="Open Sans"/>
                </w:rPr>
                <w:t xml:space="preserve">Next Section </w:t>
              </w:r>
              <w:r w:rsidR="00154885" w:rsidRPr="00943E54">
                <w:rPr>
                  <w:rStyle w:val="Hyperlink"/>
                  <w:rFonts w:eastAsia="Open Sans" w:cs="Open Sans"/>
                </w:rPr>
                <w:t>»</w:t>
              </w:r>
            </w:hyperlink>
            <w:r w:rsidR="00154885">
              <w:t xml:space="preserve">  /  </w:t>
            </w:r>
            <w:hyperlink w:anchor="_top" w:history="1">
              <w:r w:rsidR="00154885">
                <w:rPr>
                  <w:rStyle w:val="Hyperlink"/>
                  <w:rFonts w:eastAsia="Open Sans" w:cs="Open Sans"/>
                </w:rPr>
                <w:t xml:space="preserve">Top </w:t>
              </w:r>
              <w:r w:rsidR="00154885">
                <w:rPr>
                  <w:rStyle w:val="Hyperlink"/>
                  <w:rFonts w:ascii="FontAwesome" w:eastAsia="Open Sans" w:hAnsi="FontAwesome" w:cs="Open Sans"/>
                </w:rPr>
                <w:t></w:t>
              </w:r>
            </w:hyperlink>
          </w:p>
          <w:p w14:paraId="3E55408E" w14:textId="77777777" w:rsidR="00477964" w:rsidRDefault="00477964" w:rsidP="00477964">
            <w:pPr>
              <w:rPr>
                <w:rFonts w:eastAsia="Open Sans" w:cs="Open Sans"/>
              </w:rPr>
            </w:pPr>
          </w:p>
          <w:p w14:paraId="679A579B" w14:textId="77777777" w:rsidR="00477964" w:rsidRPr="00F73D3A" w:rsidRDefault="00477964" w:rsidP="00477964">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271FD537" w14:textId="77777777" w:rsidR="00477964" w:rsidRDefault="00000000" w:rsidP="00477964">
            <w:pPr>
              <w:rPr>
                <w:rFonts w:eastAsia="Open Sans" w:cs="Open Sans"/>
              </w:rPr>
            </w:pPr>
            <w:hyperlink r:id="rId64" w:anchor="x33-primary-skills" w:history="1">
              <w:r w:rsidR="00477964" w:rsidRPr="00EC7CC0">
                <w:rPr>
                  <w:rStyle w:val="Hyperlink"/>
                  <w:rFonts w:eastAsia="Open Sans" w:cs="Open Sans"/>
                </w:rPr>
                <w:t>https://jsilvestri.com/home/common-occupation-details#x33-primary-skills</w:t>
              </w:r>
            </w:hyperlink>
            <w:r w:rsidR="00477964">
              <w:rPr>
                <w:rFonts w:eastAsia="Open Sans" w:cs="Open Sans"/>
              </w:rPr>
              <w:t xml:space="preserve"> </w:t>
            </w:r>
          </w:p>
          <w:p w14:paraId="0B4354C8" w14:textId="77777777" w:rsidR="00477964" w:rsidRDefault="00477964" w:rsidP="00477964">
            <w:pPr>
              <w:rPr>
                <w:rFonts w:eastAsia="Open Sans" w:cs="Open Sans"/>
              </w:rPr>
            </w:pPr>
          </w:p>
          <w:p w14:paraId="3118402B" w14:textId="5E7A814B" w:rsidR="00477964" w:rsidRPr="00725FD0" w:rsidRDefault="00477964" w:rsidP="00477964">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0A627E5A" w14:textId="77777777" w:rsidR="00477964" w:rsidRDefault="00000000" w:rsidP="00477964">
            <w:pPr>
              <w:rPr>
                <w:rStyle w:val="Hyperlink"/>
                <w:rFonts w:cs="Open Sans"/>
              </w:rPr>
            </w:pPr>
            <w:hyperlink r:id="rId65" w:history="1">
              <w:r w:rsidR="00477964">
                <w:rPr>
                  <w:rStyle w:val="Hyperlink"/>
                  <w:rFonts w:cs="Open Sans"/>
                </w:rPr>
                <w:t>https://jsilvestri.com/facts/current-technology-stacks-primary-skills</w:t>
              </w:r>
            </w:hyperlink>
          </w:p>
          <w:p w14:paraId="4AE766AC" w14:textId="77777777" w:rsidR="001C665D" w:rsidRDefault="001C665D" w:rsidP="001C665D">
            <w:pPr>
              <w:rPr>
                <w:rFonts w:cs="Open Sans"/>
              </w:rPr>
            </w:pPr>
          </w:p>
          <w:p w14:paraId="2A5AC39B" w14:textId="4F5F83DC" w:rsidR="001C665D" w:rsidRPr="00625763" w:rsidRDefault="00000000" w:rsidP="001C665D">
            <w:pPr>
              <w:rPr>
                <w:rFonts w:eastAsia="Open Sans" w:cs="Open Sans"/>
              </w:rPr>
            </w:pPr>
            <w:hyperlink w:anchor="__Primary_Objectives:" w:history="1">
              <w:r w:rsidR="001C665D" w:rsidRPr="00943E54">
                <w:rPr>
                  <w:rStyle w:val="Hyperlink"/>
                  <w:rFonts w:eastAsia="Open Sans" w:cs="Open Sans"/>
                </w:rPr>
                <w:t>«</w:t>
              </w:r>
              <w:r w:rsidR="001C665D">
                <w:rPr>
                  <w:rStyle w:val="Hyperlink"/>
                  <w:rFonts w:eastAsia="Open Sans" w:cs="Open Sans"/>
                </w:rPr>
                <w:t xml:space="preserve"> Previous Section</w:t>
              </w:r>
            </w:hyperlink>
            <w:r w:rsidR="001C665D">
              <w:t xml:space="preserve">  /  </w:t>
            </w:r>
            <w:hyperlink w:anchor="__Source_Control" w:history="1">
              <w:r w:rsidR="001C665D">
                <w:rPr>
                  <w:rStyle w:val="Hyperlink"/>
                  <w:rFonts w:eastAsia="Open Sans" w:cs="Open Sans"/>
                </w:rPr>
                <w:t xml:space="preserve">Next Section </w:t>
              </w:r>
              <w:r w:rsidR="001C665D" w:rsidRPr="00943E54">
                <w:rPr>
                  <w:rStyle w:val="Hyperlink"/>
                  <w:rFonts w:eastAsia="Open Sans" w:cs="Open Sans"/>
                </w:rPr>
                <w:t>»</w:t>
              </w:r>
            </w:hyperlink>
            <w:r w:rsidR="001C665D">
              <w:t xml:space="preserve">  /  </w:t>
            </w:r>
            <w:hyperlink w:anchor="_top" w:history="1">
              <w:r w:rsidR="001C665D">
                <w:rPr>
                  <w:rStyle w:val="Hyperlink"/>
                  <w:rFonts w:eastAsia="Open Sans" w:cs="Open Sans"/>
                </w:rPr>
                <w:t xml:space="preserve">Top </w:t>
              </w:r>
              <w:r w:rsidR="001C665D">
                <w:rPr>
                  <w:rStyle w:val="Hyperlink"/>
                  <w:rFonts w:ascii="FontAwesome" w:eastAsia="Open Sans" w:hAnsi="FontAwesome" w:cs="Open Sans"/>
                </w:rPr>
                <w:t></w:t>
              </w:r>
            </w:hyperlink>
          </w:p>
          <w:p w14:paraId="06FF66B2" w14:textId="77777777" w:rsidR="00477964" w:rsidRDefault="00477964" w:rsidP="00171590">
            <w:pPr>
              <w:rPr>
                <w:rFonts w:cs="Open Sans"/>
              </w:rPr>
            </w:pPr>
          </w:p>
          <w:p w14:paraId="4332C2AC" w14:textId="62D440F9" w:rsidR="00902C91" w:rsidRDefault="00902C91" w:rsidP="00902C91">
            <w:pPr>
              <w:pStyle w:val="Heading4"/>
            </w:pPr>
            <w:bookmarkStart w:id="169" w:name="__Source_Control"/>
            <w:bookmarkStart w:id="170" w:name="_Toc158336318"/>
            <w:bookmarkStart w:id="171" w:name="_Toc160699415"/>
            <w:bookmarkEnd w:id="169"/>
            <w:r>
              <w:rPr>
                <w:rFonts w:ascii="FontAwesome" w:hAnsi="FontAwesome"/>
                <w:sz w:val="26"/>
                <w:szCs w:val="26"/>
              </w:rPr>
              <w:t></w:t>
            </w:r>
            <w:r w:rsidRPr="00D33F88">
              <w:t xml:space="preserve"> </w:t>
            </w:r>
            <w:r>
              <w:t>Source Control</w:t>
            </w:r>
            <w:bookmarkEnd w:id="170"/>
            <w:bookmarkEnd w:id="171"/>
          </w:p>
          <w:p w14:paraId="309E7705" w14:textId="0E3D7DF7" w:rsidR="00C12E69" w:rsidRPr="00C12E69" w:rsidRDefault="00C12E69" w:rsidP="00C12E69">
            <w:pPr>
              <w:rPr>
                <w:rFonts w:eastAsia="Open Sans" w:cs="Open Sans"/>
              </w:rPr>
            </w:pPr>
            <w:r w:rsidRPr="00C12E69">
              <w:rPr>
                <w:rFonts w:eastAsia="Open Sans" w:cs="Open Sans"/>
              </w:rPr>
              <w:t xml:space="preserve">My primary forms of </w:t>
            </w:r>
            <w:r w:rsidRPr="00C12E69">
              <w:rPr>
                <w:rFonts w:eastAsia="Open Sans" w:cs="Open Sans"/>
                <w:i/>
                <w:iCs/>
              </w:rPr>
              <w:t xml:space="preserve">Source Control </w:t>
            </w:r>
            <w:r w:rsidRPr="00C12E69">
              <w:rPr>
                <w:rFonts w:eastAsia="Open Sans" w:cs="Open Sans"/>
              </w:rPr>
              <w:t>are as follows:</w:t>
            </w:r>
          </w:p>
          <w:p w14:paraId="4A48C25F" w14:textId="77777777" w:rsidR="00C12E69" w:rsidRPr="00C12E69" w:rsidRDefault="00C12E69" w:rsidP="00C12E69">
            <w:pPr>
              <w:pStyle w:val="ListParagraph"/>
              <w:numPr>
                <w:ilvl w:val="0"/>
                <w:numId w:val="19"/>
              </w:numPr>
              <w:rPr>
                <w:rFonts w:eastAsia="Open Sans" w:cs="Open Sans"/>
                <w:szCs w:val="18"/>
              </w:rPr>
            </w:pPr>
            <w:r w:rsidRPr="00C12E69">
              <w:rPr>
                <w:rFonts w:eastAsia="Open Sans" w:cs="Open Sans"/>
                <w:szCs w:val="18"/>
              </w:rPr>
              <w:t xml:space="preserve">    Git</w:t>
            </w:r>
          </w:p>
          <w:p w14:paraId="1049E250" w14:textId="6455A242" w:rsidR="00902C91" w:rsidRPr="00C12E69" w:rsidRDefault="00C12E69" w:rsidP="00C12E69">
            <w:pPr>
              <w:numPr>
                <w:ilvl w:val="0"/>
                <w:numId w:val="19"/>
              </w:numPr>
              <w:rPr>
                <w:rFonts w:eastAsia="Open Sans" w:cs="Open Sans"/>
                <w:sz w:val="18"/>
                <w:szCs w:val="18"/>
              </w:rPr>
            </w:pPr>
            <w:r w:rsidRPr="00C12E69">
              <w:rPr>
                <w:rFonts w:eastAsia="Open Sans" w:cs="Open Sans"/>
                <w:sz w:val="18"/>
                <w:szCs w:val="18"/>
              </w:rPr>
              <w:t xml:space="preserve">    DevOps (VSTS, Teams Foundation)</w:t>
            </w:r>
          </w:p>
          <w:p w14:paraId="4FAC6F5D" w14:textId="77777777" w:rsidR="00C12E69" w:rsidRDefault="00C12E69" w:rsidP="00902C91">
            <w:pPr>
              <w:rPr>
                <w:rFonts w:eastAsia="Open Sans" w:cs="Open Sans"/>
                <w:b/>
                <w:bCs/>
              </w:rPr>
            </w:pPr>
          </w:p>
          <w:p w14:paraId="7D7BDD44" w14:textId="6B0C3DD1" w:rsidR="00902C91" w:rsidRDefault="00902C91" w:rsidP="00902C91">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13E4817A" w14:textId="241A730C" w:rsidR="00902C91" w:rsidRDefault="00000000" w:rsidP="00902C91">
            <w:pPr>
              <w:rPr>
                <w:rFonts w:eastAsia="Open Sans" w:cs="Open Sans"/>
              </w:rPr>
            </w:pPr>
            <w:hyperlink r:id="rId66" w:anchor="x33-source-control" w:history="1">
              <w:r w:rsidR="00286B87">
                <w:rPr>
                  <w:rStyle w:val="Hyperlink"/>
                  <w:rFonts w:eastAsia="Open Sans" w:cs="Open Sans"/>
                </w:rPr>
                <w:t>https://jsilvestri.com/home/common-occupation-details#x33-source-control</w:t>
              </w:r>
            </w:hyperlink>
            <w:r w:rsidR="00902C91">
              <w:rPr>
                <w:rFonts w:eastAsia="Open Sans" w:cs="Open Sans"/>
              </w:rPr>
              <w:t xml:space="preserve"> </w:t>
            </w:r>
          </w:p>
          <w:p w14:paraId="4047DDE4" w14:textId="77777777" w:rsidR="00902C91" w:rsidRDefault="00902C91" w:rsidP="00902C91">
            <w:pPr>
              <w:rPr>
                <w:rFonts w:eastAsia="Open Sans" w:cs="Open Sans"/>
              </w:rPr>
            </w:pPr>
          </w:p>
          <w:p w14:paraId="201852FD" w14:textId="77777777" w:rsidR="00902C91" w:rsidRPr="00725FD0" w:rsidRDefault="00902C91" w:rsidP="00902C91">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6034819C" w14:textId="3EE5C598" w:rsidR="00902C91" w:rsidRDefault="00000000" w:rsidP="00902C91">
            <w:pPr>
              <w:rPr>
                <w:rFonts w:cs="Open Sans"/>
              </w:rPr>
            </w:pPr>
            <w:hyperlink r:id="rId67" w:history="1">
              <w:r w:rsidR="00286B87">
                <w:rPr>
                  <w:rStyle w:val="Hyperlink"/>
                  <w:rFonts w:cs="Open Sans"/>
                </w:rPr>
                <w:t>https://jsilvestri.com/facts/source-control</w:t>
              </w:r>
            </w:hyperlink>
          </w:p>
          <w:p w14:paraId="595D255F" w14:textId="77777777" w:rsidR="00902C91" w:rsidRDefault="00902C91" w:rsidP="00902C91">
            <w:pPr>
              <w:rPr>
                <w:rFonts w:cs="Open Sans"/>
              </w:rPr>
            </w:pPr>
          </w:p>
          <w:p w14:paraId="656F9656" w14:textId="0DE0D194" w:rsidR="00902C91" w:rsidRDefault="00000000" w:rsidP="00902C91">
            <w:pPr>
              <w:rPr>
                <w:rStyle w:val="Hyperlink"/>
                <w:rFonts w:eastAsia="Open Sans" w:cs="Open Sans"/>
              </w:rPr>
            </w:pPr>
            <w:hyperlink w:anchor="__Source_Control" w:history="1">
              <w:r w:rsidR="00902C91" w:rsidRPr="00943E54">
                <w:rPr>
                  <w:rStyle w:val="Hyperlink"/>
                  <w:rFonts w:eastAsia="Open Sans" w:cs="Open Sans"/>
                </w:rPr>
                <w:t>«</w:t>
              </w:r>
              <w:r w:rsidR="00902C91">
                <w:rPr>
                  <w:rStyle w:val="Hyperlink"/>
                  <w:rFonts w:eastAsia="Open Sans" w:cs="Open Sans"/>
                </w:rPr>
                <w:t xml:space="preserve"> Previous Section</w:t>
              </w:r>
            </w:hyperlink>
            <w:r w:rsidR="00902C91">
              <w:t xml:space="preserve">  /  </w:t>
            </w:r>
            <w:hyperlink w:anchor="__Project_Managemnt_1" w:history="1">
              <w:r w:rsidR="00902C91">
                <w:rPr>
                  <w:rStyle w:val="Hyperlink"/>
                  <w:rFonts w:eastAsia="Open Sans" w:cs="Open Sans"/>
                </w:rPr>
                <w:t xml:space="preserve">Next Section </w:t>
              </w:r>
              <w:r w:rsidR="00902C91" w:rsidRPr="00943E54">
                <w:rPr>
                  <w:rStyle w:val="Hyperlink"/>
                  <w:rFonts w:eastAsia="Open Sans" w:cs="Open Sans"/>
                </w:rPr>
                <w:t>»</w:t>
              </w:r>
            </w:hyperlink>
            <w:r w:rsidR="00902C91">
              <w:t xml:space="preserve">  /  </w:t>
            </w:r>
            <w:hyperlink w:anchor="_top" w:history="1">
              <w:r w:rsidR="00902C91">
                <w:rPr>
                  <w:rStyle w:val="Hyperlink"/>
                  <w:rFonts w:eastAsia="Open Sans" w:cs="Open Sans"/>
                </w:rPr>
                <w:t xml:space="preserve">Top </w:t>
              </w:r>
              <w:r w:rsidR="00902C91">
                <w:rPr>
                  <w:rStyle w:val="Hyperlink"/>
                  <w:rFonts w:ascii="FontAwesome" w:eastAsia="Open Sans" w:hAnsi="FontAwesome" w:cs="Open Sans"/>
                </w:rPr>
                <w:t></w:t>
              </w:r>
            </w:hyperlink>
          </w:p>
          <w:p w14:paraId="44462E5B" w14:textId="74B9058A" w:rsidR="00E17F25" w:rsidRDefault="00390891" w:rsidP="00E17F25">
            <w:pPr>
              <w:pStyle w:val="Heading4"/>
            </w:pPr>
            <w:bookmarkStart w:id="172" w:name="__Project_Managemnt_1"/>
            <w:bookmarkStart w:id="173" w:name="_Toc160699416"/>
            <w:bookmarkEnd w:id="172"/>
            <w:r>
              <w:rPr>
                <w:rFonts w:ascii="FontAwesome" w:hAnsi="FontAwesome"/>
                <w:sz w:val="26"/>
                <w:szCs w:val="26"/>
              </w:rPr>
              <w:t></w:t>
            </w:r>
            <w:r w:rsidR="00E17F25" w:rsidRPr="00D33F88">
              <w:t xml:space="preserve"> </w:t>
            </w:r>
            <w:r w:rsidR="00E17F25">
              <w:t>Project Managemnt Scrum Types</w:t>
            </w:r>
            <w:bookmarkEnd w:id="173"/>
          </w:p>
          <w:p w14:paraId="1CB710B7" w14:textId="6312570C" w:rsidR="00E17F25" w:rsidRDefault="00E17F25" w:rsidP="00E17F25">
            <w:pPr>
              <w:rPr>
                <w:rFonts w:eastAsia="Open Sans" w:cs="Open Sans"/>
              </w:rPr>
            </w:pPr>
            <w:r w:rsidRPr="00E17F25">
              <w:rPr>
                <w:rFonts w:eastAsia="Open Sans" w:cs="Open Sans"/>
              </w:rPr>
              <w:t>How teams handle Project Management Styles, Tasks and/or tickets vary. I am completely outfitted, capable and competent using the Project Management Styles that follows:</w:t>
            </w:r>
          </w:p>
          <w:p w14:paraId="59CDDE19" w14:textId="7D339AB3" w:rsidR="00AB7B6D" w:rsidRPr="00AB7B6D" w:rsidRDefault="00AB7B6D" w:rsidP="00AB7B6D">
            <w:pPr>
              <w:pStyle w:val="Heading5"/>
            </w:pPr>
            <w:bookmarkStart w:id="174" w:name="_Toc160699417"/>
            <w:r w:rsidRPr="005722C4">
              <w:t xml:space="preserve">Project </w:t>
            </w:r>
            <w:r>
              <w:t>Management Styles:</w:t>
            </w:r>
            <w:bookmarkEnd w:id="174"/>
          </w:p>
          <w:p w14:paraId="1DE0DBD1" w14:textId="77777777" w:rsidR="00E17F25" w:rsidRPr="00E17F25" w:rsidRDefault="00E17F25" w:rsidP="00E17F25">
            <w:pPr>
              <w:rPr>
                <w:rFonts w:eastAsia="Open Sans" w:cs="Open Sans"/>
                <w:sz w:val="18"/>
                <w:szCs w:val="18"/>
              </w:rPr>
            </w:pPr>
          </w:p>
          <w:p w14:paraId="10340F9B" w14:textId="305E7B54" w:rsidR="00D45539" w:rsidRPr="00D45539" w:rsidRDefault="00D45539" w:rsidP="00D45539">
            <w:pPr>
              <w:numPr>
                <w:ilvl w:val="0"/>
                <w:numId w:val="19"/>
              </w:numPr>
              <w:rPr>
                <w:rFonts w:eastAsia="Open Sans" w:cs="Open Sans"/>
                <w:sz w:val="18"/>
                <w:szCs w:val="18"/>
              </w:rPr>
            </w:pPr>
            <w:r w:rsidRPr="00D45539">
              <w:rPr>
                <w:rFonts w:eastAsia="Open Sans" w:cs="Open Sans"/>
                <w:sz w:val="18"/>
                <w:szCs w:val="18"/>
              </w:rPr>
              <w:t>Scrum (e.g, with actual Scrum Master)</w:t>
            </w:r>
          </w:p>
          <w:p w14:paraId="38476834" w14:textId="33AE1654" w:rsidR="00D45539" w:rsidRPr="00D45539" w:rsidRDefault="00D45539" w:rsidP="00D45539">
            <w:pPr>
              <w:numPr>
                <w:ilvl w:val="0"/>
                <w:numId w:val="19"/>
              </w:numPr>
              <w:rPr>
                <w:rFonts w:eastAsia="Open Sans" w:cs="Open Sans"/>
                <w:sz w:val="18"/>
                <w:szCs w:val="18"/>
              </w:rPr>
            </w:pPr>
            <w:r w:rsidRPr="00D45539">
              <w:rPr>
                <w:rFonts w:eastAsia="Open Sans" w:cs="Open Sans"/>
                <w:sz w:val="18"/>
                <w:szCs w:val="18"/>
              </w:rPr>
              <w:t>Waterfall</w:t>
            </w:r>
          </w:p>
          <w:p w14:paraId="267563E4" w14:textId="389B5751" w:rsidR="00D45539" w:rsidRPr="00D45539" w:rsidRDefault="00D45539" w:rsidP="00D45539">
            <w:pPr>
              <w:numPr>
                <w:ilvl w:val="0"/>
                <w:numId w:val="19"/>
              </w:numPr>
              <w:rPr>
                <w:rFonts w:eastAsia="Open Sans" w:cs="Open Sans"/>
                <w:sz w:val="18"/>
                <w:szCs w:val="18"/>
              </w:rPr>
            </w:pPr>
            <w:r w:rsidRPr="00D45539">
              <w:rPr>
                <w:rFonts w:eastAsia="Open Sans" w:cs="Open Sans"/>
                <w:sz w:val="18"/>
                <w:szCs w:val="18"/>
              </w:rPr>
              <w:lastRenderedPageBreak/>
              <w:t>Agile</w:t>
            </w:r>
          </w:p>
          <w:p w14:paraId="36090264" w14:textId="3A718280" w:rsidR="00E17F25" w:rsidRDefault="00D45539" w:rsidP="00D45539">
            <w:pPr>
              <w:numPr>
                <w:ilvl w:val="0"/>
                <w:numId w:val="19"/>
              </w:numPr>
              <w:rPr>
                <w:rFonts w:eastAsia="Open Sans" w:cs="Open Sans"/>
                <w:sz w:val="18"/>
                <w:szCs w:val="18"/>
              </w:rPr>
            </w:pPr>
            <w:r w:rsidRPr="00D45539">
              <w:rPr>
                <w:rFonts w:eastAsia="Open Sans" w:cs="Open Sans"/>
                <w:sz w:val="18"/>
                <w:szCs w:val="18"/>
              </w:rPr>
              <w:t>PLM Tiles (a.k.a., Tiles™)</w:t>
            </w:r>
          </w:p>
          <w:p w14:paraId="161F75A7" w14:textId="77777777" w:rsidR="00075FE7" w:rsidRDefault="00075FE7" w:rsidP="00075FE7">
            <w:pPr>
              <w:rPr>
                <w:rFonts w:eastAsia="Open Sans" w:cs="Open Sans"/>
                <w:sz w:val="18"/>
                <w:szCs w:val="18"/>
              </w:rPr>
            </w:pPr>
          </w:p>
          <w:p w14:paraId="6443CDA5" w14:textId="2E89CE9D" w:rsidR="00075FE7" w:rsidRDefault="00075FE7" w:rsidP="00080439">
            <w:pPr>
              <w:rPr>
                <w:rFonts w:eastAsia="Open Sans"/>
              </w:rPr>
            </w:pPr>
            <w:r w:rsidRPr="00075FE7">
              <w:rPr>
                <w:rFonts w:eastAsia="Open Sans"/>
                <w:b/>
                <w:bCs/>
              </w:rPr>
              <w:t>Full disclosure?</w:t>
            </w:r>
            <w:r w:rsidRPr="00075FE7">
              <w:rPr>
                <w:rFonts w:eastAsia="Open Sans"/>
              </w:rPr>
              <w:t xml:space="preserve"> The </w:t>
            </w:r>
            <w:r w:rsidRPr="00080439">
              <w:rPr>
                <w:rFonts w:eastAsia="Open Sans"/>
                <w:b/>
                <w:bCs/>
                <w:i/>
                <w:iCs/>
              </w:rPr>
              <w:t>Agile</w:t>
            </w:r>
            <w:r w:rsidRPr="00075FE7">
              <w:rPr>
                <w:rFonts w:eastAsia="Open Sans"/>
              </w:rPr>
              <w:t xml:space="preserve"> Project Management Style has consistently stood out as the preferred methodology in the realm of project management across the various teams I've collaborated with over the past several years</w:t>
            </w:r>
            <w:r w:rsidR="00CE7FFC">
              <w:rPr>
                <w:rFonts w:eastAsia="Open Sans"/>
              </w:rPr>
              <w:t>…</w:t>
            </w:r>
          </w:p>
          <w:p w14:paraId="53254CA1" w14:textId="77777777" w:rsidR="00CE7FFC" w:rsidRDefault="00CE7FFC" w:rsidP="00080439">
            <w:pPr>
              <w:rPr>
                <w:rFonts w:eastAsia="Open Sans"/>
              </w:rPr>
            </w:pPr>
          </w:p>
          <w:p w14:paraId="7B229983" w14:textId="3A576590" w:rsidR="00CE7FFC" w:rsidRDefault="00000000" w:rsidP="00080439">
            <w:pPr>
              <w:rPr>
                <w:rFonts w:eastAsia="Open Sans"/>
              </w:rPr>
            </w:pPr>
            <w:hyperlink w:anchor="__Project_Managemnt" w:history="1">
              <w:r w:rsidR="00CE7FFC" w:rsidRPr="00243429">
                <w:rPr>
                  <w:rStyle w:val="Hyperlink"/>
                  <w:rFonts w:eastAsia="Open Sans"/>
                </w:rPr>
                <w:t>Read More</w:t>
              </w:r>
              <w:r w:rsidR="00243429" w:rsidRPr="00243429">
                <w:rPr>
                  <w:rStyle w:val="Hyperlink"/>
                  <w:rFonts w:eastAsia="Open Sans"/>
                </w:rPr>
                <w:t>?</w:t>
              </w:r>
            </w:hyperlink>
          </w:p>
          <w:p w14:paraId="6D89DB81" w14:textId="2604263F" w:rsidR="005722C4" w:rsidRDefault="005722C4" w:rsidP="005722C4">
            <w:pPr>
              <w:pStyle w:val="Heading5"/>
            </w:pPr>
            <w:bookmarkStart w:id="175" w:name="_Toc160699418"/>
            <w:r w:rsidRPr="005722C4">
              <w:t>Project Tasks and/or Tickets</w:t>
            </w:r>
            <w:r>
              <w:t>:</w:t>
            </w:r>
            <w:bookmarkEnd w:id="175"/>
          </w:p>
          <w:p w14:paraId="12AD7BDD" w14:textId="296F1802" w:rsidR="00E17F25" w:rsidRDefault="005722C4" w:rsidP="00E17F25">
            <w:r w:rsidRPr="005722C4">
              <w:t xml:space="preserve">With respects to task or ticket management, </w:t>
            </w:r>
            <w:r w:rsidRPr="00AB7B6D">
              <w:rPr>
                <w:b/>
                <w:bCs/>
                <w:i/>
                <w:iCs/>
              </w:rPr>
              <w:t>JIRA</w:t>
            </w:r>
            <w:r w:rsidRPr="005722C4">
              <w:t xml:space="preserve"> has been the most used across the board in recent years (no pun intended), but </w:t>
            </w:r>
            <w:r w:rsidRPr="00AB7B6D">
              <w:rPr>
                <w:b/>
                <w:bCs/>
                <w:i/>
                <w:iCs/>
              </w:rPr>
              <w:t>DevOps</w:t>
            </w:r>
            <w:r w:rsidRPr="005722C4">
              <w:t xml:space="preserve"> is on the rise, and I am surprised it is not more widely used in Visual Studio and/or Microsoft stacks in specific. It is a good option. </w:t>
            </w:r>
          </w:p>
          <w:p w14:paraId="524C4E3A" w14:textId="77777777" w:rsidR="005722C4" w:rsidRDefault="005722C4" w:rsidP="00E17F25">
            <w:pPr>
              <w:rPr>
                <w:rFonts w:eastAsia="Open Sans" w:cs="Open Sans"/>
                <w:b/>
                <w:bCs/>
              </w:rPr>
            </w:pPr>
          </w:p>
          <w:p w14:paraId="24759658" w14:textId="77777777" w:rsidR="00E17F25" w:rsidRDefault="00E17F25" w:rsidP="00E17F25">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4E156544" w14:textId="2236CA8C" w:rsidR="00E17F25" w:rsidRDefault="00000000" w:rsidP="00E17F25">
            <w:pPr>
              <w:rPr>
                <w:rFonts w:eastAsia="Open Sans" w:cs="Open Sans"/>
              </w:rPr>
            </w:pPr>
            <w:hyperlink r:id="rId68" w:anchor="x33-project-management-scrum-types" w:history="1">
              <w:r w:rsidR="005722C4">
                <w:rPr>
                  <w:rStyle w:val="Hyperlink"/>
                  <w:rFonts w:eastAsia="Open Sans" w:cs="Open Sans"/>
                </w:rPr>
                <w:t>https://jsilvestri.com/home/common-occupation-details#x33-project-management-scrum-types</w:t>
              </w:r>
            </w:hyperlink>
            <w:r w:rsidR="00E17F25">
              <w:rPr>
                <w:rFonts w:eastAsia="Open Sans" w:cs="Open Sans"/>
              </w:rPr>
              <w:t xml:space="preserve"> </w:t>
            </w:r>
          </w:p>
          <w:p w14:paraId="25DABD7E" w14:textId="77777777" w:rsidR="00E17F25" w:rsidRDefault="00E17F25" w:rsidP="00E17F25">
            <w:pPr>
              <w:rPr>
                <w:rFonts w:eastAsia="Open Sans" w:cs="Open Sans"/>
              </w:rPr>
            </w:pPr>
          </w:p>
          <w:p w14:paraId="53A451CE" w14:textId="77777777" w:rsidR="00E17F25" w:rsidRPr="00725FD0" w:rsidRDefault="00E17F25" w:rsidP="00E17F25">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61E32D2B" w14:textId="2698A134" w:rsidR="00E17F25" w:rsidRDefault="00000000" w:rsidP="00E17F25">
            <w:pPr>
              <w:rPr>
                <w:rFonts w:cs="Open Sans"/>
              </w:rPr>
            </w:pPr>
            <w:hyperlink r:id="rId69" w:history="1">
              <w:r w:rsidR="005722C4">
                <w:rPr>
                  <w:rStyle w:val="Hyperlink"/>
                  <w:rFonts w:cs="Open Sans"/>
                </w:rPr>
                <w:t>https://jsilvestri.com/facts/project-management-scrum-types</w:t>
              </w:r>
            </w:hyperlink>
          </w:p>
          <w:p w14:paraId="6348A296" w14:textId="77777777" w:rsidR="00E17F25" w:rsidRDefault="00E17F25" w:rsidP="00E17F25">
            <w:pPr>
              <w:rPr>
                <w:rFonts w:cs="Open Sans"/>
              </w:rPr>
            </w:pPr>
          </w:p>
          <w:p w14:paraId="749237C5" w14:textId="7CD4F422" w:rsidR="00E17F25" w:rsidRDefault="00000000" w:rsidP="00E17F25">
            <w:pPr>
              <w:rPr>
                <w:rStyle w:val="Hyperlink"/>
                <w:rFonts w:eastAsia="Open Sans" w:cs="Open Sans"/>
              </w:rPr>
            </w:pPr>
            <w:hyperlink w:anchor="__Source_Control" w:history="1">
              <w:r w:rsidR="00E17F25" w:rsidRPr="00943E54">
                <w:rPr>
                  <w:rStyle w:val="Hyperlink"/>
                  <w:rFonts w:eastAsia="Open Sans" w:cs="Open Sans"/>
                </w:rPr>
                <w:t>«</w:t>
              </w:r>
              <w:r w:rsidR="00E17F25">
                <w:rPr>
                  <w:rStyle w:val="Hyperlink"/>
                  <w:rFonts w:eastAsia="Open Sans" w:cs="Open Sans"/>
                </w:rPr>
                <w:t xml:space="preserve"> Previous Section</w:t>
              </w:r>
            </w:hyperlink>
            <w:r w:rsidR="00E17F25">
              <w:t xml:space="preserve">  /  </w:t>
            </w:r>
            <w:hyperlink w:anchor="__Project_Managemnt" w:history="1">
              <w:r w:rsidR="00E17F25">
                <w:rPr>
                  <w:rStyle w:val="Hyperlink"/>
                  <w:rFonts w:eastAsia="Open Sans" w:cs="Open Sans"/>
                </w:rPr>
                <w:t xml:space="preserve">Next Section </w:t>
              </w:r>
              <w:r w:rsidR="00E17F25" w:rsidRPr="00943E54">
                <w:rPr>
                  <w:rStyle w:val="Hyperlink"/>
                  <w:rFonts w:eastAsia="Open Sans" w:cs="Open Sans"/>
                </w:rPr>
                <w:t>»</w:t>
              </w:r>
            </w:hyperlink>
            <w:r w:rsidR="00E17F25">
              <w:t xml:space="preserve">  /  </w:t>
            </w:r>
            <w:hyperlink w:anchor="_top" w:history="1">
              <w:r w:rsidR="00E17F25">
                <w:rPr>
                  <w:rStyle w:val="Hyperlink"/>
                  <w:rFonts w:eastAsia="Open Sans" w:cs="Open Sans"/>
                </w:rPr>
                <w:t xml:space="preserve">Top </w:t>
              </w:r>
              <w:r w:rsidR="00E17F25">
                <w:rPr>
                  <w:rStyle w:val="Hyperlink"/>
                  <w:rFonts w:ascii="FontAwesome" w:eastAsia="Open Sans" w:hAnsi="FontAwesome" w:cs="Open Sans"/>
                </w:rPr>
                <w:t></w:t>
              </w:r>
            </w:hyperlink>
          </w:p>
          <w:p w14:paraId="6ADAC002" w14:textId="77777777" w:rsidR="00902C91" w:rsidRDefault="00902C91" w:rsidP="00171590">
            <w:pPr>
              <w:rPr>
                <w:rFonts w:cs="Open Sans"/>
              </w:rPr>
            </w:pPr>
          </w:p>
          <w:p w14:paraId="31F224C4" w14:textId="77777777" w:rsidR="006D139B" w:rsidRDefault="006D139B" w:rsidP="006D139B">
            <w:pPr>
              <w:rPr>
                <w:rStyle w:val="Hyperlink"/>
                <w:rFonts w:eastAsia="Open Sans" w:cs="Open Sans"/>
              </w:rPr>
            </w:pPr>
          </w:p>
          <w:p w14:paraId="31795476" w14:textId="1455B744" w:rsidR="006D139B" w:rsidRDefault="006D139B" w:rsidP="006D139B">
            <w:pPr>
              <w:pStyle w:val="Heading4"/>
            </w:pPr>
            <w:bookmarkStart w:id="176" w:name="__Project_Managemnt"/>
            <w:bookmarkStart w:id="177" w:name="_Toc160699419"/>
            <w:bookmarkEnd w:id="176"/>
            <w:r>
              <w:rPr>
                <w:rFonts w:ascii="FontAwesome" w:hAnsi="FontAwesome"/>
                <w:sz w:val="26"/>
                <w:szCs w:val="26"/>
              </w:rPr>
              <w:t></w:t>
            </w:r>
            <w:r w:rsidRPr="00D33F88">
              <w:t xml:space="preserve"> </w:t>
            </w:r>
            <w:r>
              <w:t>Project Managemnt Scrum Types : Bonus Content</w:t>
            </w:r>
            <w:bookmarkEnd w:id="177"/>
          </w:p>
          <w:p w14:paraId="16AA03DE" w14:textId="77777777" w:rsidR="006D139B" w:rsidRDefault="006D139B" w:rsidP="006D139B">
            <w:pPr>
              <w:rPr>
                <w:rFonts w:eastAsia="Open Sans" w:cs="Open Sans"/>
              </w:rPr>
            </w:pPr>
            <w:r w:rsidRPr="00E17F25">
              <w:rPr>
                <w:rFonts w:eastAsia="Open Sans" w:cs="Open Sans"/>
              </w:rPr>
              <w:t>How teams handle Project Management Styles, Tasks and/or tickets vary. I am completely outfitted, capable and competent using the Project Management Styles that follows:</w:t>
            </w:r>
          </w:p>
          <w:p w14:paraId="13631CB0" w14:textId="77777777" w:rsidR="006D139B" w:rsidRPr="00AB7B6D" w:rsidRDefault="006D139B" w:rsidP="006D139B">
            <w:pPr>
              <w:pStyle w:val="Heading5"/>
            </w:pPr>
            <w:bookmarkStart w:id="178" w:name="_Toc160699420"/>
            <w:r w:rsidRPr="005722C4">
              <w:t xml:space="preserve">Project </w:t>
            </w:r>
            <w:r>
              <w:t>Management Styles:</w:t>
            </w:r>
            <w:bookmarkEnd w:id="178"/>
          </w:p>
          <w:p w14:paraId="5C5058E3" w14:textId="77777777" w:rsidR="006D139B" w:rsidRPr="00E17F25" w:rsidRDefault="006D139B" w:rsidP="006D139B">
            <w:pPr>
              <w:rPr>
                <w:rFonts w:eastAsia="Open Sans" w:cs="Open Sans"/>
                <w:sz w:val="18"/>
                <w:szCs w:val="18"/>
              </w:rPr>
            </w:pPr>
          </w:p>
          <w:p w14:paraId="116EEB36" w14:textId="77777777" w:rsidR="006D139B" w:rsidRPr="00D45539" w:rsidRDefault="006D139B" w:rsidP="006D139B">
            <w:pPr>
              <w:numPr>
                <w:ilvl w:val="0"/>
                <w:numId w:val="19"/>
              </w:numPr>
              <w:rPr>
                <w:rFonts w:eastAsia="Open Sans" w:cs="Open Sans"/>
                <w:sz w:val="18"/>
                <w:szCs w:val="18"/>
              </w:rPr>
            </w:pPr>
            <w:r w:rsidRPr="00D45539">
              <w:rPr>
                <w:rFonts w:eastAsia="Open Sans" w:cs="Open Sans"/>
                <w:sz w:val="18"/>
                <w:szCs w:val="18"/>
              </w:rPr>
              <w:t>Scrum (e.g, with actual Scrum Master)</w:t>
            </w:r>
          </w:p>
          <w:p w14:paraId="67423BEC" w14:textId="77777777" w:rsidR="006D139B" w:rsidRPr="00D45539" w:rsidRDefault="006D139B" w:rsidP="006D139B">
            <w:pPr>
              <w:numPr>
                <w:ilvl w:val="0"/>
                <w:numId w:val="19"/>
              </w:numPr>
              <w:rPr>
                <w:rFonts w:eastAsia="Open Sans" w:cs="Open Sans"/>
                <w:sz w:val="18"/>
                <w:szCs w:val="18"/>
              </w:rPr>
            </w:pPr>
            <w:r w:rsidRPr="00D45539">
              <w:rPr>
                <w:rFonts w:eastAsia="Open Sans" w:cs="Open Sans"/>
                <w:sz w:val="18"/>
                <w:szCs w:val="18"/>
              </w:rPr>
              <w:t>Waterfall</w:t>
            </w:r>
          </w:p>
          <w:p w14:paraId="7301CD9C" w14:textId="77777777" w:rsidR="006D139B" w:rsidRPr="00D45539" w:rsidRDefault="006D139B" w:rsidP="006D139B">
            <w:pPr>
              <w:numPr>
                <w:ilvl w:val="0"/>
                <w:numId w:val="19"/>
              </w:numPr>
              <w:rPr>
                <w:rFonts w:eastAsia="Open Sans" w:cs="Open Sans"/>
                <w:sz w:val="18"/>
                <w:szCs w:val="18"/>
              </w:rPr>
            </w:pPr>
            <w:r w:rsidRPr="00D45539">
              <w:rPr>
                <w:rFonts w:eastAsia="Open Sans" w:cs="Open Sans"/>
                <w:sz w:val="18"/>
                <w:szCs w:val="18"/>
              </w:rPr>
              <w:t>Agile</w:t>
            </w:r>
          </w:p>
          <w:p w14:paraId="2739C3B2" w14:textId="77777777" w:rsidR="006D139B" w:rsidRDefault="006D139B" w:rsidP="006D139B">
            <w:pPr>
              <w:numPr>
                <w:ilvl w:val="0"/>
                <w:numId w:val="19"/>
              </w:numPr>
              <w:rPr>
                <w:rFonts w:eastAsia="Open Sans" w:cs="Open Sans"/>
                <w:sz w:val="18"/>
                <w:szCs w:val="18"/>
              </w:rPr>
            </w:pPr>
            <w:r w:rsidRPr="00D45539">
              <w:rPr>
                <w:rFonts w:eastAsia="Open Sans" w:cs="Open Sans"/>
                <w:sz w:val="18"/>
                <w:szCs w:val="18"/>
              </w:rPr>
              <w:t>PLM Tiles (a.k.a., Tiles™)</w:t>
            </w:r>
          </w:p>
          <w:p w14:paraId="6E155E66" w14:textId="77777777" w:rsidR="006D139B" w:rsidRDefault="006D139B" w:rsidP="006D139B">
            <w:pPr>
              <w:rPr>
                <w:rFonts w:eastAsia="Open Sans" w:cs="Open Sans"/>
                <w:sz w:val="18"/>
                <w:szCs w:val="18"/>
              </w:rPr>
            </w:pPr>
          </w:p>
          <w:p w14:paraId="44D36DFC" w14:textId="77777777" w:rsidR="006D139B" w:rsidRDefault="006D139B" w:rsidP="006D139B">
            <w:pPr>
              <w:rPr>
                <w:rFonts w:eastAsia="Open Sans"/>
              </w:rPr>
            </w:pPr>
            <w:r w:rsidRPr="00075FE7">
              <w:rPr>
                <w:rFonts w:eastAsia="Open Sans"/>
                <w:b/>
                <w:bCs/>
              </w:rPr>
              <w:lastRenderedPageBreak/>
              <w:t>Full disclosure?</w:t>
            </w:r>
            <w:r w:rsidRPr="00075FE7">
              <w:rPr>
                <w:rFonts w:eastAsia="Open Sans"/>
              </w:rPr>
              <w:t xml:space="preserve"> The </w:t>
            </w:r>
            <w:r w:rsidRPr="00080439">
              <w:rPr>
                <w:rFonts w:eastAsia="Open Sans"/>
                <w:b/>
                <w:bCs/>
                <w:i/>
                <w:iCs/>
              </w:rPr>
              <w:t>Agile</w:t>
            </w:r>
            <w:r w:rsidRPr="00075FE7">
              <w:rPr>
                <w:rFonts w:eastAsia="Open Sans"/>
              </w:rPr>
              <w:t xml:space="preserve"> Project Management Style has consistently stood out as the preferred methodology in the realm of project management across the various teams I've collaborated with over the past several years.</w:t>
            </w:r>
          </w:p>
          <w:p w14:paraId="4D1B785F" w14:textId="77777777" w:rsidR="006D139B" w:rsidRPr="006D139B" w:rsidRDefault="006D139B" w:rsidP="006D139B">
            <w:pPr>
              <w:rPr>
                <w:rFonts w:eastAsia="Open Sans"/>
              </w:rPr>
            </w:pPr>
          </w:p>
          <w:p w14:paraId="31E5C488" w14:textId="77777777" w:rsidR="006D139B" w:rsidRPr="006D139B" w:rsidRDefault="006D139B" w:rsidP="006D139B">
            <w:pPr>
              <w:rPr>
                <w:rFonts w:eastAsia="Open Sans"/>
              </w:rPr>
            </w:pPr>
            <w:r w:rsidRPr="006D139B">
              <w:rPr>
                <w:rFonts w:eastAsia="Open Sans"/>
              </w:rPr>
              <w:t>However, it's essential to acknowledge the diversity inherent in projects — distinct teams, varying budgets, timelines, strategies, and approaches to desktop, mobile, and web product development. What proves effective for one team within a specific business model may not necessarily translate to success in another context. Ultimately, the key lies in identifying what aligns optimally with the current development process and team dynamics.</w:t>
            </w:r>
          </w:p>
          <w:p w14:paraId="56B15E16" w14:textId="77777777" w:rsidR="006D139B" w:rsidRPr="006D139B" w:rsidRDefault="006D139B" w:rsidP="006D139B">
            <w:pPr>
              <w:rPr>
                <w:rFonts w:eastAsia="Open Sans"/>
              </w:rPr>
            </w:pPr>
          </w:p>
          <w:p w14:paraId="4C71D2B5" w14:textId="376478CE" w:rsidR="006D139B" w:rsidRDefault="006D139B" w:rsidP="006D139B">
            <w:pPr>
              <w:rPr>
                <w:rFonts w:eastAsia="Open Sans" w:cs="Times New Roman"/>
                <w:b/>
                <w:caps/>
                <w:spacing w:val="20"/>
                <w:kern w:val="28"/>
                <w:sz w:val="26"/>
              </w:rPr>
            </w:pPr>
            <w:r w:rsidRPr="006D139B">
              <w:rPr>
                <w:rFonts w:eastAsia="Open Sans"/>
              </w:rPr>
              <w:t>This flexibility becomes paramount when considering that each project possesses its unique set of circumstances. It's crucial to assess whether the chosen methodology complements the intricacies of the development process and team structure. Of course, exceptions arise when there are recognized shortcomings in the existing project management process, prompting a deliberate and targeted effort to enhance it. These improvements could be driven by various factors, such as identifying bottlenecks that impede progress.</w:t>
            </w:r>
          </w:p>
          <w:p w14:paraId="294BB499" w14:textId="77777777" w:rsidR="006D139B" w:rsidRDefault="006D139B" w:rsidP="006D139B">
            <w:pPr>
              <w:rPr>
                <w:rFonts w:eastAsia="Open Sans" w:cs="Open Sans"/>
                <w:b/>
                <w:bCs/>
              </w:rPr>
            </w:pPr>
          </w:p>
          <w:p w14:paraId="45AD3CA0" w14:textId="77777777" w:rsidR="006D139B" w:rsidRDefault="006D139B" w:rsidP="006D139B">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21FB9BEC" w14:textId="77777777" w:rsidR="006D139B" w:rsidRDefault="00000000" w:rsidP="006D139B">
            <w:pPr>
              <w:rPr>
                <w:rFonts w:eastAsia="Open Sans" w:cs="Open Sans"/>
              </w:rPr>
            </w:pPr>
            <w:hyperlink r:id="rId70" w:anchor="x33-project-management-scrum-types" w:history="1">
              <w:r w:rsidR="006D139B">
                <w:rPr>
                  <w:rStyle w:val="Hyperlink"/>
                  <w:rFonts w:eastAsia="Open Sans" w:cs="Open Sans"/>
                </w:rPr>
                <w:t>https://jsilvestri.com/home/common-occupation-details#x33-project-management-scrum-types</w:t>
              </w:r>
            </w:hyperlink>
            <w:r w:rsidR="006D139B">
              <w:rPr>
                <w:rFonts w:eastAsia="Open Sans" w:cs="Open Sans"/>
              </w:rPr>
              <w:t xml:space="preserve"> </w:t>
            </w:r>
          </w:p>
          <w:p w14:paraId="4C995F63" w14:textId="77777777" w:rsidR="006D139B" w:rsidRDefault="006D139B" w:rsidP="006D139B">
            <w:pPr>
              <w:rPr>
                <w:rFonts w:eastAsia="Open Sans" w:cs="Open Sans"/>
              </w:rPr>
            </w:pPr>
          </w:p>
          <w:p w14:paraId="32ED2AB6" w14:textId="77777777" w:rsidR="006D139B" w:rsidRPr="00725FD0" w:rsidRDefault="006D139B" w:rsidP="006D139B">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4F8C6879" w14:textId="77777777" w:rsidR="006D139B" w:rsidRDefault="00000000" w:rsidP="006D139B">
            <w:pPr>
              <w:rPr>
                <w:rFonts w:cs="Open Sans"/>
              </w:rPr>
            </w:pPr>
            <w:hyperlink r:id="rId71" w:history="1">
              <w:r w:rsidR="006D139B">
                <w:rPr>
                  <w:rStyle w:val="Hyperlink"/>
                  <w:rFonts w:cs="Open Sans"/>
                </w:rPr>
                <w:t>https://jsilvestri.com/facts/project-management-scrum-types</w:t>
              </w:r>
            </w:hyperlink>
          </w:p>
          <w:p w14:paraId="5890DA6C" w14:textId="77777777" w:rsidR="006D139B" w:rsidRDefault="006D139B" w:rsidP="006D139B">
            <w:pPr>
              <w:rPr>
                <w:rFonts w:cs="Open Sans"/>
              </w:rPr>
            </w:pPr>
          </w:p>
          <w:p w14:paraId="481853BA" w14:textId="64386B81" w:rsidR="006D139B" w:rsidRDefault="00000000" w:rsidP="006D139B">
            <w:pPr>
              <w:rPr>
                <w:rStyle w:val="Hyperlink"/>
                <w:rFonts w:eastAsia="Open Sans" w:cs="Open Sans"/>
              </w:rPr>
            </w:pPr>
            <w:hyperlink w:anchor="__Project_Managemnt_1" w:history="1">
              <w:r w:rsidR="006D139B" w:rsidRPr="00943E54">
                <w:rPr>
                  <w:rStyle w:val="Hyperlink"/>
                  <w:rFonts w:eastAsia="Open Sans" w:cs="Open Sans"/>
                </w:rPr>
                <w:t>«</w:t>
              </w:r>
              <w:r w:rsidR="006D139B">
                <w:rPr>
                  <w:rStyle w:val="Hyperlink"/>
                  <w:rFonts w:eastAsia="Open Sans" w:cs="Open Sans"/>
                </w:rPr>
                <w:t xml:space="preserve"> Previous Section</w:t>
              </w:r>
            </w:hyperlink>
            <w:r w:rsidR="006D139B">
              <w:t xml:space="preserve">  /  </w:t>
            </w:r>
            <w:hyperlink w:anchor="__Obtaining_My" w:history="1">
              <w:r w:rsidR="006D139B">
                <w:rPr>
                  <w:rStyle w:val="Hyperlink"/>
                  <w:rFonts w:eastAsia="Open Sans" w:cs="Open Sans"/>
                </w:rPr>
                <w:t xml:space="preserve">Next Section </w:t>
              </w:r>
              <w:r w:rsidR="006D139B" w:rsidRPr="00943E54">
                <w:rPr>
                  <w:rStyle w:val="Hyperlink"/>
                  <w:rFonts w:eastAsia="Open Sans" w:cs="Open Sans"/>
                </w:rPr>
                <w:t>»</w:t>
              </w:r>
            </w:hyperlink>
            <w:r w:rsidR="006D139B">
              <w:t xml:space="preserve">  /  </w:t>
            </w:r>
            <w:hyperlink w:anchor="_top" w:history="1">
              <w:r w:rsidR="006D139B">
                <w:rPr>
                  <w:rStyle w:val="Hyperlink"/>
                  <w:rFonts w:eastAsia="Open Sans" w:cs="Open Sans"/>
                </w:rPr>
                <w:t xml:space="preserve">Top </w:t>
              </w:r>
              <w:r w:rsidR="006D139B">
                <w:rPr>
                  <w:rStyle w:val="Hyperlink"/>
                  <w:rFonts w:ascii="FontAwesome" w:eastAsia="Open Sans" w:hAnsi="FontAwesome" w:cs="Open Sans"/>
                </w:rPr>
                <w:t></w:t>
              </w:r>
            </w:hyperlink>
          </w:p>
          <w:p w14:paraId="6850CF06" w14:textId="77777777" w:rsidR="006D139B" w:rsidRDefault="006D139B" w:rsidP="006D139B">
            <w:pPr>
              <w:rPr>
                <w:rFonts w:cs="Open Sans"/>
              </w:rPr>
            </w:pPr>
          </w:p>
          <w:p w14:paraId="1E800FFD" w14:textId="77777777" w:rsidR="006D139B" w:rsidRDefault="006D139B" w:rsidP="00171590">
            <w:pPr>
              <w:rPr>
                <w:rFonts w:cs="Open Sans"/>
              </w:rPr>
            </w:pPr>
          </w:p>
          <w:p w14:paraId="76E6E6EA" w14:textId="21306169" w:rsidR="00D06C92" w:rsidRDefault="00CA311D" w:rsidP="00491537">
            <w:pPr>
              <w:pStyle w:val="Heading4"/>
            </w:pPr>
            <w:bookmarkStart w:id="179" w:name="__Obtaining_My"/>
            <w:bookmarkStart w:id="180" w:name="_Toc132433337"/>
            <w:bookmarkStart w:id="181" w:name="_Toc160699421"/>
            <w:bookmarkEnd w:id="179"/>
            <w:r>
              <w:rPr>
                <w:rFonts w:ascii="FontAwesome" w:hAnsi="FontAwesome"/>
                <w:sz w:val="28"/>
                <w:szCs w:val="28"/>
              </w:rPr>
              <w:t></w:t>
            </w:r>
            <w:r w:rsidRPr="00F4296F">
              <w:t xml:space="preserve"> </w:t>
            </w:r>
            <w:r w:rsidR="00D06C92" w:rsidRPr="00F4296F">
              <w:t>Obtaining My References</w:t>
            </w:r>
            <w:bookmarkEnd w:id="181"/>
            <w:r w:rsidR="00D06C92" w:rsidRPr="00F4296F">
              <w:t xml:space="preserve"> </w:t>
            </w:r>
            <w:bookmarkEnd w:id="180"/>
          </w:p>
          <w:p w14:paraId="140BE537" w14:textId="52E5F44E" w:rsidR="00CA311D" w:rsidRPr="00CA311D" w:rsidRDefault="00CA311D" w:rsidP="00D06C92">
            <w:pPr>
              <w:rPr>
                <w:rFonts w:eastAsia="Open Sans" w:cs="Open Sans"/>
                <w:b/>
                <w:bCs/>
                <w:color w:val="4D783D"/>
              </w:rPr>
            </w:pPr>
            <w:r>
              <w:rPr>
                <w:rFonts w:ascii="FontAwesome" w:eastAsia="Open Sans" w:hAnsi="FontAwesome" w:cs="Open Sans"/>
                <w:b/>
                <w:bCs/>
                <w:color w:val="4D783D"/>
              </w:rPr>
              <w:t></w:t>
            </w:r>
            <w:r w:rsidRPr="007E463F">
              <w:rPr>
                <w:rFonts w:eastAsia="Open Sans" w:cs="Open Sans"/>
                <w:b/>
                <w:bCs/>
                <w:color w:val="4D783D"/>
              </w:rPr>
              <w:t xml:space="preserve"> </w:t>
            </w:r>
            <w:r w:rsidRPr="00CA311D">
              <w:rPr>
                <w:rFonts w:eastAsia="Open Sans" w:cs="Open Sans"/>
                <w:b/>
                <w:bCs/>
                <w:color w:val="4D783D"/>
              </w:rPr>
              <w:t>Guaranteed 2-3 References</w:t>
            </w:r>
            <w:r w:rsidRPr="007E463F">
              <w:rPr>
                <w:rFonts w:eastAsia="Open Sans" w:cs="Open Sans"/>
                <w:b/>
                <w:bCs/>
                <w:color w:val="4D783D"/>
              </w:rPr>
              <w:t>!</w:t>
            </w:r>
          </w:p>
          <w:p w14:paraId="56BD1C68" w14:textId="77777777" w:rsidR="00CA311D" w:rsidRDefault="00CA311D" w:rsidP="00D06C92">
            <w:pPr>
              <w:rPr>
                <w:rFonts w:eastAsia="Open Sans" w:cs="Open Sans"/>
              </w:rPr>
            </w:pPr>
          </w:p>
          <w:p w14:paraId="7756E838" w14:textId="77777777" w:rsidR="009B7CDC" w:rsidRDefault="00CA311D" w:rsidP="00D06C92">
            <w:pPr>
              <w:rPr>
                <w:rFonts w:eastAsia="Open Sans" w:cs="Open Sans"/>
              </w:rPr>
            </w:pPr>
            <w:r w:rsidRPr="00CA311D">
              <w:rPr>
                <w:rFonts w:eastAsia="Open Sans" w:cs="Open Sans"/>
              </w:rPr>
              <w:t xml:space="preserve">I possess a comprehensive array of references spanning virtually every job or project I've been involved in. Beyond merely delivering quality work, there's a specific rationale behind this approach. </w:t>
            </w:r>
          </w:p>
          <w:p w14:paraId="117A3D19" w14:textId="77777777" w:rsidR="009B7CDC" w:rsidRDefault="009B7CDC" w:rsidP="00D06C92">
            <w:pPr>
              <w:rPr>
                <w:rFonts w:eastAsia="Open Sans" w:cs="Open Sans"/>
              </w:rPr>
            </w:pPr>
          </w:p>
          <w:p w14:paraId="624213F8" w14:textId="5C17A0A2" w:rsidR="008E6305" w:rsidRDefault="00CA311D" w:rsidP="00D06C92">
            <w:pPr>
              <w:rPr>
                <w:rFonts w:eastAsia="Open Sans" w:cs="Open Sans"/>
              </w:rPr>
            </w:pPr>
            <w:r w:rsidRPr="00CA311D">
              <w:rPr>
                <w:rFonts w:eastAsia="Open Sans" w:cs="Open Sans"/>
              </w:rPr>
              <w:t xml:space="preserve">I refrain from indiscriminately sharing references to populate lead lists. Instead, I reserve the disclosure of references until the final stages of the interview process. This practice is rooted in my commitment to honoring the time, privacy, and policies of my references while maintaining the privilege of utilizing their insights judiciously. </w:t>
            </w:r>
          </w:p>
          <w:p w14:paraId="7D1191B9" w14:textId="77777777" w:rsidR="00CA311D" w:rsidRDefault="00CA311D" w:rsidP="00D06C92">
            <w:pPr>
              <w:rPr>
                <w:rFonts w:eastAsia="Open Sans" w:cs="Open Sans"/>
              </w:rPr>
            </w:pPr>
          </w:p>
          <w:p w14:paraId="5D1088B2" w14:textId="77777777" w:rsidR="00D06C92" w:rsidRDefault="00D06C92" w:rsidP="00D06C92">
            <w:pPr>
              <w:rPr>
                <w:rFonts w:eastAsia="Open Sans" w:cs="Open Sans"/>
              </w:rPr>
            </w:pPr>
            <w:r>
              <w:rPr>
                <w:rFonts w:eastAsia="Open Sans" w:cs="Open Sans"/>
                <w:b/>
                <w:bCs/>
              </w:rPr>
              <w:lastRenderedPageBreak/>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5E590B6D" w14:textId="339CA3EB" w:rsidR="00D06C92" w:rsidRDefault="00000000" w:rsidP="00D06C92">
            <w:pPr>
              <w:rPr>
                <w:rFonts w:eastAsia="Open Sans" w:cs="Open Sans"/>
              </w:rPr>
            </w:pPr>
            <w:hyperlink r:id="rId72" w:anchor="x33-obtaining-references" w:history="1">
              <w:r w:rsidR="00F21620" w:rsidRPr="00EC7CC0">
                <w:rPr>
                  <w:rStyle w:val="Hyperlink"/>
                  <w:rFonts w:eastAsia="Open Sans" w:cs="Open Sans"/>
                </w:rPr>
                <w:t>https://jsilvestri.com/home/common-occupation-details#x33-obtaining-references</w:t>
              </w:r>
            </w:hyperlink>
            <w:r w:rsidR="00F21620">
              <w:rPr>
                <w:rFonts w:eastAsia="Open Sans" w:cs="Open Sans"/>
              </w:rPr>
              <w:t xml:space="preserve"> </w:t>
            </w:r>
          </w:p>
          <w:p w14:paraId="3192019D" w14:textId="77777777" w:rsidR="0069032E" w:rsidRDefault="0069032E" w:rsidP="0069032E">
            <w:pPr>
              <w:rPr>
                <w:rFonts w:eastAsia="Open Sans" w:cs="Open Sans"/>
              </w:rPr>
            </w:pPr>
          </w:p>
          <w:p w14:paraId="4954B8A2" w14:textId="68E270E8" w:rsidR="0069032E" w:rsidRPr="00725FD0" w:rsidRDefault="0069032E" w:rsidP="0069032E">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0A13DE1E" w14:textId="53ABA7EE" w:rsidR="00D06C92" w:rsidRDefault="00000000" w:rsidP="00162FE5">
            <w:pPr>
              <w:rPr>
                <w:rFonts w:cs="Open Sans"/>
              </w:rPr>
            </w:pPr>
            <w:hyperlink r:id="rId73" w:history="1">
              <w:r w:rsidR="0069032E">
                <w:rPr>
                  <w:rStyle w:val="Hyperlink"/>
                  <w:rFonts w:cs="Open Sans"/>
                </w:rPr>
                <w:t>https://jsilvestri.com/facts/obtaining-my-references</w:t>
              </w:r>
            </w:hyperlink>
            <w:r w:rsidR="0069032E">
              <w:rPr>
                <w:rFonts w:cs="Open Sans"/>
              </w:rPr>
              <w:t xml:space="preserve"> </w:t>
            </w:r>
          </w:p>
          <w:p w14:paraId="649AA06E" w14:textId="77777777" w:rsidR="002A09F7" w:rsidRDefault="002A09F7" w:rsidP="00162FE5">
            <w:pPr>
              <w:rPr>
                <w:rFonts w:cs="Open Sans"/>
              </w:rPr>
            </w:pPr>
          </w:p>
          <w:p w14:paraId="6B519CE0" w14:textId="77777777" w:rsidR="002F728A" w:rsidRDefault="002F728A" w:rsidP="002F728A">
            <w:pPr>
              <w:rPr>
                <w:rFonts w:cs="Open Sans"/>
              </w:rPr>
            </w:pPr>
          </w:p>
          <w:p w14:paraId="34FC40BA" w14:textId="01F2035E" w:rsidR="002F728A" w:rsidRPr="00625763" w:rsidRDefault="00000000" w:rsidP="002F728A">
            <w:pPr>
              <w:rPr>
                <w:rFonts w:eastAsia="Open Sans" w:cs="Open Sans"/>
              </w:rPr>
            </w:pPr>
            <w:hyperlink w:anchor="_What_are_Your" w:history="1">
              <w:r w:rsidR="002F728A" w:rsidRPr="00943E54">
                <w:rPr>
                  <w:rStyle w:val="Hyperlink"/>
                  <w:rFonts w:eastAsia="Open Sans" w:cs="Open Sans"/>
                </w:rPr>
                <w:t>«</w:t>
              </w:r>
              <w:r w:rsidR="002F728A">
                <w:rPr>
                  <w:rStyle w:val="Hyperlink"/>
                  <w:rFonts w:eastAsia="Open Sans" w:cs="Open Sans"/>
                </w:rPr>
                <w:t xml:space="preserve"> Previous Section</w:t>
              </w:r>
            </w:hyperlink>
            <w:r w:rsidR="002F728A">
              <w:t xml:space="preserve">  /  </w:t>
            </w:r>
            <w:hyperlink w:anchor="__Last_4" w:history="1">
              <w:r w:rsidR="002F728A">
                <w:rPr>
                  <w:rStyle w:val="Hyperlink"/>
                  <w:rFonts w:eastAsia="Open Sans" w:cs="Open Sans"/>
                </w:rPr>
                <w:t xml:space="preserve">Next Section </w:t>
              </w:r>
              <w:r w:rsidR="002F728A" w:rsidRPr="00943E54">
                <w:rPr>
                  <w:rStyle w:val="Hyperlink"/>
                  <w:rFonts w:eastAsia="Open Sans" w:cs="Open Sans"/>
                </w:rPr>
                <w:t>»</w:t>
              </w:r>
            </w:hyperlink>
            <w:r w:rsidR="002F728A">
              <w:t xml:space="preserve">  /  </w:t>
            </w:r>
            <w:hyperlink w:anchor="_top" w:history="1">
              <w:r w:rsidR="002F728A">
                <w:rPr>
                  <w:rStyle w:val="Hyperlink"/>
                  <w:rFonts w:eastAsia="Open Sans" w:cs="Open Sans"/>
                </w:rPr>
                <w:t xml:space="preserve">Top </w:t>
              </w:r>
              <w:r w:rsidR="002F728A">
                <w:rPr>
                  <w:rStyle w:val="Hyperlink"/>
                  <w:rFonts w:ascii="FontAwesome" w:eastAsia="Open Sans" w:hAnsi="FontAwesome" w:cs="Open Sans"/>
                </w:rPr>
                <w:t></w:t>
              </w:r>
            </w:hyperlink>
          </w:p>
          <w:p w14:paraId="2F904A19" w14:textId="77777777" w:rsidR="002A09F7" w:rsidRPr="00A5559A" w:rsidRDefault="002A09F7" w:rsidP="002A09F7">
            <w:pPr>
              <w:rPr>
                <w:rFonts w:cs="Open Sans"/>
              </w:rPr>
            </w:pPr>
          </w:p>
          <w:p w14:paraId="4D776D95" w14:textId="77777777" w:rsidR="002A09F7" w:rsidRDefault="002A09F7" w:rsidP="00491537">
            <w:pPr>
              <w:pStyle w:val="Heading4"/>
            </w:pPr>
            <w:bookmarkStart w:id="182" w:name="_Last_4_digits"/>
            <w:bookmarkStart w:id="183" w:name="__Last_4"/>
            <w:bookmarkStart w:id="184" w:name="_Toc132433334"/>
            <w:bookmarkStart w:id="185" w:name="_Toc160699422"/>
            <w:bookmarkEnd w:id="182"/>
            <w:bookmarkEnd w:id="183"/>
            <w:r>
              <w:rPr>
                <w:rFonts w:ascii="FontAwesome" w:hAnsi="FontAwesome"/>
                <w:sz w:val="32"/>
                <w:szCs w:val="32"/>
              </w:rPr>
              <w:t></w:t>
            </w:r>
            <w:r w:rsidRPr="00F4296F">
              <w:t xml:space="preserve"> Last 4 digits of my social security number</w:t>
            </w:r>
            <w:bookmarkEnd w:id="184"/>
            <w:bookmarkEnd w:id="185"/>
          </w:p>
          <w:p w14:paraId="1F9E9982" w14:textId="6F75A2E0" w:rsidR="002021B7" w:rsidRPr="002021B7" w:rsidRDefault="002021B7" w:rsidP="002021B7">
            <w:pPr>
              <w:rPr>
                <w:rFonts w:eastAsia="Open Sans" w:cs="Open Sans"/>
                <w:b/>
                <w:bCs/>
                <w:color w:val="C00000"/>
              </w:rPr>
            </w:pPr>
            <w:r>
              <w:rPr>
                <w:rFonts w:ascii="FontAwesome" w:eastAsia="Open Sans" w:hAnsi="FontAwesome" w:cs="Open Sans"/>
                <w:b/>
                <w:bCs/>
                <w:color w:val="C00000"/>
              </w:rPr>
              <w:t></w:t>
            </w:r>
            <w:r w:rsidRPr="002021B7">
              <w:rPr>
                <w:rFonts w:eastAsia="Open Sans" w:cs="Open Sans"/>
                <w:b/>
                <w:bCs/>
                <w:color w:val="C00000"/>
              </w:rPr>
              <w:t xml:space="preserve"> Access Denied!</w:t>
            </w:r>
          </w:p>
          <w:p w14:paraId="390E6FFB" w14:textId="77777777" w:rsidR="002021B7" w:rsidRDefault="002021B7" w:rsidP="002A09F7">
            <w:pPr>
              <w:rPr>
                <w:rFonts w:eastAsia="Open Sans" w:cs="Open Sans"/>
              </w:rPr>
            </w:pPr>
          </w:p>
          <w:p w14:paraId="4901BD8F" w14:textId="231CB128" w:rsidR="002A09F7" w:rsidRDefault="002021B7" w:rsidP="002A09F7">
            <w:pPr>
              <w:rPr>
                <w:rFonts w:eastAsia="Open Sans" w:cs="Open Sans"/>
              </w:rPr>
            </w:pPr>
            <w:r w:rsidRPr="002021B7">
              <w:rPr>
                <w:rFonts w:eastAsia="Open Sans" w:cs="Open Sans"/>
              </w:rPr>
              <w:t xml:space="preserve">Regrettably, I cannot share sensitive information such as my last 4 digits of social security number for job applications. While many reputable companies request such details for initial candidate entries, I prefer to reserve this information for firms I trust implicitly. If necessary, I would be open to sharing during the later stages of the hiring process, specifically during the </w:t>
            </w:r>
            <w:hyperlink w:anchor="__Background_Checks" w:history="1">
              <w:r w:rsidRPr="002021B7">
                <w:rPr>
                  <w:rStyle w:val="Hyperlink"/>
                  <w:rFonts w:eastAsia="Open Sans" w:cs="Open Sans"/>
                </w:rPr>
                <w:t>background check</w:t>
              </w:r>
            </w:hyperlink>
            <w:r w:rsidRPr="002021B7">
              <w:rPr>
                <w:rFonts w:eastAsia="Open Sans" w:cs="Open Sans"/>
              </w:rPr>
              <w:t xml:space="preserve"> phase. Let's explore alternative methods to proceed. </w:t>
            </w:r>
          </w:p>
          <w:p w14:paraId="0C07874F" w14:textId="77777777" w:rsidR="002021B7" w:rsidRDefault="002021B7" w:rsidP="002A09F7">
            <w:pPr>
              <w:rPr>
                <w:rFonts w:eastAsia="Open Sans" w:cs="Open Sans"/>
              </w:rPr>
            </w:pPr>
          </w:p>
          <w:p w14:paraId="62D1F608" w14:textId="77777777" w:rsidR="002A09F7" w:rsidRDefault="002A09F7" w:rsidP="002A09F7">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2BD87E01" w14:textId="77777777" w:rsidR="002A09F7" w:rsidRDefault="00000000" w:rsidP="002A09F7">
            <w:pPr>
              <w:rPr>
                <w:rFonts w:eastAsia="Open Sans" w:cs="Open Sans"/>
              </w:rPr>
            </w:pPr>
            <w:hyperlink r:id="rId74" w:anchor="x33-social-security" w:history="1">
              <w:r w:rsidR="002A09F7" w:rsidRPr="00EC7CC0">
                <w:rPr>
                  <w:rStyle w:val="Hyperlink"/>
                  <w:rFonts w:eastAsia="Open Sans" w:cs="Open Sans"/>
                </w:rPr>
                <w:t>https://jsilvestri.com/home/common-occupation-details#x33-social-security</w:t>
              </w:r>
            </w:hyperlink>
            <w:r w:rsidR="002A09F7">
              <w:rPr>
                <w:rFonts w:eastAsia="Open Sans" w:cs="Open Sans"/>
              </w:rPr>
              <w:t xml:space="preserve"> </w:t>
            </w:r>
          </w:p>
          <w:p w14:paraId="2B66B1D3" w14:textId="77777777" w:rsidR="002A09F7" w:rsidRDefault="002A09F7" w:rsidP="002A09F7">
            <w:pPr>
              <w:rPr>
                <w:rFonts w:eastAsia="Open Sans" w:cs="Open Sans"/>
              </w:rPr>
            </w:pPr>
          </w:p>
          <w:p w14:paraId="1DC0ADBE" w14:textId="77777777" w:rsidR="002A09F7" w:rsidRPr="00725FD0" w:rsidRDefault="002A09F7" w:rsidP="002A09F7">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03D60D72" w14:textId="77777777" w:rsidR="002A09F7" w:rsidRDefault="00000000" w:rsidP="002A09F7">
            <w:pPr>
              <w:rPr>
                <w:rStyle w:val="Hyperlink"/>
                <w:rFonts w:cs="Open Sans"/>
              </w:rPr>
            </w:pPr>
            <w:hyperlink r:id="rId75" w:history="1">
              <w:r w:rsidR="002A09F7">
                <w:rPr>
                  <w:rStyle w:val="Hyperlink"/>
                  <w:rFonts w:cs="Open Sans"/>
                </w:rPr>
                <w:t>https://jsilvestri.com/facts/last-4-digits-of-social-security-number</w:t>
              </w:r>
            </w:hyperlink>
          </w:p>
          <w:p w14:paraId="3C77ED4A" w14:textId="77777777" w:rsidR="002F728A" w:rsidRDefault="002F728A" w:rsidP="002F728A">
            <w:pPr>
              <w:rPr>
                <w:rFonts w:cs="Open Sans"/>
              </w:rPr>
            </w:pPr>
          </w:p>
          <w:p w14:paraId="34BBF022" w14:textId="2DBE3E00" w:rsidR="002A09F7" w:rsidRPr="002F728A" w:rsidRDefault="00000000" w:rsidP="00162FE5">
            <w:pPr>
              <w:rPr>
                <w:rFonts w:eastAsia="Open Sans" w:cs="Open Sans"/>
              </w:rPr>
            </w:pPr>
            <w:hyperlink w:anchor="__Obtaining_My" w:history="1">
              <w:r w:rsidR="002F728A" w:rsidRPr="00943E54">
                <w:rPr>
                  <w:rStyle w:val="Hyperlink"/>
                  <w:rFonts w:eastAsia="Open Sans" w:cs="Open Sans"/>
                </w:rPr>
                <w:t>«</w:t>
              </w:r>
              <w:r w:rsidR="002F728A">
                <w:rPr>
                  <w:rStyle w:val="Hyperlink"/>
                  <w:rFonts w:eastAsia="Open Sans" w:cs="Open Sans"/>
                </w:rPr>
                <w:t xml:space="preserve"> Previous Section</w:t>
              </w:r>
            </w:hyperlink>
            <w:r w:rsidR="002F728A">
              <w:t xml:space="preserve">  /  </w:t>
            </w:r>
            <w:hyperlink w:anchor="__Background_Checks" w:history="1">
              <w:r w:rsidR="002F728A">
                <w:rPr>
                  <w:rStyle w:val="Hyperlink"/>
                  <w:rFonts w:eastAsia="Open Sans" w:cs="Open Sans"/>
                </w:rPr>
                <w:t xml:space="preserve">Next Section </w:t>
              </w:r>
              <w:r w:rsidR="002F728A" w:rsidRPr="00943E54">
                <w:rPr>
                  <w:rStyle w:val="Hyperlink"/>
                  <w:rFonts w:eastAsia="Open Sans" w:cs="Open Sans"/>
                </w:rPr>
                <w:t>»</w:t>
              </w:r>
            </w:hyperlink>
            <w:r w:rsidR="002F728A">
              <w:t xml:space="preserve">  /  </w:t>
            </w:r>
            <w:hyperlink w:anchor="_top" w:history="1">
              <w:r w:rsidR="002F728A">
                <w:rPr>
                  <w:rStyle w:val="Hyperlink"/>
                  <w:rFonts w:eastAsia="Open Sans" w:cs="Open Sans"/>
                </w:rPr>
                <w:t xml:space="preserve">Top </w:t>
              </w:r>
              <w:r w:rsidR="002F728A">
                <w:rPr>
                  <w:rStyle w:val="Hyperlink"/>
                  <w:rFonts w:ascii="FontAwesome" w:eastAsia="Open Sans" w:hAnsi="FontAwesome" w:cs="Open Sans"/>
                </w:rPr>
                <w:t></w:t>
              </w:r>
            </w:hyperlink>
          </w:p>
          <w:p w14:paraId="5B9DAB4C" w14:textId="1DC92645" w:rsidR="008A5997" w:rsidRDefault="00465677" w:rsidP="00491537">
            <w:pPr>
              <w:pStyle w:val="Heading4"/>
            </w:pPr>
            <w:bookmarkStart w:id="186" w:name="__Background_Checks"/>
            <w:bookmarkStart w:id="187" w:name="_Toc132433338"/>
            <w:bookmarkStart w:id="188" w:name="_Toc160699423"/>
            <w:bookmarkEnd w:id="186"/>
            <w:r w:rsidRPr="00465677">
              <w:rPr>
                <w:rFonts w:ascii="FontAwesome" w:hAnsi="FontAwesome"/>
                <w:sz w:val="32"/>
                <w:szCs w:val="32"/>
              </w:rPr>
              <w:t></w:t>
            </w:r>
            <w:r w:rsidRPr="00602DDD">
              <w:t xml:space="preserve"> </w:t>
            </w:r>
            <w:r w:rsidR="008A5997" w:rsidRPr="00602DDD">
              <w:t>Background Checks &amp; Drug Tests</w:t>
            </w:r>
            <w:bookmarkEnd w:id="187"/>
            <w:bookmarkEnd w:id="188"/>
          </w:p>
          <w:p w14:paraId="41937B82" w14:textId="4D3C5E95" w:rsidR="006164FA" w:rsidRPr="00CA311D" w:rsidRDefault="006164FA" w:rsidP="006164FA">
            <w:pPr>
              <w:rPr>
                <w:rFonts w:eastAsia="Open Sans" w:cs="Open Sans"/>
                <w:b/>
                <w:bCs/>
                <w:color w:val="4D783D"/>
              </w:rPr>
            </w:pPr>
            <w:r>
              <w:rPr>
                <w:rFonts w:ascii="FontAwesome" w:eastAsia="Open Sans" w:hAnsi="FontAwesome" w:cs="Open Sans"/>
                <w:b/>
                <w:bCs/>
                <w:color w:val="4D783D"/>
              </w:rPr>
              <w:t></w:t>
            </w:r>
            <w:r w:rsidRPr="007E463F">
              <w:rPr>
                <w:rFonts w:eastAsia="Open Sans" w:cs="Open Sans"/>
                <w:b/>
                <w:bCs/>
                <w:color w:val="4D783D"/>
              </w:rPr>
              <w:t xml:space="preserve"> </w:t>
            </w:r>
            <w:r>
              <w:rPr>
                <w:rFonts w:eastAsia="Open Sans" w:cs="Open Sans"/>
                <w:b/>
                <w:bCs/>
                <w:color w:val="4D783D"/>
              </w:rPr>
              <w:t>Verified: Will Do Check</w:t>
            </w:r>
            <w:r w:rsidR="00F247BF">
              <w:rPr>
                <w:rFonts w:eastAsia="Open Sans" w:cs="Open Sans"/>
                <w:b/>
                <w:bCs/>
                <w:color w:val="4D783D"/>
              </w:rPr>
              <w:t>s</w:t>
            </w:r>
            <w:r>
              <w:rPr>
                <w:rFonts w:eastAsia="Open Sans" w:cs="Open Sans"/>
                <w:b/>
                <w:bCs/>
                <w:color w:val="4D783D"/>
              </w:rPr>
              <w:t xml:space="preserve"> &amp; Tests</w:t>
            </w:r>
            <w:r w:rsidRPr="007E463F">
              <w:rPr>
                <w:rFonts w:eastAsia="Open Sans" w:cs="Open Sans"/>
                <w:b/>
                <w:bCs/>
                <w:color w:val="4D783D"/>
              </w:rPr>
              <w:t>!</w:t>
            </w:r>
          </w:p>
          <w:p w14:paraId="51F5F647" w14:textId="77777777" w:rsidR="006164FA" w:rsidRDefault="006164FA" w:rsidP="006164FA">
            <w:pPr>
              <w:rPr>
                <w:rFonts w:eastAsia="Open Sans" w:cs="Open Sans"/>
              </w:rPr>
            </w:pPr>
          </w:p>
          <w:p w14:paraId="6C8052FE" w14:textId="00CE95E2" w:rsidR="00741899" w:rsidRDefault="0061271F" w:rsidP="008A5997">
            <w:pPr>
              <w:rPr>
                <w:rFonts w:eastAsia="Open Sans" w:cs="Open Sans"/>
              </w:rPr>
            </w:pPr>
            <w:r w:rsidRPr="0061271F">
              <w:rPr>
                <w:rFonts w:eastAsia="Open Sans" w:cs="Open Sans"/>
              </w:rPr>
              <w:t xml:space="preserve">The majority of my work falls within the realms of classification, HIPAA compliance, or other highly regulated frameworks. I am open to undergoing any necessary background checks or drug tests as required. </w:t>
            </w:r>
          </w:p>
          <w:p w14:paraId="2C37C606" w14:textId="77777777" w:rsidR="0061271F" w:rsidRDefault="0061271F" w:rsidP="008A5997">
            <w:pPr>
              <w:rPr>
                <w:rFonts w:eastAsia="Open Sans" w:cs="Open Sans"/>
              </w:rPr>
            </w:pPr>
          </w:p>
          <w:p w14:paraId="6F9D1CBC" w14:textId="77777777" w:rsidR="008A5997" w:rsidRDefault="008A5997" w:rsidP="008A5997">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796449A9" w14:textId="71DDB578" w:rsidR="008A5997" w:rsidRDefault="00000000" w:rsidP="008A5997">
            <w:pPr>
              <w:rPr>
                <w:rFonts w:eastAsia="Open Sans" w:cs="Open Sans"/>
              </w:rPr>
            </w:pPr>
            <w:hyperlink r:id="rId76" w:anchor="x33-background-checks" w:history="1">
              <w:r w:rsidR="00772199" w:rsidRPr="00EC7CC0">
                <w:rPr>
                  <w:rStyle w:val="Hyperlink"/>
                  <w:rFonts w:eastAsia="Open Sans" w:cs="Open Sans"/>
                </w:rPr>
                <w:t>https://jsilvestri.com/home/common-occupation-details#x33-background-checks</w:t>
              </w:r>
            </w:hyperlink>
            <w:r w:rsidR="00772199">
              <w:rPr>
                <w:rFonts w:eastAsia="Open Sans" w:cs="Open Sans"/>
              </w:rPr>
              <w:t xml:space="preserve"> </w:t>
            </w:r>
          </w:p>
          <w:p w14:paraId="176AD1DB" w14:textId="77777777" w:rsidR="008A5997" w:rsidRDefault="008A5997" w:rsidP="008A5997">
            <w:pPr>
              <w:rPr>
                <w:rFonts w:eastAsia="Open Sans" w:cs="Open Sans"/>
              </w:rPr>
            </w:pPr>
          </w:p>
          <w:p w14:paraId="7862D028" w14:textId="261D4C7A" w:rsidR="00765848" w:rsidRPr="00725FD0" w:rsidRDefault="00765848" w:rsidP="00765848">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3B3782B2" w14:textId="592817E1" w:rsidR="008A5997" w:rsidRDefault="00000000" w:rsidP="00162FE5">
            <w:pPr>
              <w:rPr>
                <w:rStyle w:val="Hyperlink"/>
                <w:rFonts w:cs="Open Sans"/>
              </w:rPr>
            </w:pPr>
            <w:hyperlink r:id="rId77" w:history="1">
              <w:r w:rsidR="00D8091B">
                <w:rPr>
                  <w:rStyle w:val="Hyperlink"/>
                  <w:rFonts w:cs="Open Sans"/>
                </w:rPr>
                <w:t>https://jsilvestri.com/facts/background-checks-and-drug-tests</w:t>
              </w:r>
            </w:hyperlink>
          </w:p>
          <w:p w14:paraId="7312BF7B" w14:textId="77777777" w:rsidR="002F728A" w:rsidRDefault="002F728A" w:rsidP="002F728A">
            <w:pPr>
              <w:rPr>
                <w:rFonts w:cs="Open Sans"/>
              </w:rPr>
            </w:pPr>
          </w:p>
          <w:p w14:paraId="3148C812" w14:textId="0DB1F6A7" w:rsidR="002F728A" w:rsidRPr="00625763" w:rsidRDefault="00000000" w:rsidP="002F728A">
            <w:pPr>
              <w:rPr>
                <w:rFonts w:eastAsia="Open Sans" w:cs="Open Sans"/>
              </w:rPr>
            </w:pPr>
            <w:hyperlink w:anchor="_Last_4_digits" w:history="1">
              <w:r w:rsidR="002F728A" w:rsidRPr="00943E54">
                <w:rPr>
                  <w:rStyle w:val="Hyperlink"/>
                  <w:rFonts w:eastAsia="Open Sans" w:cs="Open Sans"/>
                </w:rPr>
                <w:t>«</w:t>
              </w:r>
              <w:r w:rsidR="002F728A">
                <w:rPr>
                  <w:rStyle w:val="Hyperlink"/>
                  <w:rFonts w:eastAsia="Open Sans" w:cs="Open Sans"/>
                </w:rPr>
                <w:t xml:space="preserve"> Previous Section</w:t>
              </w:r>
            </w:hyperlink>
            <w:r w:rsidR="002F728A">
              <w:t xml:space="preserve">  /  </w:t>
            </w:r>
            <w:hyperlink w:anchor="__Do_You" w:history="1">
              <w:r w:rsidR="002F728A">
                <w:rPr>
                  <w:rStyle w:val="Hyperlink"/>
                  <w:rFonts w:eastAsia="Open Sans" w:cs="Open Sans"/>
                </w:rPr>
                <w:t xml:space="preserve">Next Section </w:t>
              </w:r>
              <w:r w:rsidR="002F728A" w:rsidRPr="00943E54">
                <w:rPr>
                  <w:rStyle w:val="Hyperlink"/>
                  <w:rFonts w:eastAsia="Open Sans" w:cs="Open Sans"/>
                </w:rPr>
                <w:t>»</w:t>
              </w:r>
            </w:hyperlink>
            <w:r w:rsidR="002F728A">
              <w:t xml:space="preserve">  /  </w:t>
            </w:r>
            <w:hyperlink w:anchor="_top" w:history="1">
              <w:r w:rsidR="002F728A">
                <w:rPr>
                  <w:rStyle w:val="Hyperlink"/>
                  <w:rFonts w:eastAsia="Open Sans" w:cs="Open Sans"/>
                </w:rPr>
                <w:t xml:space="preserve">Top </w:t>
              </w:r>
              <w:r w:rsidR="002F728A">
                <w:rPr>
                  <w:rStyle w:val="Hyperlink"/>
                  <w:rFonts w:ascii="FontAwesome" w:eastAsia="Open Sans" w:hAnsi="FontAwesome" w:cs="Open Sans"/>
                </w:rPr>
                <w:t></w:t>
              </w:r>
            </w:hyperlink>
          </w:p>
          <w:p w14:paraId="736F9819" w14:textId="77777777" w:rsidR="002F728A" w:rsidRPr="00D8091B" w:rsidRDefault="002F728A" w:rsidP="00162FE5">
            <w:pPr>
              <w:rPr>
                <w:rFonts w:cs="Open Sans"/>
              </w:rPr>
            </w:pPr>
          </w:p>
          <w:p w14:paraId="6396C4E3" w14:textId="45BA000F" w:rsidR="00427715" w:rsidRDefault="00C820FC" w:rsidP="00491537">
            <w:pPr>
              <w:pStyle w:val="Heading4"/>
            </w:pPr>
            <w:bookmarkStart w:id="189" w:name="__Do_You"/>
            <w:bookmarkStart w:id="190" w:name="_Toc132433339"/>
            <w:bookmarkStart w:id="191" w:name="_Toc160699424"/>
            <w:bookmarkEnd w:id="189"/>
            <w:r w:rsidRPr="00C820FC">
              <w:rPr>
                <w:rFonts w:ascii="FontAwesome" w:hAnsi="FontAwesome"/>
                <w:sz w:val="26"/>
                <w:szCs w:val="26"/>
              </w:rPr>
              <w:t></w:t>
            </w:r>
            <w:r w:rsidRPr="00D33F88">
              <w:t xml:space="preserve"> </w:t>
            </w:r>
            <w:r w:rsidR="00427715" w:rsidRPr="00D33F88">
              <w:t>Do You Have a Security Clearance?</w:t>
            </w:r>
            <w:bookmarkEnd w:id="190"/>
            <w:bookmarkEnd w:id="191"/>
          </w:p>
          <w:p w14:paraId="1BF2F302" w14:textId="77777777" w:rsidR="00B13373" w:rsidRPr="00B13373" w:rsidRDefault="00B13373" w:rsidP="00B13373">
            <w:pPr>
              <w:rPr>
                <w:rFonts w:eastAsia="Open Sans" w:cs="Open Sans"/>
              </w:rPr>
            </w:pPr>
            <w:r w:rsidRPr="00B13373">
              <w:rPr>
                <w:rFonts w:eastAsia="Open Sans" w:cs="Open Sans"/>
              </w:rPr>
              <w:t xml:space="preserve">I </w:t>
            </w:r>
            <w:r w:rsidRPr="00B30D1A">
              <w:rPr>
                <w:rFonts w:eastAsia="Open Sans" w:cs="Open Sans"/>
                <w:b/>
                <w:bCs/>
              </w:rPr>
              <w:t xml:space="preserve">will not </w:t>
            </w:r>
            <w:r w:rsidRPr="00B30D1A">
              <w:rPr>
                <w:rFonts w:eastAsia="Open Sans" w:cs="Open Sans"/>
                <w:b/>
                <w:bCs/>
                <w:i/>
                <w:iCs/>
              </w:rPr>
              <w:t>confirm</w:t>
            </w:r>
            <w:r w:rsidRPr="00B30D1A">
              <w:rPr>
                <w:rFonts w:eastAsia="Open Sans" w:cs="Open Sans"/>
                <w:b/>
                <w:bCs/>
              </w:rPr>
              <w:t xml:space="preserve"> nor </w:t>
            </w:r>
            <w:r w:rsidRPr="00B30D1A">
              <w:rPr>
                <w:rFonts w:eastAsia="Open Sans" w:cs="Open Sans"/>
                <w:b/>
                <w:bCs/>
                <w:i/>
                <w:iCs/>
              </w:rPr>
              <w:t>deny</w:t>
            </w:r>
            <w:r w:rsidRPr="00B13373">
              <w:rPr>
                <w:rFonts w:eastAsia="Open Sans" w:cs="Open Sans"/>
              </w:rPr>
              <w:t xml:space="preserve"> whether I have an active security clearance, and/or currently seeking security clearance level projects at this time.</w:t>
            </w:r>
          </w:p>
          <w:p w14:paraId="52615F07" w14:textId="77777777" w:rsidR="00B13373" w:rsidRPr="00B13373" w:rsidRDefault="00B13373" w:rsidP="00B13373">
            <w:pPr>
              <w:rPr>
                <w:rFonts w:eastAsia="Open Sans" w:cs="Open Sans"/>
              </w:rPr>
            </w:pPr>
          </w:p>
          <w:p w14:paraId="7C877E6F" w14:textId="77777777" w:rsidR="00B13373" w:rsidRPr="00B13373" w:rsidRDefault="00B13373" w:rsidP="00B13373">
            <w:pPr>
              <w:rPr>
                <w:rFonts w:eastAsia="Open Sans" w:cs="Open Sans"/>
              </w:rPr>
            </w:pPr>
            <w:r w:rsidRPr="00B13373">
              <w:rPr>
                <w:rFonts w:eastAsia="Open Sans" w:cs="Open Sans"/>
              </w:rPr>
              <w:t>This is, of course, assuming you are referring to one of the following publicly known security clearances:</w:t>
            </w:r>
          </w:p>
          <w:p w14:paraId="750A61EE" w14:textId="77777777" w:rsidR="00B13373" w:rsidRPr="00B13373" w:rsidRDefault="00B13373" w:rsidP="00B13373">
            <w:pPr>
              <w:rPr>
                <w:rFonts w:eastAsia="Open Sans" w:cs="Open Sans"/>
              </w:rPr>
            </w:pPr>
          </w:p>
          <w:p w14:paraId="2A5BE02C" w14:textId="1146E46A" w:rsidR="00B13373" w:rsidRPr="00B30D1A" w:rsidRDefault="00B13373" w:rsidP="00B30D1A">
            <w:pPr>
              <w:pStyle w:val="ListParagraph"/>
              <w:numPr>
                <w:ilvl w:val="0"/>
                <w:numId w:val="19"/>
              </w:numPr>
              <w:rPr>
                <w:rFonts w:eastAsia="Open Sans" w:cs="Open Sans"/>
              </w:rPr>
            </w:pPr>
            <w:r w:rsidRPr="00B30D1A">
              <w:rPr>
                <w:rFonts w:eastAsia="Open Sans" w:cs="Open Sans"/>
              </w:rPr>
              <w:t>Controlled Unclassified</w:t>
            </w:r>
          </w:p>
          <w:p w14:paraId="21B3C370" w14:textId="67B55FB7" w:rsidR="00B13373" w:rsidRPr="00B30D1A" w:rsidRDefault="00B13373" w:rsidP="00B30D1A">
            <w:pPr>
              <w:pStyle w:val="ListParagraph"/>
              <w:numPr>
                <w:ilvl w:val="0"/>
                <w:numId w:val="19"/>
              </w:numPr>
              <w:rPr>
                <w:rFonts w:eastAsia="Open Sans" w:cs="Open Sans"/>
              </w:rPr>
            </w:pPr>
            <w:r w:rsidRPr="00B30D1A">
              <w:rPr>
                <w:rFonts w:eastAsia="Open Sans" w:cs="Open Sans"/>
              </w:rPr>
              <w:t>Public Trust Position</w:t>
            </w:r>
          </w:p>
          <w:p w14:paraId="085D7629" w14:textId="3425EBF0" w:rsidR="00B13373" w:rsidRPr="00B30D1A" w:rsidRDefault="00B13373" w:rsidP="00B30D1A">
            <w:pPr>
              <w:pStyle w:val="ListParagraph"/>
              <w:numPr>
                <w:ilvl w:val="0"/>
                <w:numId w:val="19"/>
              </w:numPr>
              <w:rPr>
                <w:rFonts w:eastAsia="Open Sans" w:cs="Open Sans"/>
              </w:rPr>
            </w:pPr>
            <w:r w:rsidRPr="00B30D1A">
              <w:rPr>
                <w:rFonts w:eastAsia="Open Sans" w:cs="Open Sans"/>
              </w:rPr>
              <w:t>Confidential</w:t>
            </w:r>
          </w:p>
          <w:p w14:paraId="048AA78A" w14:textId="2DD924B7" w:rsidR="00B13373" w:rsidRPr="00B30D1A" w:rsidRDefault="00B13373" w:rsidP="00B30D1A">
            <w:pPr>
              <w:pStyle w:val="ListParagraph"/>
              <w:numPr>
                <w:ilvl w:val="0"/>
                <w:numId w:val="19"/>
              </w:numPr>
              <w:rPr>
                <w:rFonts w:eastAsia="Open Sans" w:cs="Open Sans"/>
              </w:rPr>
            </w:pPr>
            <w:r w:rsidRPr="00B30D1A">
              <w:rPr>
                <w:rFonts w:eastAsia="Open Sans" w:cs="Open Sans"/>
              </w:rPr>
              <w:t>Secret</w:t>
            </w:r>
          </w:p>
          <w:p w14:paraId="564A05CA" w14:textId="7E6241BD" w:rsidR="00B13373" w:rsidRPr="00B30D1A" w:rsidRDefault="00B13373" w:rsidP="00B30D1A">
            <w:pPr>
              <w:pStyle w:val="ListParagraph"/>
              <w:numPr>
                <w:ilvl w:val="0"/>
                <w:numId w:val="19"/>
              </w:numPr>
              <w:rPr>
                <w:rFonts w:eastAsia="Open Sans" w:cs="Open Sans"/>
              </w:rPr>
            </w:pPr>
            <w:r w:rsidRPr="00B30D1A">
              <w:rPr>
                <w:rFonts w:eastAsia="Open Sans" w:cs="Open Sans"/>
              </w:rPr>
              <w:t>Top Secret</w:t>
            </w:r>
          </w:p>
          <w:p w14:paraId="2A0C11A2" w14:textId="522E91DA" w:rsidR="00427715" w:rsidRPr="0087241C" w:rsidRDefault="00B13373" w:rsidP="00B13373">
            <w:pPr>
              <w:pStyle w:val="ListParagraph"/>
              <w:numPr>
                <w:ilvl w:val="0"/>
                <w:numId w:val="19"/>
              </w:numPr>
              <w:rPr>
                <w:rFonts w:eastAsia="Open Sans" w:cs="Open Sans"/>
              </w:rPr>
            </w:pPr>
            <w:r w:rsidRPr="00B30D1A">
              <w:rPr>
                <w:rFonts w:eastAsia="Open Sans" w:cs="Open Sans"/>
              </w:rPr>
              <w:t>Compartmented</w:t>
            </w:r>
          </w:p>
          <w:p w14:paraId="2C0D2D2C" w14:textId="77777777" w:rsidR="00427715" w:rsidRDefault="00427715" w:rsidP="00427715">
            <w:pPr>
              <w:rPr>
                <w:rFonts w:eastAsia="Open Sans" w:cs="Open Sans"/>
              </w:rPr>
            </w:pPr>
          </w:p>
          <w:p w14:paraId="108AC91A" w14:textId="77777777" w:rsidR="00427715" w:rsidRDefault="00427715" w:rsidP="00427715">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3751B54D" w14:textId="33F2F21A" w:rsidR="00427715" w:rsidRDefault="00000000" w:rsidP="00427715">
            <w:pPr>
              <w:rPr>
                <w:rFonts w:eastAsia="Open Sans" w:cs="Open Sans"/>
              </w:rPr>
            </w:pPr>
            <w:hyperlink r:id="rId78" w:anchor="x33-security-clearance" w:history="1">
              <w:r w:rsidR="00AE30ED" w:rsidRPr="00EC7CC0">
                <w:rPr>
                  <w:rStyle w:val="Hyperlink"/>
                  <w:rFonts w:eastAsia="Open Sans" w:cs="Open Sans"/>
                </w:rPr>
                <w:t>https://jsilvestri.com/home/common-occupation-details#x33-security-clearance</w:t>
              </w:r>
            </w:hyperlink>
            <w:r w:rsidR="00AE30ED">
              <w:rPr>
                <w:rFonts w:eastAsia="Open Sans" w:cs="Open Sans"/>
              </w:rPr>
              <w:t xml:space="preserve"> </w:t>
            </w:r>
          </w:p>
          <w:p w14:paraId="54A5100E" w14:textId="77777777" w:rsidR="00427715" w:rsidRDefault="00427715" w:rsidP="00427715">
            <w:pPr>
              <w:rPr>
                <w:rFonts w:eastAsia="Open Sans" w:cs="Open Sans"/>
              </w:rPr>
            </w:pPr>
          </w:p>
          <w:p w14:paraId="63AA817C" w14:textId="50F09D19" w:rsidR="00765848" w:rsidRPr="00725FD0" w:rsidRDefault="00765848" w:rsidP="00765848">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1F3653E8" w14:textId="6ABC749A" w:rsidR="00765848" w:rsidRDefault="00000000" w:rsidP="00765848">
            <w:pPr>
              <w:rPr>
                <w:rFonts w:cs="Open Sans"/>
              </w:rPr>
            </w:pPr>
            <w:hyperlink r:id="rId79" w:history="1">
              <w:r w:rsidR="00B579CB">
                <w:rPr>
                  <w:rStyle w:val="Hyperlink"/>
                  <w:rFonts w:cs="Open Sans"/>
                </w:rPr>
                <w:t>https://jsilvestri.com/facts/do-you-have-security-clearance</w:t>
              </w:r>
            </w:hyperlink>
          </w:p>
          <w:p w14:paraId="250BA7BD" w14:textId="77777777" w:rsidR="00330530" w:rsidRDefault="00330530" w:rsidP="00330530">
            <w:pPr>
              <w:rPr>
                <w:rFonts w:cs="Open Sans"/>
              </w:rPr>
            </w:pPr>
          </w:p>
          <w:p w14:paraId="4B2EC837" w14:textId="33DAAB71" w:rsidR="00330530" w:rsidRDefault="00000000" w:rsidP="00330530">
            <w:pPr>
              <w:rPr>
                <w:rStyle w:val="Hyperlink"/>
                <w:rFonts w:eastAsia="Open Sans" w:cs="Open Sans"/>
              </w:rPr>
            </w:pPr>
            <w:hyperlink w:anchor="__Background_Checks" w:history="1">
              <w:r w:rsidR="00330530" w:rsidRPr="00943E54">
                <w:rPr>
                  <w:rStyle w:val="Hyperlink"/>
                  <w:rFonts w:eastAsia="Open Sans" w:cs="Open Sans"/>
                </w:rPr>
                <w:t>«</w:t>
              </w:r>
              <w:r w:rsidR="00330530">
                <w:rPr>
                  <w:rStyle w:val="Hyperlink"/>
                  <w:rFonts w:eastAsia="Open Sans" w:cs="Open Sans"/>
                </w:rPr>
                <w:t xml:space="preserve"> Previous Section</w:t>
              </w:r>
            </w:hyperlink>
            <w:r w:rsidR="00330530">
              <w:t xml:space="preserve">  /  </w:t>
            </w:r>
            <w:hyperlink w:anchor="__Start_Dates:" w:history="1">
              <w:r w:rsidR="00330530">
                <w:rPr>
                  <w:rStyle w:val="Hyperlink"/>
                  <w:rFonts w:eastAsia="Open Sans" w:cs="Open Sans"/>
                </w:rPr>
                <w:t xml:space="preserve">Next Section </w:t>
              </w:r>
              <w:r w:rsidR="00330530" w:rsidRPr="00943E54">
                <w:rPr>
                  <w:rStyle w:val="Hyperlink"/>
                  <w:rFonts w:eastAsia="Open Sans" w:cs="Open Sans"/>
                </w:rPr>
                <w:t>»</w:t>
              </w:r>
            </w:hyperlink>
            <w:r w:rsidR="00330530">
              <w:t xml:space="preserve">  /  </w:t>
            </w:r>
            <w:hyperlink w:anchor="_top" w:history="1">
              <w:r w:rsidR="00330530">
                <w:rPr>
                  <w:rStyle w:val="Hyperlink"/>
                  <w:rFonts w:eastAsia="Open Sans" w:cs="Open Sans"/>
                </w:rPr>
                <w:t xml:space="preserve">Top </w:t>
              </w:r>
              <w:r w:rsidR="00330530">
                <w:rPr>
                  <w:rStyle w:val="Hyperlink"/>
                  <w:rFonts w:ascii="FontAwesome" w:eastAsia="Open Sans" w:hAnsi="FontAwesome" w:cs="Open Sans"/>
                </w:rPr>
                <w:t></w:t>
              </w:r>
            </w:hyperlink>
          </w:p>
          <w:p w14:paraId="5C8EF944" w14:textId="77777777" w:rsidR="00704A30" w:rsidRDefault="00704A30" w:rsidP="00704A30">
            <w:pPr>
              <w:rPr>
                <w:rFonts w:cs="Open Sans"/>
              </w:rPr>
            </w:pPr>
          </w:p>
          <w:p w14:paraId="73FD9FD5" w14:textId="77777777" w:rsidR="00704A30" w:rsidRDefault="00704A30" w:rsidP="00491537">
            <w:pPr>
              <w:pStyle w:val="Heading4"/>
            </w:pPr>
            <w:bookmarkStart w:id="192" w:name="__Start_Dates:"/>
            <w:bookmarkStart w:id="193" w:name="_Toc132433344"/>
            <w:bookmarkStart w:id="194" w:name="_Toc160699425"/>
            <w:bookmarkEnd w:id="192"/>
            <w:r>
              <w:rPr>
                <w:rFonts w:ascii="FontAwesome" w:hAnsi="FontAwesome"/>
                <w:sz w:val="32"/>
                <w:szCs w:val="32"/>
              </w:rPr>
              <w:t></w:t>
            </w:r>
            <w:r w:rsidRPr="00F76EA8">
              <w:t xml:space="preserve"> Start Dates: When Can You Start?</w:t>
            </w:r>
            <w:bookmarkEnd w:id="193"/>
            <w:bookmarkEnd w:id="194"/>
          </w:p>
          <w:p w14:paraId="63E9B16D" w14:textId="77777777" w:rsidR="00704A30" w:rsidRPr="00B13373" w:rsidRDefault="00704A30" w:rsidP="00704A30">
            <w:pPr>
              <w:rPr>
                <w:rFonts w:eastAsia="Open Sans" w:cs="Open Sans"/>
              </w:rPr>
            </w:pPr>
            <w:r w:rsidRPr="00180CFB">
              <w:rPr>
                <w:rFonts w:eastAsia="Open Sans" w:cs="Open Sans"/>
              </w:rPr>
              <w:t xml:space="preserve">I assume the following when asked about Start Dates: </w:t>
            </w:r>
          </w:p>
          <w:p w14:paraId="174896F7" w14:textId="77777777" w:rsidR="00704A30" w:rsidRPr="00180CFB" w:rsidRDefault="00704A30" w:rsidP="00704A30">
            <w:pPr>
              <w:pStyle w:val="ListParagraph"/>
              <w:numPr>
                <w:ilvl w:val="0"/>
                <w:numId w:val="19"/>
              </w:numPr>
              <w:rPr>
                <w:rFonts w:eastAsia="Open Sans" w:cs="Open Sans"/>
              </w:rPr>
            </w:pPr>
            <w:r w:rsidRPr="00180CFB">
              <w:rPr>
                <w:rFonts w:eastAsia="Open Sans" w:cs="Open Sans"/>
              </w:rPr>
              <w:t>I have already been on all interviews,</w:t>
            </w:r>
          </w:p>
          <w:p w14:paraId="56D43894" w14:textId="77777777" w:rsidR="00704A30" w:rsidRPr="00180CFB" w:rsidRDefault="00704A30" w:rsidP="00704A30">
            <w:pPr>
              <w:pStyle w:val="ListParagraph"/>
              <w:numPr>
                <w:ilvl w:val="0"/>
                <w:numId w:val="19"/>
              </w:numPr>
              <w:rPr>
                <w:rFonts w:eastAsia="Open Sans" w:cs="Open Sans"/>
              </w:rPr>
            </w:pPr>
            <w:r w:rsidRPr="00180CFB">
              <w:rPr>
                <w:rFonts w:eastAsia="Open Sans" w:cs="Open Sans"/>
              </w:rPr>
              <w:t>The client or employer gave me an offer,</w:t>
            </w:r>
          </w:p>
          <w:p w14:paraId="268B5E1C" w14:textId="77777777" w:rsidR="00704A30" w:rsidRPr="007C139D" w:rsidRDefault="00704A30" w:rsidP="00704A30">
            <w:pPr>
              <w:numPr>
                <w:ilvl w:val="0"/>
                <w:numId w:val="19"/>
              </w:numPr>
              <w:rPr>
                <w:rFonts w:eastAsia="Open Sans" w:cs="Open Sans"/>
              </w:rPr>
            </w:pPr>
            <w:r w:rsidRPr="00180CFB">
              <w:rPr>
                <w:rFonts w:eastAsia="Open Sans" w:cs="Open Sans"/>
              </w:rPr>
              <w:lastRenderedPageBreak/>
              <w:t>and I accepted that offer.</w:t>
            </w:r>
          </w:p>
          <w:p w14:paraId="4BA61191" w14:textId="77777777" w:rsidR="00704A30" w:rsidRPr="00B13373" w:rsidRDefault="00704A30" w:rsidP="00491537">
            <w:pPr>
              <w:pStyle w:val="Heading5"/>
              <w:rPr>
                <w:rFonts w:cs="Open Sans"/>
              </w:rPr>
            </w:pPr>
            <w:bookmarkStart w:id="195" w:name="_Toc160699426"/>
            <w:r w:rsidRPr="00180CFB">
              <w:t>Earliest Start Date:</w:t>
            </w:r>
            <w:bookmarkEnd w:id="195"/>
            <w:r w:rsidRPr="00180CFB">
              <w:rPr>
                <w:rFonts w:cs="Open Sans"/>
              </w:rPr>
              <w:t xml:space="preserve"> </w:t>
            </w:r>
          </w:p>
          <w:p w14:paraId="3CFCC6C3" w14:textId="77777777" w:rsidR="00704A30" w:rsidRPr="00180CFB" w:rsidRDefault="00704A30" w:rsidP="00704A30">
            <w:pPr>
              <w:pStyle w:val="ListParagraph"/>
              <w:numPr>
                <w:ilvl w:val="0"/>
                <w:numId w:val="19"/>
              </w:numPr>
              <w:rPr>
                <w:rFonts w:eastAsia="Open Sans" w:cs="Open Sans"/>
              </w:rPr>
            </w:pPr>
            <w:r w:rsidRPr="00180CFB">
              <w:rPr>
                <w:rFonts w:eastAsia="Open Sans" w:cs="Open Sans"/>
              </w:rPr>
              <w:t xml:space="preserve">Immediately (approximately 24 hrs.) </w:t>
            </w:r>
          </w:p>
          <w:p w14:paraId="4861ED92" w14:textId="77777777" w:rsidR="00704A30" w:rsidRDefault="00704A30" w:rsidP="00704A30">
            <w:pPr>
              <w:rPr>
                <w:rFonts w:eastAsia="Open Sans" w:cs="Open Sans"/>
              </w:rPr>
            </w:pPr>
          </w:p>
          <w:p w14:paraId="6FE3E5DC" w14:textId="77777777" w:rsidR="00704A30" w:rsidRDefault="00704A30" w:rsidP="00704A30">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14F61160" w14:textId="77777777" w:rsidR="00704A30" w:rsidRDefault="00000000" w:rsidP="00704A30">
            <w:pPr>
              <w:rPr>
                <w:rFonts w:eastAsia="Open Sans" w:cs="Open Sans"/>
              </w:rPr>
            </w:pPr>
            <w:hyperlink r:id="rId80" w:anchor="x33-start-dates-when-can-you-start" w:history="1">
              <w:r w:rsidR="00704A30" w:rsidRPr="00EC7CC0">
                <w:rPr>
                  <w:rStyle w:val="Hyperlink"/>
                  <w:rFonts w:eastAsia="Open Sans" w:cs="Open Sans"/>
                </w:rPr>
                <w:t>https://jsilvestri.com/home/common-occupation-details#x33-start-dates-when-can-you-start</w:t>
              </w:r>
            </w:hyperlink>
            <w:r w:rsidR="00704A30">
              <w:rPr>
                <w:rFonts w:eastAsia="Open Sans" w:cs="Open Sans"/>
              </w:rPr>
              <w:t xml:space="preserve"> </w:t>
            </w:r>
          </w:p>
          <w:p w14:paraId="3F054B72" w14:textId="77777777" w:rsidR="00704A30" w:rsidRDefault="00704A30" w:rsidP="00704A30">
            <w:pPr>
              <w:rPr>
                <w:rFonts w:eastAsia="Open Sans" w:cs="Open Sans"/>
              </w:rPr>
            </w:pPr>
          </w:p>
          <w:p w14:paraId="492C1766" w14:textId="77777777" w:rsidR="00704A30" w:rsidRPr="00725FD0" w:rsidRDefault="00704A30" w:rsidP="00704A30">
            <w:pPr>
              <w:rPr>
                <w:rFonts w:eastAsia="Open Sans" w:cs="Open Sans"/>
                <w:b/>
                <w:bCs/>
              </w:rPr>
            </w:pPr>
            <w:r>
              <w:rPr>
                <w:rFonts w:eastAsia="Open Sans" w:cs="Open Sans"/>
                <w:b/>
                <w:bCs/>
              </w:rPr>
              <w:t>Share My User-Friendly Short URL Link Instead?</w:t>
            </w:r>
            <w:r w:rsidRPr="00725FD0">
              <w:rPr>
                <w:rFonts w:eastAsia="Open Sans" w:cs="Open Sans"/>
                <w:b/>
                <w:bCs/>
              </w:rPr>
              <w:t xml:space="preserve"> </w:t>
            </w:r>
          </w:p>
          <w:p w14:paraId="3B8A8CBB" w14:textId="77777777" w:rsidR="00704A30" w:rsidRDefault="00000000" w:rsidP="00704A30">
            <w:pPr>
              <w:rPr>
                <w:rStyle w:val="Hyperlink"/>
                <w:rFonts w:cs="Open Sans"/>
              </w:rPr>
            </w:pPr>
            <w:hyperlink r:id="rId81" w:anchor="x33-start-dates-when-can-you-start" w:history="1">
              <w:r w:rsidR="00704A30">
                <w:rPr>
                  <w:rStyle w:val="Hyperlink"/>
                  <w:rFonts w:cs="Open Sans"/>
                </w:rPr>
                <w:t>https://jsilvestri.com/facts/</w:t>
              </w:r>
              <w:r w:rsidR="00704A30" w:rsidRPr="003B5FC2">
                <w:rPr>
                  <w:rStyle w:val="Hyperlink"/>
                  <w:rFonts w:cs="Open Sans"/>
                </w:rPr>
                <w:t>start-dates-when-can-you-start</w:t>
              </w:r>
            </w:hyperlink>
          </w:p>
          <w:p w14:paraId="03DB059B" w14:textId="77777777" w:rsidR="00220E2A" w:rsidRDefault="00220E2A" w:rsidP="00220E2A">
            <w:pPr>
              <w:rPr>
                <w:rFonts w:cs="Open Sans"/>
              </w:rPr>
            </w:pPr>
          </w:p>
          <w:p w14:paraId="0472B3B3" w14:textId="30E61E28" w:rsidR="00220E2A" w:rsidRDefault="00000000" w:rsidP="00220E2A">
            <w:pPr>
              <w:rPr>
                <w:rStyle w:val="Hyperlink"/>
                <w:rFonts w:eastAsia="Open Sans" w:cs="Open Sans"/>
              </w:rPr>
            </w:pPr>
            <w:hyperlink w:anchor="__Do_You" w:history="1">
              <w:r w:rsidR="00220E2A" w:rsidRPr="00943E54">
                <w:rPr>
                  <w:rStyle w:val="Hyperlink"/>
                  <w:rFonts w:eastAsia="Open Sans" w:cs="Open Sans"/>
                </w:rPr>
                <w:t>«</w:t>
              </w:r>
              <w:r w:rsidR="00220E2A">
                <w:rPr>
                  <w:rStyle w:val="Hyperlink"/>
                  <w:rFonts w:eastAsia="Open Sans" w:cs="Open Sans"/>
                </w:rPr>
                <w:t xml:space="preserve"> Previous Section</w:t>
              </w:r>
            </w:hyperlink>
            <w:r w:rsidR="00220E2A">
              <w:t xml:space="preserve">  /  </w:t>
            </w:r>
            <w:hyperlink w:anchor="__Interviews:_Phone" w:history="1">
              <w:r w:rsidR="00220E2A">
                <w:rPr>
                  <w:rStyle w:val="Hyperlink"/>
                  <w:rFonts w:eastAsia="Open Sans" w:cs="Open Sans"/>
                </w:rPr>
                <w:t xml:space="preserve">Next Section </w:t>
              </w:r>
              <w:r w:rsidR="00220E2A" w:rsidRPr="00943E54">
                <w:rPr>
                  <w:rStyle w:val="Hyperlink"/>
                  <w:rFonts w:eastAsia="Open Sans" w:cs="Open Sans"/>
                </w:rPr>
                <w:t>»</w:t>
              </w:r>
            </w:hyperlink>
            <w:r w:rsidR="00220E2A">
              <w:t xml:space="preserve">  /  </w:t>
            </w:r>
            <w:hyperlink w:anchor="_top" w:history="1">
              <w:r w:rsidR="00220E2A">
                <w:rPr>
                  <w:rStyle w:val="Hyperlink"/>
                  <w:rFonts w:eastAsia="Open Sans" w:cs="Open Sans"/>
                </w:rPr>
                <w:t xml:space="preserve">Top </w:t>
              </w:r>
              <w:r w:rsidR="00220E2A">
                <w:rPr>
                  <w:rStyle w:val="Hyperlink"/>
                  <w:rFonts w:ascii="FontAwesome" w:eastAsia="Open Sans" w:hAnsi="FontAwesome" w:cs="Open Sans"/>
                </w:rPr>
                <w:t></w:t>
              </w:r>
            </w:hyperlink>
          </w:p>
          <w:p w14:paraId="2FA8D1C3" w14:textId="3474A61E" w:rsidR="00427715" w:rsidRDefault="00427715" w:rsidP="00162FE5">
            <w:pPr>
              <w:rPr>
                <w:rFonts w:eastAsia="Open Sans" w:cs="Open Sans"/>
              </w:rPr>
            </w:pPr>
          </w:p>
          <w:p w14:paraId="40AFF835" w14:textId="547A64B0" w:rsidR="00515417" w:rsidRDefault="00E30636" w:rsidP="00491537">
            <w:pPr>
              <w:pStyle w:val="Heading4"/>
            </w:pPr>
            <w:bookmarkStart w:id="196" w:name="__Interviews:_Phone"/>
            <w:bookmarkStart w:id="197" w:name="_Toc132433343"/>
            <w:bookmarkStart w:id="198" w:name="_Toc160699427"/>
            <w:bookmarkEnd w:id="196"/>
            <w:r>
              <w:rPr>
                <w:rFonts w:ascii="FontAwesome" w:hAnsi="FontAwesome"/>
                <w:sz w:val="32"/>
                <w:szCs w:val="32"/>
              </w:rPr>
              <w:t></w:t>
            </w:r>
            <w:r w:rsidRPr="00F76EA8">
              <w:t xml:space="preserve"> </w:t>
            </w:r>
            <w:r w:rsidR="00515417" w:rsidRPr="00F76EA8">
              <w:t>Interviews: Phone Screens, F2F Interviews &amp; Estimates</w:t>
            </w:r>
            <w:bookmarkEnd w:id="197"/>
            <w:bookmarkEnd w:id="198"/>
          </w:p>
          <w:p w14:paraId="444F7DE6" w14:textId="0FFBC49B" w:rsidR="00515417" w:rsidRDefault="00AF5A3A" w:rsidP="00515417">
            <w:pPr>
              <w:rPr>
                <w:rFonts w:eastAsia="Open Sans" w:cs="Open Sans"/>
              </w:rPr>
            </w:pPr>
            <w:r w:rsidRPr="00AF5A3A">
              <w:rPr>
                <w:rFonts w:eastAsia="Open Sans" w:cs="Open Sans"/>
              </w:rPr>
              <w:t xml:space="preserve">I will go on as many interviews, phone screens or even estimate phone calls with potential clients or employers, free of charge, and at a preferred time that is best for them. </w:t>
            </w:r>
            <w:r w:rsidR="00897BBE">
              <w:rPr>
                <w:rFonts w:eastAsia="Open Sans" w:cs="Open Sans"/>
              </w:rPr>
              <w:br/>
            </w:r>
            <w:r w:rsidR="00897BBE">
              <w:rPr>
                <w:rFonts w:eastAsia="Open Sans" w:cs="Open Sans"/>
              </w:rPr>
              <w:br/>
            </w:r>
            <w:r w:rsidR="00897BBE" w:rsidRPr="00897BBE">
              <w:rPr>
                <w:rStyle w:val="Heading5Char"/>
                <w:rFonts w:eastAsiaTheme="minorEastAsia"/>
              </w:rPr>
              <w:t>Perform Phone Screen Interview:</w:t>
            </w:r>
          </w:p>
          <w:p w14:paraId="51C0D8B7" w14:textId="77777777" w:rsidR="00AF5A3A" w:rsidRDefault="00AF5A3A" w:rsidP="00515417">
            <w:pPr>
              <w:rPr>
                <w:rFonts w:eastAsia="Open Sans" w:cs="Open Sans"/>
              </w:rPr>
            </w:pPr>
          </w:p>
          <w:p w14:paraId="30D7A21D" w14:textId="23553280" w:rsidR="00AF5A3A" w:rsidRPr="00AF5A3A" w:rsidRDefault="00AF5A3A" w:rsidP="00AF5A3A">
            <w:pPr>
              <w:rPr>
                <w:rFonts w:eastAsia="Open Sans" w:cs="Open Sans"/>
              </w:rPr>
            </w:pPr>
            <w:r w:rsidRPr="00AF5A3A">
              <w:rPr>
                <w:rFonts w:eastAsia="Open Sans" w:cs="Open Sans"/>
              </w:rPr>
              <w:t xml:space="preserve">Performing a phone screen interview consists of an interview with one or more individuals via phone. This often requires a follow up of one or more of the other interview types later; that is if the client is impressed with the initial phone screen. It is </w:t>
            </w:r>
            <w:r w:rsidR="00897BBE" w:rsidRPr="00AF5A3A">
              <w:rPr>
                <w:rFonts w:eastAsia="Open Sans" w:cs="Open Sans"/>
              </w:rPr>
              <w:t>rare that</w:t>
            </w:r>
            <w:r w:rsidRPr="00AF5A3A">
              <w:rPr>
                <w:rFonts w:eastAsia="Open Sans" w:cs="Open Sans"/>
              </w:rPr>
              <w:t xml:space="preserve"> a phone screen is the only interview option asked of me, but I have nailed interviews in the past with a single phone call before.</w:t>
            </w:r>
          </w:p>
          <w:p w14:paraId="5B72F1EC" w14:textId="77777777" w:rsidR="00AF5A3A" w:rsidRPr="00AF5A3A" w:rsidRDefault="00AF5A3A" w:rsidP="00AF5A3A">
            <w:pPr>
              <w:rPr>
                <w:rFonts w:eastAsia="Open Sans" w:cs="Open Sans"/>
              </w:rPr>
            </w:pPr>
          </w:p>
          <w:p w14:paraId="63B7DE32" w14:textId="3E92F8BF" w:rsidR="00AF5A3A" w:rsidRPr="00897BBE" w:rsidRDefault="00AF5A3A" w:rsidP="00AF5A3A">
            <w:pPr>
              <w:rPr>
                <w:rFonts w:eastAsia="Open Sans" w:cs="Open Sans"/>
                <w:b/>
                <w:bCs/>
              </w:rPr>
            </w:pPr>
            <w:r w:rsidRPr="00897BBE">
              <w:rPr>
                <w:rFonts w:eastAsia="Open Sans" w:cs="Open Sans"/>
                <w:b/>
                <w:bCs/>
              </w:rPr>
              <w:t xml:space="preserve">Earliest </w:t>
            </w:r>
            <w:r w:rsidR="000663BB">
              <w:rPr>
                <w:rFonts w:eastAsia="Open Sans" w:cs="Open Sans"/>
                <w:b/>
                <w:bCs/>
              </w:rPr>
              <w:t>A</w:t>
            </w:r>
            <w:r w:rsidRPr="00897BBE">
              <w:rPr>
                <w:rFonts w:eastAsia="Open Sans" w:cs="Open Sans"/>
                <w:b/>
                <w:bCs/>
              </w:rPr>
              <w:t>vailability for Phone Screen</w:t>
            </w:r>
          </w:p>
          <w:p w14:paraId="6B9132D0" w14:textId="10E4D311" w:rsidR="00897BBE" w:rsidRDefault="00AF5A3A" w:rsidP="00897BBE">
            <w:pPr>
              <w:rPr>
                <w:rFonts w:eastAsia="Open Sans" w:cs="Open Sans"/>
              </w:rPr>
            </w:pPr>
            <w:r w:rsidRPr="00AF5A3A">
              <w:rPr>
                <w:rFonts w:eastAsia="Open Sans" w:cs="Open Sans"/>
              </w:rPr>
              <w:t>24 hrs</w:t>
            </w:r>
            <w:r w:rsidR="00897BBE" w:rsidRPr="00AF5A3A">
              <w:rPr>
                <w:rFonts w:eastAsia="Open Sans" w:cs="Open Sans"/>
              </w:rPr>
              <w:t xml:space="preserve">. </w:t>
            </w:r>
            <w:r w:rsidR="00897BBE">
              <w:rPr>
                <w:rFonts w:eastAsia="Open Sans" w:cs="Open Sans"/>
              </w:rPr>
              <w:br/>
            </w:r>
            <w:r w:rsidR="00897BBE">
              <w:rPr>
                <w:rFonts w:eastAsia="Open Sans" w:cs="Open Sans"/>
              </w:rPr>
              <w:br/>
            </w:r>
            <w:r w:rsidR="00897BBE" w:rsidRPr="00897BBE">
              <w:rPr>
                <w:rStyle w:val="Heading5Char"/>
                <w:rFonts w:eastAsiaTheme="minorEastAsia"/>
              </w:rPr>
              <w:t>Perform Screen Share Interview:</w:t>
            </w:r>
          </w:p>
          <w:p w14:paraId="5C0C7178" w14:textId="5E1514A2" w:rsidR="00AF5A3A" w:rsidRDefault="00897BBE" w:rsidP="00515417">
            <w:pPr>
              <w:rPr>
                <w:rFonts w:eastAsia="Open Sans" w:cs="Open Sans"/>
              </w:rPr>
            </w:pPr>
            <w:r w:rsidRPr="00897BBE">
              <w:rPr>
                <w:rFonts w:eastAsia="Open Sans" w:cs="Open Sans"/>
              </w:rPr>
              <w:t xml:space="preserve">Performing a screen share interview always involves an interview with one or more individuals with an additional screen sharing technology incorporated into the interview process; Microsoft Teams, WebEx, Zoom and/or Skype are potential platforms. </w:t>
            </w:r>
          </w:p>
          <w:p w14:paraId="2D237501" w14:textId="77777777" w:rsidR="00897BBE" w:rsidRPr="00897BBE" w:rsidRDefault="00897BBE" w:rsidP="00897BBE">
            <w:pPr>
              <w:rPr>
                <w:rFonts w:eastAsia="Open Sans" w:cs="Open Sans"/>
              </w:rPr>
            </w:pPr>
          </w:p>
          <w:p w14:paraId="444C75AA" w14:textId="4CDB2142" w:rsidR="00897BBE" w:rsidRPr="007F25A5" w:rsidRDefault="00897BBE" w:rsidP="00897BBE">
            <w:pPr>
              <w:rPr>
                <w:rFonts w:eastAsia="Open Sans" w:cs="Open Sans"/>
                <w:b/>
                <w:bCs/>
              </w:rPr>
            </w:pPr>
            <w:r w:rsidRPr="007F25A5">
              <w:rPr>
                <w:rFonts w:eastAsia="Open Sans" w:cs="Open Sans"/>
                <w:b/>
                <w:bCs/>
              </w:rPr>
              <w:t xml:space="preserve">Earliest </w:t>
            </w:r>
            <w:r w:rsidR="000663BB">
              <w:rPr>
                <w:rFonts w:eastAsia="Open Sans" w:cs="Open Sans"/>
                <w:b/>
                <w:bCs/>
              </w:rPr>
              <w:t>A</w:t>
            </w:r>
            <w:r w:rsidRPr="007F25A5">
              <w:rPr>
                <w:rFonts w:eastAsia="Open Sans" w:cs="Open Sans"/>
                <w:b/>
                <w:bCs/>
              </w:rPr>
              <w:t>vailability for Screen Share</w:t>
            </w:r>
          </w:p>
          <w:p w14:paraId="57862B83" w14:textId="4EFC82DD" w:rsidR="00897BBE" w:rsidRDefault="00897BBE" w:rsidP="00897BBE">
            <w:pPr>
              <w:rPr>
                <w:rFonts w:eastAsia="Open Sans" w:cs="Open Sans"/>
              </w:rPr>
            </w:pPr>
            <w:r w:rsidRPr="00897BBE">
              <w:rPr>
                <w:rFonts w:eastAsia="Open Sans" w:cs="Open Sans"/>
              </w:rPr>
              <w:t xml:space="preserve"> 24 hrs</w:t>
            </w:r>
            <w:r w:rsidR="007F25A5">
              <w:rPr>
                <w:rFonts w:eastAsia="Open Sans" w:cs="Open Sans"/>
              </w:rPr>
              <w:t>.</w:t>
            </w:r>
          </w:p>
          <w:p w14:paraId="25218772" w14:textId="77777777" w:rsidR="007F25A5" w:rsidRDefault="007F25A5" w:rsidP="00897BBE">
            <w:pPr>
              <w:rPr>
                <w:rFonts w:eastAsia="Open Sans" w:cs="Open Sans"/>
              </w:rPr>
            </w:pPr>
          </w:p>
          <w:p w14:paraId="40199322" w14:textId="57BB7373" w:rsidR="007F25A5" w:rsidRDefault="007F25A5" w:rsidP="007F25A5">
            <w:pPr>
              <w:rPr>
                <w:rFonts w:eastAsia="Open Sans" w:cs="Open Sans"/>
              </w:rPr>
            </w:pPr>
            <w:bookmarkStart w:id="199" w:name="_Toc160699428"/>
            <w:r w:rsidRPr="00897BBE">
              <w:rPr>
                <w:rStyle w:val="Heading5Char"/>
                <w:rFonts w:eastAsiaTheme="minorEastAsia"/>
              </w:rPr>
              <w:t xml:space="preserve">Perform </w:t>
            </w:r>
            <w:r>
              <w:rPr>
                <w:rStyle w:val="Heading5Char"/>
                <w:rFonts w:eastAsiaTheme="minorEastAsia"/>
              </w:rPr>
              <w:t>Face to Face</w:t>
            </w:r>
            <w:r w:rsidRPr="00897BBE">
              <w:rPr>
                <w:rStyle w:val="Heading5Char"/>
                <w:rFonts w:eastAsiaTheme="minorEastAsia"/>
              </w:rPr>
              <w:t xml:space="preserve"> Interview:</w:t>
            </w:r>
            <w:bookmarkEnd w:id="199"/>
          </w:p>
          <w:p w14:paraId="302E4782" w14:textId="21CB4539" w:rsidR="007F25A5" w:rsidRDefault="007F25A5" w:rsidP="007F25A5">
            <w:pPr>
              <w:rPr>
                <w:rFonts w:eastAsia="Open Sans" w:cs="Open Sans"/>
              </w:rPr>
            </w:pPr>
            <w:r w:rsidRPr="007F25A5">
              <w:rPr>
                <w:rFonts w:eastAsia="Open Sans" w:cs="Open Sans"/>
              </w:rPr>
              <w:t xml:space="preserve">Performing a Face to Face (F2F) interview involves an interview with one or more individuals on-site with the client. I prefer the F2F approach over all others for several reasons. However, one of the other types tends to be the initial choice </w:t>
            </w:r>
            <w:r w:rsidR="000663BB" w:rsidRPr="007F25A5">
              <w:rPr>
                <w:rFonts w:eastAsia="Open Sans" w:cs="Open Sans"/>
              </w:rPr>
              <w:t>of</w:t>
            </w:r>
            <w:r w:rsidRPr="007F25A5">
              <w:rPr>
                <w:rFonts w:eastAsia="Open Sans" w:cs="Open Sans"/>
              </w:rPr>
              <w:t xml:space="preserve"> the client, first. Then, F2F.</w:t>
            </w:r>
            <w:r w:rsidRPr="00897BBE">
              <w:rPr>
                <w:rFonts w:eastAsia="Open Sans" w:cs="Open Sans"/>
              </w:rPr>
              <w:t xml:space="preserve"> </w:t>
            </w:r>
          </w:p>
          <w:p w14:paraId="7A7A1CFE" w14:textId="77777777" w:rsidR="007F25A5" w:rsidRPr="00897BBE" w:rsidRDefault="007F25A5" w:rsidP="007F25A5">
            <w:pPr>
              <w:rPr>
                <w:rFonts w:eastAsia="Open Sans" w:cs="Open Sans"/>
              </w:rPr>
            </w:pPr>
          </w:p>
          <w:p w14:paraId="39B72327" w14:textId="10A77872" w:rsidR="007F25A5" w:rsidRPr="007F25A5" w:rsidRDefault="007F25A5" w:rsidP="007F25A5">
            <w:pPr>
              <w:rPr>
                <w:rFonts w:eastAsia="Open Sans" w:cs="Open Sans"/>
                <w:b/>
                <w:bCs/>
              </w:rPr>
            </w:pPr>
            <w:r w:rsidRPr="007F25A5">
              <w:rPr>
                <w:rFonts w:eastAsia="Open Sans" w:cs="Open Sans"/>
                <w:b/>
                <w:bCs/>
              </w:rPr>
              <w:t xml:space="preserve">Earliest </w:t>
            </w:r>
            <w:r w:rsidR="000663BB">
              <w:rPr>
                <w:rFonts w:eastAsia="Open Sans" w:cs="Open Sans"/>
                <w:b/>
                <w:bCs/>
              </w:rPr>
              <w:t>A</w:t>
            </w:r>
            <w:r w:rsidRPr="007F25A5">
              <w:rPr>
                <w:rFonts w:eastAsia="Open Sans" w:cs="Open Sans"/>
                <w:b/>
                <w:bCs/>
              </w:rPr>
              <w:t>vailability for</w:t>
            </w:r>
            <w:r>
              <w:rPr>
                <w:rFonts w:eastAsia="Open Sans" w:cs="Open Sans"/>
                <w:b/>
                <w:bCs/>
              </w:rPr>
              <w:t xml:space="preserve"> </w:t>
            </w:r>
            <w:r w:rsidRPr="007F25A5">
              <w:rPr>
                <w:rFonts w:eastAsia="Open Sans" w:cs="Open Sans"/>
                <w:b/>
                <w:bCs/>
              </w:rPr>
              <w:t>Face to Face (F2F</w:t>
            </w:r>
            <w:r>
              <w:rPr>
                <w:rFonts w:eastAsia="Open Sans" w:cs="Open Sans"/>
                <w:b/>
                <w:bCs/>
              </w:rPr>
              <w:t>)</w:t>
            </w:r>
          </w:p>
          <w:p w14:paraId="41CC51C8" w14:textId="2A159EAC" w:rsidR="007F25A5" w:rsidRDefault="007F25A5" w:rsidP="007F25A5">
            <w:pPr>
              <w:rPr>
                <w:rFonts w:eastAsia="Open Sans" w:cs="Open Sans"/>
              </w:rPr>
            </w:pPr>
            <w:r w:rsidRPr="00897BBE">
              <w:rPr>
                <w:rFonts w:eastAsia="Open Sans" w:cs="Open Sans"/>
              </w:rPr>
              <w:t xml:space="preserve"> </w:t>
            </w:r>
            <w:r>
              <w:rPr>
                <w:rFonts w:eastAsia="Open Sans" w:cs="Open Sans"/>
              </w:rPr>
              <w:t>48-72</w:t>
            </w:r>
            <w:r w:rsidRPr="00897BBE">
              <w:rPr>
                <w:rFonts w:eastAsia="Open Sans" w:cs="Open Sans"/>
              </w:rPr>
              <w:t xml:space="preserve"> hrs</w:t>
            </w:r>
            <w:r>
              <w:rPr>
                <w:rFonts w:eastAsia="Open Sans" w:cs="Open Sans"/>
              </w:rPr>
              <w:t>.</w:t>
            </w:r>
          </w:p>
          <w:p w14:paraId="2B3F8D39" w14:textId="77777777" w:rsidR="007F25A5" w:rsidRDefault="007F25A5" w:rsidP="00897BBE">
            <w:pPr>
              <w:rPr>
                <w:rFonts w:eastAsia="Open Sans" w:cs="Open Sans"/>
              </w:rPr>
            </w:pPr>
          </w:p>
          <w:p w14:paraId="23681DF4" w14:textId="77777777" w:rsidR="00897BBE" w:rsidRDefault="00897BBE" w:rsidP="00515417">
            <w:pPr>
              <w:rPr>
                <w:rFonts w:eastAsia="Open Sans" w:cs="Open Sans"/>
              </w:rPr>
            </w:pPr>
          </w:p>
          <w:p w14:paraId="389DBDC4" w14:textId="77777777" w:rsidR="00515417" w:rsidRDefault="00515417" w:rsidP="00515417">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1685E08C" w14:textId="455C4370" w:rsidR="00515417" w:rsidRDefault="00000000" w:rsidP="00515417">
            <w:pPr>
              <w:rPr>
                <w:rFonts w:eastAsia="Open Sans" w:cs="Open Sans"/>
              </w:rPr>
            </w:pPr>
            <w:hyperlink r:id="rId82" w:anchor="x33-phone-screens-interviews-start-dates" w:history="1">
              <w:r w:rsidR="00C93D24" w:rsidRPr="00EC7CC0">
                <w:rPr>
                  <w:rStyle w:val="Hyperlink"/>
                  <w:rFonts w:eastAsia="Open Sans" w:cs="Open Sans"/>
                </w:rPr>
                <w:t>https://jsilvestri.com/home/common-occupation-details#x33-phone-screens-interviews-start-dates</w:t>
              </w:r>
            </w:hyperlink>
            <w:r w:rsidR="00C93D24">
              <w:rPr>
                <w:rFonts w:eastAsia="Open Sans" w:cs="Open Sans"/>
              </w:rPr>
              <w:t xml:space="preserve"> </w:t>
            </w:r>
          </w:p>
          <w:p w14:paraId="312BEF0B" w14:textId="77777777" w:rsidR="008F1093" w:rsidRDefault="008F1093" w:rsidP="008F1093">
            <w:pPr>
              <w:rPr>
                <w:rFonts w:eastAsia="Open Sans" w:cs="Open Sans"/>
              </w:rPr>
            </w:pPr>
          </w:p>
          <w:p w14:paraId="7D7E3E00" w14:textId="4BD5F577" w:rsidR="008F1093" w:rsidRPr="00725FD0" w:rsidRDefault="008F1093" w:rsidP="008F1093">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23D32D5B" w14:textId="77777777" w:rsidR="00F450A2" w:rsidRDefault="00000000" w:rsidP="00F450A2">
            <w:pPr>
              <w:rPr>
                <w:rFonts w:cs="Open Sans"/>
              </w:rPr>
            </w:pPr>
            <w:hyperlink r:id="rId83" w:history="1">
              <w:r w:rsidR="00F450A2">
                <w:rPr>
                  <w:rStyle w:val="Hyperlink"/>
                  <w:rFonts w:cs="Open Sans"/>
                </w:rPr>
                <w:t>https://jsilvestri.com/facts/interviews-phone-screens-f2f-and-more</w:t>
              </w:r>
            </w:hyperlink>
            <w:r w:rsidR="00F450A2">
              <w:rPr>
                <w:rFonts w:cs="Open Sans"/>
              </w:rPr>
              <w:t xml:space="preserve"> </w:t>
            </w:r>
          </w:p>
          <w:p w14:paraId="0017F3F3" w14:textId="77777777" w:rsidR="00330530" w:rsidRDefault="00330530" w:rsidP="00330530">
            <w:pPr>
              <w:rPr>
                <w:rFonts w:cs="Open Sans"/>
              </w:rPr>
            </w:pPr>
          </w:p>
          <w:p w14:paraId="31F67144" w14:textId="5D76B4D5" w:rsidR="00330530" w:rsidRDefault="00000000" w:rsidP="00330530">
            <w:pPr>
              <w:rPr>
                <w:rStyle w:val="Hyperlink"/>
                <w:rFonts w:eastAsia="Open Sans" w:cs="Open Sans"/>
              </w:rPr>
            </w:pPr>
            <w:hyperlink w:anchor="__Start_Dates:" w:history="1">
              <w:r w:rsidR="00330530" w:rsidRPr="00943E54">
                <w:rPr>
                  <w:rStyle w:val="Hyperlink"/>
                  <w:rFonts w:eastAsia="Open Sans" w:cs="Open Sans"/>
                </w:rPr>
                <w:t>«</w:t>
              </w:r>
              <w:r w:rsidR="00330530">
                <w:rPr>
                  <w:rStyle w:val="Hyperlink"/>
                  <w:rFonts w:eastAsia="Open Sans" w:cs="Open Sans"/>
                </w:rPr>
                <w:t xml:space="preserve"> Previous Section</w:t>
              </w:r>
            </w:hyperlink>
            <w:r w:rsidR="00330530">
              <w:t xml:space="preserve">  /  </w:t>
            </w:r>
            <w:hyperlink w:anchor="__Interview_Does" w:history="1">
              <w:r w:rsidR="00330530">
                <w:rPr>
                  <w:rStyle w:val="Hyperlink"/>
                  <w:rFonts w:eastAsia="Open Sans" w:cs="Open Sans"/>
                </w:rPr>
                <w:t xml:space="preserve">Next Section </w:t>
              </w:r>
              <w:r w:rsidR="00330530" w:rsidRPr="00943E54">
                <w:rPr>
                  <w:rStyle w:val="Hyperlink"/>
                  <w:rFonts w:eastAsia="Open Sans" w:cs="Open Sans"/>
                </w:rPr>
                <w:t>»</w:t>
              </w:r>
            </w:hyperlink>
            <w:r w:rsidR="00330530">
              <w:t xml:space="preserve">  /  </w:t>
            </w:r>
            <w:hyperlink w:anchor="_top" w:history="1">
              <w:r w:rsidR="00330530">
                <w:rPr>
                  <w:rStyle w:val="Hyperlink"/>
                  <w:rFonts w:eastAsia="Open Sans" w:cs="Open Sans"/>
                </w:rPr>
                <w:t xml:space="preserve">Top </w:t>
              </w:r>
              <w:r w:rsidR="00330530">
                <w:rPr>
                  <w:rStyle w:val="Hyperlink"/>
                  <w:rFonts w:ascii="FontAwesome" w:eastAsia="Open Sans" w:hAnsi="FontAwesome" w:cs="Open Sans"/>
                </w:rPr>
                <w:t></w:t>
              </w:r>
            </w:hyperlink>
          </w:p>
          <w:p w14:paraId="2A373C6F" w14:textId="77777777" w:rsidR="00CE0BEA" w:rsidRPr="00625763" w:rsidRDefault="00CE0BEA" w:rsidP="00330530">
            <w:pPr>
              <w:rPr>
                <w:rFonts w:eastAsia="Open Sans" w:cs="Open Sans"/>
              </w:rPr>
            </w:pPr>
          </w:p>
          <w:p w14:paraId="6A635C4B" w14:textId="2C96B3E8" w:rsidR="00851CDB" w:rsidRPr="00F76EA8" w:rsidRDefault="009612F7" w:rsidP="00491537">
            <w:pPr>
              <w:pStyle w:val="Heading4"/>
            </w:pPr>
            <w:bookmarkStart w:id="200" w:name="__Interview_Does"/>
            <w:bookmarkStart w:id="201" w:name="_Toc132433345"/>
            <w:bookmarkStart w:id="202" w:name="_Toc160699429"/>
            <w:bookmarkEnd w:id="200"/>
            <w:r>
              <w:rPr>
                <w:rFonts w:ascii="FontAwesome" w:hAnsi="FontAwesome"/>
              </w:rPr>
              <w:t></w:t>
            </w:r>
            <w:r w:rsidR="00685DC2" w:rsidRPr="00F76EA8">
              <w:t xml:space="preserve"> </w:t>
            </w:r>
            <w:r w:rsidR="00851CDB" w:rsidRPr="00F76EA8">
              <w:t>Interview Do</w:t>
            </w:r>
            <w:r w:rsidR="0064539B">
              <w:t>’</w:t>
            </w:r>
            <w:r w:rsidR="00851CDB" w:rsidRPr="00F76EA8">
              <w:t>s and Don</w:t>
            </w:r>
            <w:r w:rsidR="0064539B">
              <w:t>’</w:t>
            </w:r>
            <w:r w:rsidR="00851CDB" w:rsidRPr="00F76EA8">
              <w:t>ts:</w:t>
            </w:r>
            <w:bookmarkEnd w:id="202"/>
            <w:r w:rsidR="00851CDB" w:rsidRPr="00F76EA8">
              <w:t xml:space="preserve"> </w:t>
            </w:r>
            <w:bookmarkEnd w:id="201"/>
          </w:p>
          <w:p w14:paraId="0CD3A539" w14:textId="0B952709" w:rsidR="00180CFB" w:rsidRDefault="00570F13" w:rsidP="00851CDB">
            <w:pPr>
              <w:rPr>
                <w:rFonts w:eastAsia="Open Sans" w:cs="Open Sans"/>
              </w:rPr>
            </w:pPr>
            <w:r w:rsidRPr="00570F13">
              <w:rPr>
                <w:rFonts w:eastAsia="Open Sans" w:cs="Open Sans"/>
              </w:rPr>
              <w:t xml:space="preserve">As we all know, a lot can go on in an interview. In fact, I embrace most </w:t>
            </w:r>
            <w:r w:rsidR="007C139D" w:rsidRPr="00570F13">
              <w:rPr>
                <w:rFonts w:eastAsia="Open Sans" w:cs="Open Sans"/>
              </w:rPr>
              <w:t>activities</w:t>
            </w:r>
            <w:r w:rsidRPr="00570F13">
              <w:rPr>
                <w:rFonts w:eastAsia="Open Sans" w:cs="Open Sans"/>
              </w:rPr>
              <w:t xml:space="preserve">, and I am open to most things. </w:t>
            </w:r>
          </w:p>
          <w:p w14:paraId="29AE4312" w14:textId="34D3137E" w:rsidR="00A421F5" w:rsidRPr="00B13373" w:rsidRDefault="005A29A8" w:rsidP="00491537">
            <w:pPr>
              <w:pStyle w:val="Heading5"/>
              <w:rPr>
                <w:rFonts w:cs="Open Sans"/>
              </w:rPr>
            </w:pPr>
            <w:bookmarkStart w:id="203" w:name="_Toc160699430"/>
            <w:r>
              <w:t xml:space="preserve">Interview </w:t>
            </w:r>
            <w:r w:rsidR="00A421F5">
              <w:t>DO’s:</w:t>
            </w:r>
            <w:bookmarkEnd w:id="203"/>
            <w:r w:rsidR="00A421F5" w:rsidRPr="00180CFB">
              <w:rPr>
                <w:rFonts w:cs="Open Sans"/>
              </w:rPr>
              <w:t xml:space="preserve"> </w:t>
            </w:r>
          </w:p>
          <w:p w14:paraId="76762A58" w14:textId="77777777" w:rsidR="00A421F5" w:rsidRPr="00A421F5" w:rsidRDefault="00A421F5" w:rsidP="00A421F5">
            <w:pPr>
              <w:pStyle w:val="ListParagraph"/>
              <w:numPr>
                <w:ilvl w:val="0"/>
                <w:numId w:val="19"/>
              </w:numPr>
              <w:rPr>
                <w:rFonts w:eastAsia="Open Sans" w:cs="Open Sans"/>
              </w:rPr>
            </w:pPr>
            <w:r w:rsidRPr="00A421F5">
              <w:rPr>
                <w:rFonts w:eastAsia="Open Sans" w:cs="Open Sans"/>
                <w:b/>
                <w:bCs/>
              </w:rPr>
              <w:t>Meet Whenever is Best for the Client:</w:t>
            </w:r>
            <w:r w:rsidRPr="00A421F5">
              <w:rPr>
                <w:rFonts w:eastAsia="Open Sans" w:cs="Open Sans"/>
              </w:rPr>
              <w:t xml:space="preserve"> I almost always prefer to do interviews whenever is best for the client. </w:t>
            </w:r>
          </w:p>
          <w:p w14:paraId="2E4361FD" w14:textId="77777777" w:rsidR="00A421F5" w:rsidRPr="00A421F5" w:rsidRDefault="00A421F5" w:rsidP="00A421F5">
            <w:pPr>
              <w:pStyle w:val="ListParagraph"/>
              <w:numPr>
                <w:ilvl w:val="0"/>
                <w:numId w:val="19"/>
              </w:numPr>
              <w:rPr>
                <w:rFonts w:eastAsia="Open Sans" w:cs="Open Sans"/>
              </w:rPr>
            </w:pPr>
            <w:r w:rsidRPr="00A421F5">
              <w:rPr>
                <w:rFonts w:eastAsia="Open Sans" w:cs="Open Sans"/>
                <w:b/>
                <w:bCs/>
              </w:rPr>
              <w:t>Interview with Multiple People:</w:t>
            </w:r>
            <w:r w:rsidRPr="00A421F5">
              <w:rPr>
                <w:rFonts w:eastAsia="Open Sans" w:cs="Open Sans"/>
              </w:rPr>
              <w:t xml:space="preserve"> I have no problem doing interviews with one or more people. In fact, I encourage we have as many people in the interview that should be there, and for all the right reasons. Even if it means waiting to a later date to ensure it so. </w:t>
            </w:r>
          </w:p>
          <w:p w14:paraId="6A12EFAA" w14:textId="77777777" w:rsidR="00A421F5" w:rsidRPr="00A421F5" w:rsidRDefault="00A421F5" w:rsidP="00A421F5">
            <w:pPr>
              <w:pStyle w:val="ListParagraph"/>
              <w:numPr>
                <w:ilvl w:val="0"/>
                <w:numId w:val="19"/>
              </w:numPr>
              <w:rPr>
                <w:rFonts w:eastAsia="Open Sans" w:cs="Open Sans"/>
              </w:rPr>
            </w:pPr>
            <w:r w:rsidRPr="00A421F5">
              <w:rPr>
                <w:rFonts w:eastAsia="Open Sans" w:cs="Open Sans"/>
                <w:b/>
                <w:bCs/>
              </w:rPr>
              <w:t>A Million Questions:</w:t>
            </w:r>
            <w:r w:rsidRPr="00A421F5">
              <w:rPr>
                <w:rFonts w:eastAsia="Open Sans" w:cs="Open Sans"/>
              </w:rPr>
              <w:t xml:space="preserve"> I have no problem answering hours worth of questions if the interview or position calls for it. </w:t>
            </w:r>
          </w:p>
          <w:p w14:paraId="738134E8" w14:textId="77777777" w:rsidR="00A421F5" w:rsidRPr="00A421F5" w:rsidRDefault="00A421F5" w:rsidP="00A421F5">
            <w:pPr>
              <w:pStyle w:val="ListParagraph"/>
              <w:numPr>
                <w:ilvl w:val="0"/>
                <w:numId w:val="19"/>
              </w:numPr>
              <w:rPr>
                <w:rFonts w:eastAsia="Open Sans" w:cs="Open Sans"/>
              </w:rPr>
            </w:pPr>
            <w:r w:rsidRPr="00A421F5">
              <w:rPr>
                <w:rFonts w:eastAsia="Open Sans" w:cs="Open Sans"/>
                <w:b/>
                <w:bCs/>
              </w:rPr>
              <w:t>Walking Through Code:</w:t>
            </w:r>
            <w:r w:rsidRPr="00A421F5">
              <w:rPr>
                <w:rFonts w:eastAsia="Open Sans" w:cs="Open Sans"/>
              </w:rPr>
              <w:t xml:space="preserve"> I have no problem walking through my personal codebase with the client's developers, or if they want to open up their codebase, as I am asked to explain what we are looking at with this area of the application(s) or that area of the application(s). </w:t>
            </w:r>
          </w:p>
          <w:p w14:paraId="3ED7948E" w14:textId="77777777" w:rsidR="00A421F5" w:rsidRPr="00A421F5" w:rsidRDefault="00A421F5" w:rsidP="00A421F5">
            <w:pPr>
              <w:pStyle w:val="ListParagraph"/>
              <w:numPr>
                <w:ilvl w:val="0"/>
                <w:numId w:val="19"/>
              </w:numPr>
              <w:rPr>
                <w:rFonts w:eastAsia="Open Sans" w:cs="Open Sans"/>
              </w:rPr>
            </w:pPr>
            <w:r w:rsidRPr="00A421F5">
              <w:rPr>
                <w:rFonts w:eastAsia="Open Sans" w:cs="Open Sans"/>
                <w:b/>
                <w:bCs/>
              </w:rPr>
              <w:t>Homework Developments:</w:t>
            </w:r>
            <w:r w:rsidRPr="00A421F5">
              <w:rPr>
                <w:rFonts w:eastAsia="Open Sans" w:cs="Open Sans"/>
              </w:rPr>
              <w:t xml:space="preserve"> I have no problem being asked to create an application, based on sample business requirements, and then submit the code logic for review. </w:t>
            </w:r>
          </w:p>
          <w:p w14:paraId="2DEF2D8D" w14:textId="79DE0D1D" w:rsidR="00A421F5" w:rsidRPr="00B13373" w:rsidRDefault="005A29A8" w:rsidP="00491537">
            <w:pPr>
              <w:pStyle w:val="Heading5"/>
              <w:rPr>
                <w:rFonts w:cs="Open Sans"/>
              </w:rPr>
            </w:pPr>
            <w:bookmarkStart w:id="204" w:name="_Toc160699431"/>
            <w:r>
              <w:lastRenderedPageBreak/>
              <w:t xml:space="preserve">Interview </w:t>
            </w:r>
            <w:r w:rsidR="00A421F5">
              <w:t>Don’ts</w:t>
            </w:r>
            <w:r w:rsidR="00A421F5" w:rsidRPr="00180CFB">
              <w:t>:</w:t>
            </w:r>
            <w:bookmarkEnd w:id="204"/>
            <w:r w:rsidR="00A421F5" w:rsidRPr="00180CFB">
              <w:rPr>
                <w:rFonts w:cs="Open Sans"/>
              </w:rPr>
              <w:t xml:space="preserve"> </w:t>
            </w:r>
          </w:p>
          <w:p w14:paraId="6D2479B6" w14:textId="77777777" w:rsidR="00A421F5" w:rsidRPr="00A421F5" w:rsidRDefault="00A421F5" w:rsidP="00A421F5">
            <w:pPr>
              <w:pStyle w:val="ListParagraph"/>
              <w:numPr>
                <w:ilvl w:val="0"/>
                <w:numId w:val="19"/>
              </w:numPr>
              <w:rPr>
                <w:rFonts w:eastAsia="Open Sans" w:cs="Open Sans"/>
              </w:rPr>
            </w:pPr>
            <w:r w:rsidRPr="00A421F5">
              <w:rPr>
                <w:rFonts w:eastAsia="Open Sans" w:cs="Open Sans"/>
                <w:b/>
                <w:bCs/>
              </w:rPr>
              <w:t>Client Proprietary Works:</w:t>
            </w:r>
            <w:r w:rsidRPr="00A421F5">
              <w:rPr>
                <w:rFonts w:eastAsia="Open Sans" w:cs="Open Sans"/>
              </w:rPr>
              <w:t xml:space="preserve"> Unless there is written NDA, I do not want to view or demo Client Proprietary works of any kind(mine or yours). </w:t>
            </w:r>
          </w:p>
          <w:p w14:paraId="08893CF7" w14:textId="13F494E4" w:rsidR="00CD67F2" w:rsidRDefault="00A421F5" w:rsidP="00CD67F2">
            <w:pPr>
              <w:pStyle w:val="ListParagraph"/>
              <w:numPr>
                <w:ilvl w:val="0"/>
                <w:numId w:val="19"/>
              </w:numPr>
              <w:rPr>
                <w:rFonts w:eastAsia="Open Sans" w:cs="Open Sans"/>
              </w:rPr>
            </w:pPr>
            <w:r w:rsidRPr="00A421F5">
              <w:rPr>
                <w:rFonts w:eastAsia="Open Sans" w:cs="Open Sans"/>
                <w:b/>
                <w:bCs/>
              </w:rPr>
              <w:t>Surprise Code Tests:</w:t>
            </w:r>
            <w:r w:rsidRPr="00A421F5">
              <w:rPr>
                <w:rFonts w:eastAsia="Open Sans" w:cs="Open Sans"/>
              </w:rPr>
              <w:t xml:space="preserve"> I </w:t>
            </w:r>
            <w:r w:rsidRPr="00A421F5">
              <w:rPr>
                <w:rFonts w:eastAsia="Open Sans" w:cs="Open Sans"/>
                <w:b/>
                <w:bCs/>
              </w:rPr>
              <w:t>do not</w:t>
            </w:r>
            <w:r w:rsidRPr="00A421F5">
              <w:rPr>
                <w:rFonts w:eastAsia="Open Sans" w:cs="Open Sans"/>
              </w:rPr>
              <w:t xml:space="preserve"> do, nor appreciate, surprise code tests on the fly</w:t>
            </w:r>
            <w:r w:rsidR="00CD67F2">
              <w:rPr>
                <w:rFonts w:eastAsia="Open Sans" w:cs="Open Sans"/>
              </w:rPr>
              <w:t xml:space="preserve"> </w:t>
            </w:r>
            <w:r w:rsidRPr="00A421F5">
              <w:rPr>
                <w:rFonts w:eastAsia="Open Sans" w:cs="Open Sans"/>
              </w:rPr>
              <w:t>(</w:t>
            </w:r>
            <w:r w:rsidRPr="00CD67F2">
              <w:rPr>
                <w:rFonts w:eastAsia="Open Sans" w:cs="Open Sans"/>
                <w:i/>
                <w:iCs/>
              </w:rPr>
              <w:t>of any kind</w:t>
            </w:r>
            <w:r w:rsidRPr="00A421F5">
              <w:rPr>
                <w:rFonts w:eastAsia="Open Sans" w:cs="Open Sans"/>
              </w:rPr>
              <w:t>).</w:t>
            </w:r>
            <w:r w:rsidR="00CD67F2">
              <w:rPr>
                <w:rFonts w:eastAsia="Open Sans" w:cs="Open Sans"/>
              </w:rPr>
              <w:t xml:space="preserve"> </w:t>
            </w:r>
          </w:p>
          <w:p w14:paraId="0DD62CE8" w14:textId="720D6FDC" w:rsidR="00851CDB" w:rsidRPr="00CD67F2" w:rsidRDefault="00CD67F2" w:rsidP="00CD67F2">
            <w:pPr>
              <w:pStyle w:val="ListParagraph"/>
              <w:rPr>
                <w:rFonts w:eastAsia="Open Sans" w:cs="Open Sans"/>
              </w:rPr>
            </w:pPr>
            <w:r w:rsidRPr="00CD67F2">
              <w:rPr>
                <w:rFonts w:eastAsia="Open Sans" w:cs="Open Sans"/>
              </w:rPr>
              <w:t>In both scenarios, a multitude of potential challenges emerges from the outset. To begin with, the mere fact that your developers frequently utilize a specific technology or design pattern does not necessarily align with my recent experiences. As a .NET Full Stack Developer, my responsibilities often involve swiftly transitioning between distinct project features, dedicating extended periods to singular tasks. This intense focus is essential for effective code creation. Placing either party in a situation where spontaneous coding is expected might yield unforeseen outcomes, potentially prematurely concluding an interview. In such cases, the true compatibility between the candidate and the organization may be overlooked, resulting in losses for both parties.</w:t>
            </w:r>
          </w:p>
          <w:p w14:paraId="49DCB71D" w14:textId="77777777" w:rsidR="00C25759" w:rsidRPr="00C25759" w:rsidRDefault="00C25759" w:rsidP="00851CDB">
            <w:pPr>
              <w:rPr>
                <w:rFonts w:eastAsia="Open Sans" w:cs="Open Sans"/>
              </w:rPr>
            </w:pPr>
          </w:p>
          <w:p w14:paraId="6C858896" w14:textId="0E46B6BA" w:rsidR="00851CDB" w:rsidRDefault="00851CDB" w:rsidP="00851CDB">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59D5D2B2" w14:textId="24E527DC" w:rsidR="00851CDB" w:rsidRDefault="00000000" w:rsidP="00851CDB">
            <w:pPr>
              <w:rPr>
                <w:rFonts w:eastAsia="Open Sans" w:cs="Open Sans"/>
              </w:rPr>
            </w:pPr>
            <w:hyperlink r:id="rId84" w:anchor="x33-code-tests" w:history="1">
              <w:r w:rsidR="00957460" w:rsidRPr="00EC7CC0">
                <w:rPr>
                  <w:rStyle w:val="Hyperlink"/>
                  <w:rFonts w:eastAsia="Open Sans" w:cs="Open Sans"/>
                </w:rPr>
                <w:t>https://jsilvestri.com/home/common-occupation-details#x33-code-tests</w:t>
              </w:r>
            </w:hyperlink>
            <w:r w:rsidR="00957460">
              <w:rPr>
                <w:rFonts w:eastAsia="Open Sans" w:cs="Open Sans"/>
              </w:rPr>
              <w:t xml:space="preserve"> </w:t>
            </w:r>
          </w:p>
          <w:p w14:paraId="56ACDB88" w14:textId="77777777" w:rsidR="00AF7235" w:rsidRDefault="00AF7235" w:rsidP="00AF7235">
            <w:pPr>
              <w:rPr>
                <w:rFonts w:eastAsia="Open Sans" w:cs="Open Sans"/>
              </w:rPr>
            </w:pPr>
          </w:p>
          <w:p w14:paraId="406ECA8C" w14:textId="3891FD98" w:rsidR="00AF7235" w:rsidRPr="00725FD0" w:rsidRDefault="00AF7235" w:rsidP="00AF7235">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1D2DCE99" w14:textId="385F3FFD" w:rsidR="00E756A0" w:rsidRDefault="00000000" w:rsidP="00851CDB">
            <w:pPr>
              <w:rPr>
                <w:rStyle w:val="Hyperlink"/>
                <w:rFonts w:cs="Open Sans"/>
              </w:rPr>
            </w:pPr>
            <w:hyperlink r:id="rId85" w:history="1">
              <w:r w:rsidR="006A041F">
                <w:rPr>
                  <w:rStyle w:val="Hyperlink"/>
                  <w:rFonts w:cs="Open Sans"/>
                </w:rPr>
                <w:t>https://jsilvestri.com/facts/interview-does-and-donts</w:t>
              </w:r>
            </w:hyperlink>
          </w:p>
          <w:p w14:paraId="13E82514" w14:textId="77777777" w:rsidR="00667014" w:rsidRDefault="00667014" w:rsidP="00851CDB">
            <w:pPr>
              <w:rPr>
                <w:rStyle w:val="Hyperlink"/>
                <w:rFonts w:cs="Open Sans"/>
              </w:rPr>
            </w:pPr>
          </w:p>
          <w:p w14:paraId="059C5DAE" w14:textId="5AD8BEDA" w:rsidR="00667014" w:rsidRPr="00667014" w:rsidRDefault="00000000" w:rsidP="00851CDB">
            <w:pPr>
              <w:rPr>
                <w:rStyle w:val="Hyperlink"/>
                <w:rFonts w:eastAsia="Open Sans" w:cs="Open Sans"/>
              </w:rPr>
            </w:pPr>
            <w:hyperlink w:anchor="__Interviews:_Phone" w:history="1">
              <w:r w:rsidR="00667014" w:rsidRPr="00943E54">
                <w:rPr>
                  <w:rStyle w:val="Hyperlink"/>
                  <w:rFonts w:eastAsia="Open Sans" w:cs="Open Sans"/>
                </w:rPr>
                <w:t>«</w:t>
              </w:r>
              <w:r w:rsidR="00667014">
                <w:rPr>
                  <w:rStyle w:val="Hyperlink"/>
                  <w:rFonts w:eastAsia="Open Sans" w:cs="Open Sans"/>
                </w:rPr>
                <w:t xml:space="preserve"> Previous Section</w:t>
              </w:r>
            </w:hyperlink>
            <w:r w:rsidR="00667014">
              <w:t xml:space="preserve">  /  </w:t>
            </w:r>
            <w:hyperlink w:anchor="_Where_are_You" w:history="1">
              <w:r w:rsidR="00667014">
                <w:rPr>
                  <w:rStyle w:val="Hyperlink"/>
                  <w:rFonts w:eastAsia="Open Sans" w:cs="Open Sans"/>
                </w:rPr>
                <w:t xml:space="preserve">Next Section </w:t>
              </w:r>
              <w:r w:rsidR="00667014" w:rsidRPr="00943E54">
                <w:rPr>
                  <w:rStyle w:val="Hyperlink"/>
                  <w:rFonts w:eastAsia="Open Sans" w:cs="Open Sans"/>
                </w:rPr>
                <w:t>»</w:t>
              </w:r>
            </w:hyperlink>
            <w:r w:rsidR="00667014">
              <w:t xml:space="preserve">  /  </w:t>
            </w:r>
            <w:hyperlink w:anchor="_top" w:history="1">
              <w:r w:rsidR="00667014">
                <w:rPr>
                  <w:rStyle w:val="Hyperlink"/>
                  <w:rFonts w:eastAsia="Open Sans" w:cs="Open Sans"/>
                </w:rPr>
                <w:t xml:space="preserve">Top </w:t>
              </w:r>
              <w:r w:rsidR="00667014">
                <w:rPr>
                  <w:rStyle w:val="Hyperlink"/>
                  <w:rFonts w:ascii="FontAwesome" w:eastAsia="Open Sans" w:hAnsi="FontAwesome" w:cs="Open Sans"/>
                </w:rPr>
                <w:t></w:t>
              </w:r>
            </w:hyperlink>
          </w:p>
          <w:p w14:paraId="1A06E096" w14:textId="2CFA8290" w:rsidR="00F37A25" w:rsidRDefault="00412149" w:rsidP="00491537">
            <w:pPr>
              <w:pStyle w:val="Heading4"/>
            </w:pPr>
            <w:bookmarkStart w:id="205" w:name="_Where_are_You"/>
            <w:bookmarkStart w:id="206" w:name="_Toc132433355"/>
            <w:bookmarkStart w:id="207" w:name="_Toc160699432"/>
            <w:bookmarkEnd w:id="205"/>
            <w:r>
              <w:rPr>
                <w:rFonts w:ascii="FontAwesome" w:hAnsi="FontAwesome"/>
                <w:sz w:val="32"/>
                <w:szCs w:val="32"/>
              </w:rPr>
              <w:t></w:t>
            </w:r>
            <w:r w:rsidR="00FE33C6" w:rsidRPr="00ED369A">
              <w:t xml:space="preserve"> </w:t>
            </w:r>
            <w:r w:rsidR="00F37A25" w:rsidRPr="00ED369A">
              <w:t>Where are You at with the Hiring Process?</w:t>
            </w:r>
            <w:bookmarkEnd w:id="206"/>
            <w:bookmarkEnd w:id="207"/>
          </w:p>
          <w:p w14:paraId="3F34DC3D" w14:textId="693BC2CF" w:rsidR="008B3B28" w:rsidRDefault="00FB1951" w:rsidP="008B3B28">
            <w:pPr>
              <w:rPr>
                <w:rFonts w:eastAsia="Open Sans" w:cs="Open Sans"/>
              </w:rPr>
            </w:pPr>
            <w:r w:rsidRPr="00FB1951">
              <w:rPr>
                <w:rFonts w:eastAsia="Open Sans" w:cs="Open Sans"/>
              </w:rPr>
              <w:t xml:space="preserve">My door for new opportunities is closing. Please refer to the </w:t>
            </w:r>
            <w:hyperlink w:anchor="__Are_you" w:history="1">
              <w:r w:rsidRPr="00FB1951">
                <w:rPr>
                  <w:rStyle w:val="Hyperlink"/>
                  <w:rFonts w:eastAsia="Open Sans" w:cs="Open Sans"/>
                </w:rPr>
                <w:t>Are you ON-the-Market/Available for Work?!</w:t>
              </w:r>
            </w:hyperlink>
            <w:r w:rsidRPr="00FB1951">
              <w:rPr>
                <w:rFonts w:eastAsia="Open Sans" w:cs="Open Sans"/>
              </w:rPr>
              <w:t xml:space="preserve"> section for more details. </w:t>
            </w:r>
          </w:p>
          <w:p w14:paraId="4C968952" w14:textId="77777777" w:rsidR="00FB1951" w:rsidRDefault="00FB1951" w:rsidP="008B3B28">
            <w:pPr>
              <w:rPr>
                <w:rFonts w:eastAsia="Open Sans" w:cs="Open Sans"/>
              </w:rPr>
            </w:pPr>
          </w:p>
          <w:p w14:paraId="7FD3E33E" w14:textId="77777777" w:rsidR="00562A0C" w:rsidRDefault="008B3B28" w:rsidP="00562A0C">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7EC1AE9E" w14:textId="0A8555DB" w:rsidR="00562A0C" w:rsidRDefault="00000000" w:rsidP="00562A0C">
            <w:pPr>
              <w:rPr>
                <w:rFonts w:eastAsia="Open Sans" w:cs="Open Sans"/>
              </w:rPr>
            </w:pPr>
            <w:hyperlink r:id="rId86" w:anchor="x33-hiring-process" w:history="1">
              <w:r w:rsidR="00DA702B" w:rsidRPr="00EC7CC0">
                <w:rPr>
                  <w:rStyle w:val="Hyperlink"/>
                  <w:rFonts w:eastAsia="Open Sans" w:cs="Open Sans"/>
                </w:rPr>
                <w:t>https://jsilvestri.com/home/common-occupation-details#x33-hiring-process</w:t>
              </w:r>
            </w:hyperlink>
            <w:r w:rsidR="00DA702B">
              <w:rPr>
                <w:rFonts w:eastAsia="Open Sans" w:cs="Open Sans"/>
              </w:rPr>
              <w:t xml:space="preserve"> </w:t>
            </w:r>
          </w:p>
          <w:p w14:paraId="7292B2C7" w14:textId="77777777" w:rsidR="00931AE9" w:rsidRDefault="00931AE9" w:rsidP="00931AE9">
            <w:pPr>
              <w:rPr>
                <w:rFonts w:eastAsia="Open Sans" w:cs="Open Sans"/>
              </w:rPr>
            </w:pPr>
          </w:p>
          <w:p w14:paraId="03142FB0" w14:textId="18D53619" w:rsidR="00391C73" w:rsidRPr="00725FD0" w:rsidRDefault="00391C73" w:rsidP="00391C73">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00E18078" w14:textId="7CDA39C1" w:rsidR="00931AE9" w:rsidRDefault="00000000" w:rsidP="00931AE9">
            <w:pPr>
              <w:rPr>
                <w:rFonts w:eastAsia="Open Sans" w:cs="Open Sans"/>
                <w:b/>
                <w:bCs/>
              </w:rPr>
            </w:pPr>
            <w:hyperlink r:id="rId87" w:history="1">
              <w:r w:rsidR="007314D0">
                <w:rPr>
                  <w:rStyle w:val="Hyperlink"/>
                  <w:rFonts w:cs="Open Sans"/>
                </w:rPr>
                <w:t>https://jsilvestri.com/facts/where-you-at-with-hiring-process</w:t>
              </w:r>
            </w:hyperlink>
            <w:r w:rsidR="00931AE9" w:rsidRPr="00725FD0">
              <w:rPr>
                <w:rFonts w:eastAsia="Open Sans" w:cs="Open Sans"/>
                <w:b/>
                <w:bCs/>
              </w:rPr>
              <w:t xml:space="preserve"> </w:t>
            </w:r>
          </w:p>
          <w:p w14:paraId="481E8650" w14:textId="77777777" w:rsidR="00E93C63" w:rsidRDefault="00E93C63" w:rsidP="00E93C63">
            <w:pPr>
              <w:rPr>
                <w:rStyle w:val="Hyperlink"/>
                <w:rFonts w:cs="Open Sans"/>
              </w:rPr>
            </w:pPr>
          </w:p>
          <w:p w14:paraId="56139216" w14:textId="1E35AF2C" w:rsidR="00E93C63" w:rsidRPr="00667014" w:rsidRDefault="00000000" w:rsidP="00E93C63">
            <w:pPr>
              <w:rPr>
                <w:rStyle w:val="Hyperlink"/>
                <w:rFonts w:eastAsia="Open Sans" w:cs="Open Sans"/>
              </w:rPr>
            </w:pPr>
            <w:hyperlink w:anchor="__Interview_Does" w:history="1">
              <w:r w:rsidR="00E93C63" w:rsidRPr="00943E54">
                <w:rPr>
                  <w:rStyle w:val="Hyperlink"/>
                  <w:rFonts w:eastAsia="Open Sans" w:cs="Open Sans"/>
                </w:rPr>
                <w:t>«</w:t>
              </w:r>
              <w:r w:rsidR="00E93C63">
                <w:rPr>
                  <w:rStyle w:val="Hyperlink"/>
                  <w:rFonts w:eastAsia="Open Sans" w:cs="Open Sans"/>
                </w:rPr>
                <w:t xml:space="preserve"> Previous Section</w:t>
              </w:r>
            </w:hyperlink>
            <w:r w:rsidR="00E93C63">
              <w:t xml:space="preserve">  /  </w:t>
            </w:r>
            <w:hyperlink w:anchor="_How_Does_Jason_1" w:history="1">
              <w:r w:rsidR="00E93C63">
                <w:rPr>
                  <w:rStyle w:val="Hyperlink"/>
                  <w:rFonts w:eastAsia="Open Sans" w:cs="Open Sans"/>
                </w:rPr>
                <w:t xml:space="preserve">Next Section </w:t>
              </w:r>
              <w:r w:rsidR="00E93C63" w:rsidRPr="00943E54">
                <w:rPr>
                  <w:rStyle w:val="Hyperlink"/>
                  <w:rFonts w:eastAsia="Open Sans" w:cs="Open Sans"/>
                </w:rPr>
                <w:t>»</w:t>
              </w:r>
            </w:hyperlink>
            <w:r w:rsidR="00E93C63">
              <w:t xml:space="preserve">  /  </w:t>
            </w:r>
            <w:hyperlink w:anchor="_top" w:history="1">
              <w:r w:rsidR="00E93C63">
                <w:rPr>
                  <w:rStyle w:val="Hyperlink"/>
                  <w:rFonts w:eastAsia="Open Sans" w:cs="Open Sans"/>
                </w:rPr>
                <w:t xml:space="preserve">Top </w:t>
              </w:r>
              <w:r w:rsidR="00E93C63">
                <w:rPr>
                  <w:rStyle w:val="Hyperlink"/>
                  <w:rFonts w:ascii="FontAwesome" w:eastAsia="Open Sans" w:hAnsi="FontAwesome" w:cs="Open Sans"/>
                </w:rPr>
                <w:t></w:t>
              </w:r>
            </w:hyperlink>
          </w:p>
          <w:p w14:paraId="31B675B7" w14:textId="77777777" w:rsidR="001879F0" w:rsidRDefault="001879F0" w:rsidP="00931AE9">
            <w:pPr>
              <w:rPr>
                <w:rFonts w:eastAsia="Open Sans" w:cs="Open Sans"/>
                <w:b/>
                <w:bCs/>
              </w:rPr>
            </w:pPr>
          </w:p>
          <w:p w14:paraId="150C52AC" w14:textId="0371B8E0" w:rsidR="001879F0" w:rsidRPr="00045C0C" w:rsidRDefault="00CA0521" w:rsidP="00045C0C">
            <w:pPr>
              <w:pStyle w:val="Heading4"/>
            </w:pPr>
            <w:bookmarkStart w:id="208" w:name="_How_Does_Jason_1"/>
            <w:bookmarkStart w:id="209" w:name="_Toc132433325"/>
            <w:bookmarkStart w:id="210" w:name="_Toc160699433"/>
            <w:bookmarkEnd w:id="208"/>
            <w:r>
              <w:rPr>
                <w:rFonts w:ascii="FontAwesome" w:hAnsi="FontAwesome"/>
              </w:rPr>
              <w:lastRenderedPageBreak/>
              <w:t></w:t>
            </w:r>
            <w:r w:rsidR="00FE33C6" w:rsidRPr="00045C0C">
              <w:t xml:space="preserve"> </w:t>
            </w:r>
            <w:r w:rsidR="001879F0" w:rsidRPr="00045C0C">
              <w:t xml:space="preserve">How Does Jason Feel About Working with </w:t>
            </w:r>
            <w:r w:rsidR="00EA4DA2" w:rsidRPr="00045C0C">
              <w:t>HEADHUNTERS</w:t>
            </w:r>
            <w:r w:rsidR="001879F0" w:rsidRPr="00045C0C">
              <w:t>, Recruiters, Staffing Firm AGents &amp; Talent Acquisition Specialists?</w:t>
            </w:r>
            <w:bookmarkEnd w:id="209"/>
            <w:bookmarkEnd w:id="210"/>
          </w:p>
          <w:p w14:paraId="14CC5F9D" w14:textId="52B06FC9" w:rsidR="001879F0" w:rsidRPr="00084194" w:rsidRDefault="001879F0" w:rsidP="001879F0">
            <w:pPr>
              <w:rPr>
                <w:rFonts w:eastAsia="Open Sans" w:cs="Open Sans"/>
              </w:rPr>
            </w:pPr>
            <w:r w:rsidRPr="00084194">
              <w:rPr>
                <w:rFonts w:eastAsia="Open Sans" w:cs="Open Sans"/>
              </w:rPr>
              <w:t xml:space="preserve">I </w:t>
            </w:r>
            <w:r>
              <w:rPr>
                <w:rFonts w:eastAsia="Open Sans" w:cs="Open Sans"/>
              </w:rPr>
              <w:t xml:space="preserve">actually </w:t>
            </w:r>
            <w:r w:rsidRPr="00084194">
              <w:rPr>
                <w:rFonts w:eastAsia="Open Sans" w:cs="Open Sans"/>
              </w:rPr>
              <w:t xml:space="preserve">take working with </w:t>
            </w:r>
            <w:r w:rsidR="00EA4DA2" w:rsidRPr="00EF388E">
              <w:rPr>
                <w:rFonts w:eastAsia="Open Sans" w:cs="Open Sans"/>
                <w:b/>
                <w:bCs/>
                <w:i/>
                <w:iCs/>
              </w:rPr>
              <w:t>Headhunters</w:t>
            </w:r>
            <w:r>
              <w:rPr>
                <w:rFonts w:eastAsia="Open Sans" w:cs="Open Sans"/>
              </w:rPr>
              <w:t>,</w:t>
            </w:r>
            <w:r w:rsidRPr="005B4F8C">
              <w:rPr>
                <w:rFonts w:eastAsia="Open Sans" w:cs="Open Sans"/>
                <w:b/>
                <w:bCs/>
                <w:i/>
                <w:iCs/>
              </w:rPr>
              <w:t xml:space="preserve"> Recruiting Firms</w:t>
            </w:r>
            <w:r>
              <w:rPr>
                <w:rFonts w:eastAsia="Open Sans" w:cs="Open Sans"/>
              </w:rPr>
              <w:t xml:space="preserve">, </w:t>
            </w:r>
            <w:r w:rsidRPr="005B4F8C">
              <w:rPr>
                <w:rFonts w:eastAsia="Open Sans" w:cs="Open Sans"/>
                <w:b/>
                <w:bCs/>
                <w:i/>
                <w:iCs/>
              </w:rPr>
              <w:t>Staffing Firms</w:t>
            </w:r>
            <w:r>
              <w:rPr>
                <w:rFonts w:eastAsia="Open Sans" w:cs="Open Sans"/>
              </w:rPr>
              <w:t xml:space="preserve"> </w:t>
            </w:r>
            <w:r w:rsidRPr="00084194">
              <w:rPr>
                <w:rFonts w:eastAsia="Open Sans" w:cs="Open Sans"/>
              </w:rPr>
              <w:t xml:space="preserve">&amp; </w:t>
            </w:r>
            <w:r w:rsidRPr="005B4F8C">
              <w:rPr>
                <w:rFonts w:eastAsia="Open Sans" w:cs="Open Sans"/>
                <w:b/>
                <w:bCs/>
                <w:i/>
                <w:iCs/>
              </w:rPr>
              <w:t>Talent Acquisition Specialists</w:t>
            </w:r>
            <w:r w:rsidRPr="00084194">
              <w:rPr>
                <w:rFonts w:eastAsia="Open Sans" w:cs="Open Sans"/>
              </w:rPr>
              <w:t xml:space="preserve"> </w:t>
            </w:r>
            <w:r w:rsidRPr="00EF388E">
              <w:rPr>
                <w:rFonts w:eastAsia="Open Sans" w:cs="Open Sans"/>
                <w:b/>
                <w:bCs/>
                <w:u w:val="single"/>
              </w:rPr>
              <w:t>very seriously</w:t>
            </w:r>
            <w:r w:rsidRPr="00084194">
              <w:rPr>
                <w:rFonts w:eastAsia="Open Sans" w:cs="Open Sans"/>
              </w:rPr>
              <w:t xml:space="preserve">. In fact, if you wonder </w:t>
            </w:r>
            <w:r w:rsidR="00314DC5" w:rsidRPr="00084194">
              <w:rPr>
                <w:rFonts w:eastAsia="Open Sans" w:cs="Open Sans"/>
              </w:rPr>
              <w:t>how,</w:t>
            </w:r>
            <w:r w:rsidRPr="00084194">
              <w:rPr>
                <w:rFonts w:eastAsia="Open Sans" w:cs="Open Sans"/>
              </w:rPr>
              <w:t xml:space="preserve"> it is possible to manually process </w:t>
            </w:r>
            <w:r w:rsidRPr="00B02F18">
              <w:rPr>
                <w:rFonts w:eastAsia="Open Sans" w:cs="Open Sans"/>
                <w:b/>
                <w:bCs/>
              </w:rPr>
              <w:t xml:space="preserve">over </w:t>
            </w:r>
            <w:r>
              <w:rPr>
                <w:rFonts w:eastAsia="Open Sans" w:cs="Open Sans"/>
                <w:b/>
                <w:bCs/>
              </w:rPr>
              <w:t>60</w:t>
            </w:r>
            <w:r w:rsidRPr="00B02F18">
              <w:rPr>
                <w:rFonts w:eastAsia="Open Sans" w:cs="Open Sans"/>
                <w:b/>
                <w:bCs/>
              </w:rPr>
              <w:t>,000 work offer solicitations</w:t>
            </w:r>
            <w:r w:rsidRPr="00084194">
              <w:rPr>
                <w:rFonts w:eastAsia="Open Sans" w:cs="Open Sans"/>
              </w:rPr>
              <w:t>, across a span of just a</w:t>
            </w:r>
            <w:r>
              <w:rPr>
                <w:rFonts w:eastAsia="Open Sans" w:cs="Open Sans"/>
              </w:rPr>
              <w:t xml:space="preserve"> </w:t>
            </w:r>
            <w:r w:rsidRPr="00084194">
              <w:rPr>
                <w:rFonts w:eastAsia="Open Sans" w:cs="Open Sans"/>
              </w:rPr>
              <w:t>year without going nuts, it is because of the following process:</w:t>
            </w:r>
          </w:p>
          <w:p w14:paraId="7F7CB650" w14:textId="77777777" w:rsidR="001879F0" w:rsidRPr="00084194" w:rsidRDefault="001879F0" w:rsidP="001879F0">
            <w:pPr>
              <w:rPr>
                <w:rFonts w:eastAsia="Open Sans" w:cs="Open Sans"/>
              </w:rPr>
            </w:pPr>
          </w:p>
          <w:p w14:paraId="76ABE0FA" w14:textId="0A4C78FE" w:rsidR="00485E3E" w:rsidRPr="00485E3E" w:rsidRDefault="001879F0" w:rsidP="00485E3E">
            <w:pPr>
              <w:rPr>
                <w:rFonts w:eastAsia="Open Sans" w:cs="Open Sans"/>
                <w:noProof/>
              </w:rPr>
            </w:pPr>
            <w:r>
              <w:rPr>
                <w:rFonts w:eastAsia="Open Sans" w:cs="Open Sans"/>
                <w:noProof/>
              </w:rPr>
              <w:drawing>
                <wp:anchor distT="0" distB="0" distL="114300" distR="114300" simplePos="0" relativeHeight="251662336" behindDoc="0" locked="0" layoutInCell="1" allowOverlap="1" wp14:anchorId="122D31B1" wp14:editId="6AD80B92">
                  <wp:simplePos x="0" y="0"/>
                  <wp:positionH relativeFrom="column">
                    <wp:posOffset>2718435</wp:posOffset>
                  </wp:positionH>
                  <wp:positionV relativeFrom="paragraph">
                    <wp:posOffset>64135</wp:posOffset>
                  </wp:positionV>
                  <wp:extent cx="3758565" cy="24701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8">
                            <a:extLst>
                              <a:ext uri="{28A0092B-C50C-407E-A947-70E740481C1C}">
                                <a14:useLocalDpi xmlns:a14="http://schemas.microsoft.com/office/drawing/2010/main" val="0"/>
                              </a:ext>
                            </a:extLst>
                          </a:blip>
                          <a:stretch>
                            <a:fillRect/>
                          </a:stretch>
                        </pic:blipFill>
                        <pic:spPr>
                          <a:xfrm>
                            <a:off x="0" y="0"/>
                            <a:ext cx="3758565" cy="2470150"/>
                          </a:xfrm>
                          <a:prstGeom prst="rect">
                            <a:avLst/>
                          </a:prstGeom>
                        </pic:spPr>
                      </pic:pic>
                    </a:graphicData>
                  </a:graphic>
                  <wp14:sizeRelH relativeFrom="margin">
                    <wp14:pctWidth>0</wp14:pctWidth>
                  </wp14:sizeRelH>
                  <wp14:sizeRelV relativeFrom="margin">
                    <wp14:pctHeight>0</wp14:pctHeight>
                  </wp14:sizeRelV>
                </wp:anchor>
              </w:drawing>
            </w:r>
            <w:r w:rsidR="00485E3E" w:rsidRPr="00485E3E">
              <w:rPr>
                <w:rFonts w:eastAsia="Open Sans" w:cs="Open Sans"/>
                <w:noProof/>
              </w:rPr>
              <w:t>I've recently developed a detailed lifecycle process called the "Talent Acquisition to Final Offer Lifecycle Process." This comprehensive framework encompasses various sophisticated workflow states, each corresponding to specific actions and steps involved in my interactions with headhunters, recruiters, staffing firms, and talent acquisition specialists.</w:t>
            </w:r>
          </w:p>
          <w:p w14:paraId="3AE2C8A3" w14:textId="77777777" w:rsidR="00485E3E" w:rsidRPr="00485E3E" w:rsidRDefault="00485E3E" w:rsidP="00485E3E">
            <w:pPr>
              <w:rPr>
                <w:rFonts w:eastAsia="Open Sans" w:cs="Open Sans"/>
                <w:noProof/>
              </w:rPr>
            </w:pPr>
          </w:p>
          <w:p w14:paraId="620BF382" w14:textId="2937EBC2" w:rsidR="001879F0" w:rsidRPr="00084194" w:rsidRDefault="00485E3E" w:rsidP="00485E3E">
            <w:pPr>
              <w:rPr>
                <w:rFonts w:eastAsia="Open Sans" w:cs="Open Sans"/>
              </w:rPr>
            </w:pPr>
            <w:r w:rsidRPr="00485E3E">
              <w:rPr>
                <w:rFonts w:eastAsia="Open Sans" w:cs="Open Sans"/>
                <w:noProof/>
              </w:rPr>
              <w:t>The process begins when I become "On-the-Market" and continues until I accept a "Final Offer Letter" from one of their clients or, in rare instances, directly from the potential employer. This lifecycle is an extension of my custom Lead Generation Lifecycle Process (LGLP), serving as a testament to my commitment and seriousness about the entire recruitment process when communicating with recruiters and potential employers</w:t>
            </w:r>
            <w:r w:rsidR="001879F0" w:rsidRPr="00084194">
              <w:rPr>
                <w:rFonts w:eastAsia="Open Sans" w:cs="Open Sans"/>
              </w:rPr>
              <w:t>.</w:t>
            </w:r>
          </w:p>
          <w:p w14:paraId="7F89ABDF" w14:textId="77777777" w:rsidR="001879F0" w:rsidRPr="00084194" w:rsidRDefault="001879F0" w:rsidP="001879F0">
            <w:pPr>
              <w:rPr>
                <w:rFonts w:eastAsia="Open Sans" w:cs="Open Sans"/>
              </w:rPr>
            </w:pPr>
          </w:p>
          <w:p w14:paraId="5F938E8F" w14:textId="77777777" w:rsidR="001879F0" w:rsidRPr="00084194" w:rsidRDefault="001879F0" w:rsidP="001879F0">
            <w:pPr>
              <w:rPr>
                <w:rFonts w:eastAsia="Open Sans" w:cs="Open Sans"/>
              </w:rPr>
            </w:pPr>
            <w:r w:rsidRPr="00084194">
              <w:rPr>
                <w:rFonts w:eastAsia="Open Sans" w:cs="Open Sans"/>
              </w:rPr>
              <w:t>Please visit the section of my web-mobile application, entitled, “</w:t>
            </w:r>
            <w:hyperlink r:id="rId89" w:history="1">
              <w:r w:rsidRPr="000E4E13">
                <w:rPr>
                  <w:rStyle w:val="Hyperlink"/>
                  <w:rFonts w:eastAsia="Open Sans" w:cs="Open Sans"/>
                </w:rPr>
                <w:t>Jason Silvestri on the Talent Acquisition to Final Offer Lifecycle Process</w:t>
              </w:r>
            </w:hyperlink>
            <w:r w:rsidRPr="00084194">
              <w:rPr>
                <w:rFonts w:eastAsia="Open Sans" w:cs="Open Sans"/>
              </w:rPr>
              <w:t>” for more details.</w:t>
            </w:r>
          </w:p>
          <w:p w14:paraId="3AD0EA3A" w14:textId="77777777" w:rsidR="001879F0" w:rsidRPr="005A365D" w:rsidRDefault="001879F0" w:rsidP="00491537">
            <w:pPr>
              <w:pStyle w:val="Heading5"/>
              <w:rPr>
                <w:rFonts w:ascii="Calibri" w:hAnsi="Calibri"/>
              </w:rPr>
            </w:pPr>
            <w:bookmarkStart w:id="211" w:name="_Irrelevant_Roles_are"/>
            <w:bookmarkStart w:id="212" w:name="_Toc132433326"/>
            <w:bookmarkStart w:id="213" w:name="_Toc160699434"/>
            <w:bookmarkEnd w:id="211"/>
            <w:r w:rsidRPr="00E61B52">
              <w:t>Irrelevant Roles are Hurting Your Role Placement &amp; My Response Time</w:t>
            </w:r>
            <w:bookmarkEnd w:id="212"/>
            <w:bookmarkEnd w:id="213"/>
          </w:p>
          <w:p w14:paraId="7BB68A95" w14:textId="77777777" w:rsidR="001879F0" w:rsidRDefault="001879F0" w:rsidP="001879F0">
            <w:pPr>
              <w:rPr>
                <w:rFonts w:eastAsia="Open Sans" w:cs="Open Sans"/>
              </w:rPr>
            </w:pPr>
            <w:r w:rsidRPr="00084194">
              <w:rPr>
                <w:rFonts w:eastAsia="Open Sans" w:cs="Open Sans"/>
              </w:rPr>
              <w:t xml:space="preserve">In addition, if you want to help reduce the amount of time it takes to respond to the average person, please pass this section around to your colleagues: </w:t>
            </w:r>
            <w:hyperlink w:anchor="_Irrelevant_Roles:_How" w:history="1">
              <w:r w:rsidRPr="00180BF8">
                <w:rPr>
                  <w:rStyle w:val="Hyperlink"/>
                  <w:rFonts w:eastAsia="Open Sans" w:cs="Open Sans"/>
                </w:rPr>
                <w:t>Irrelevant Roles: How It's Affecting Role Placement &amp; Response Time</w:t>
              </w:r>
            </w:hyperlink>
            <w:r w:rsidRPr="00084194">
              <w:rPr>
                <w:rFonts w:eastAsia="Open Sans" w:cs="Open Sans"/>
              </w:rPr>
              <w:t>.</w:t>
            </w:r>
          </w:p>
          <w:p w14:paraId="24EF7C54" w14:textId="77777777" w:rsidR="001879F0" w:rsidRDefault="001879F0" w:rsidP="001879F0">
            <w:pPr>
              <w:rPr>
                <w:rFonts w:eastAsia="Open Sans" w:cs="Open Sans"/>
              </w:rPr>
            </w:pPr>
          </w:p>
          <w:p w14:paraId="12816248" w14:textId="77777777" w:rsidR="001879F0" w:rsidRPr="00F73D3A" w:rsidRDefault="001879F0" w:rsidP="001879F0">
            <w:pPr>
              <w:rPr>
                <w:rFonts w:eastAsia="Open Sans" w:cs="Open Sans"/>
                <w:b/>
                <w:bC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08A42DBD" w14:textId="77777777" w:rsidR="001879F0" w:rsidRDefault="00000000" w:rsidP="001879F0">
            <w:pPr>
              <w:rPr>
                <w:rFonts w:eastAsia="Open Sans" w:cs="Open Sans"/>
              </w:rPr>
            </w:pPr>
            <w:hyperlink r:id="rId90" w:anchor="x33-recruiters-talent-acquisition-specialists" w:history="1">
              <w:r w:rsidR="001879F0" w:rsidRPr="004D005D">
                <w:rPr>
                  <w:rStyle w:val="Hyperlink"/>
                  <w:rFonts w:eastAsia="Open Sans" w:cs="Open Sans"/>
                </w:rPr>
                <w:t>https://www.jsilvestri.com/home/common-occupation-details#x33-recruiters-talent-acquisition-specialists</w:t>
              </w:r>
            </w:hyperlink>
            <w:r w:rsidR="001879F0">
              <w:rPr>
                <w:rFonts w:eastAsia="Open Sans" w:cs="Open Sans"/>
              </w:rPr>
              <w:t xml:space="preserve"> </w:t>
            </w:r>
          </w:p>
          <w:p w14:paraId="1D7B6D60" w14:textId="77777777" w:rsidR="001879F0" w:rsidRDefault="001879F0" w:rsidP="001879F0">
            <w:pPr>
              <w:rPr>
                <w:rFonts w:eastAsia="Open Sans" w:cs="Open Sans"/>
              </w:rPr>
            </w:pPr>
          </w:p>
          <w:p w14:paraId="231FBAD1" w14:textId="124D3B22" w:rsidR="001879F0" w:rsidRPr="00725FD0" w:rsidRDefault="001879F0" w:rsidP="001879F0">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134EAD95" w14:textId="560B5E8F" w:rsidR="001879F0" w:rsidRDefault="00000000" w:rsidP="001879F0">
            <w:pPr>
              <w:rPr>
                <w:rFonts w:cs="Open Sans"/>
              </w:rPr>
            </w:pPr>
            <w:hyperlink r:id="rId91" w:history="1">
              <w:r w:rsidR="00B32788">
                <w:rPr>
                  <w:rStyle w:val="Hyperlink"/>
                  <w:rFonts w:cs="Open Sans"/>
                </w:rPr>
                <w:t>https://jsilvestri.com/facts/how-jason-feels-about-working-with-staffing</w:t>
              </w:r>
            </w:hyperlink>
            <w:r w:rsidR="001879F0">
              <w:rPr>
                <w:rFonts w:cs="Open Sans"/>
              </w:rPr>
              <w:t xml:space="preserve"> </w:t>
            </w:r>
            <w:r w:rsidR="001879F0" w:rsidRPr="00335630">
              <w:rPr>
                <w:rFonts w:cs="Open Sans"/>
              </w:rPr>
              <w:t xml:space="preserve"> </w:t>
            </w:r>
          </w:p>
          <w:p w14:paraId="7927550E" w14:textId="77777777" w:rsidR="00F56D21" w:rsidRDefault="00F56D21" w:rsidP="00F56D21">
            <w:pPr>
              <w:rPr>
                <w:rStyle w:val="Hyperlink"/>
                <w:rFonts w:cs="Open Sans"/>
              </w:rPr>
            </w:pPr>
          </w:p>
          <w:p w14:paraId="74F6E023" w14:textId="0078F427" w:rsidR="00F56D21" w:rsidRPr="00667014" w:rsidRDefault="00000000" w:rsidP="00F56D21">
            <w:pPr>
              <w:rPr>
                <w:rStyle w:val="Hyperlink"/>
                <w:rFonts w:eastAsia="Open Sans" w:cs="Open Sans"/>
              </w:rPr>
            </w:pPr>
            <w:hyperlink w:anchor="_Where_are_You" w:history="1">
              <w:r w:rsidR="00F56D21" w:rsidRPr="00943E54">
                <w:rPr>
                  <w:rStyle w:val="Hyperlink"/>
                  <w:rFonts w:eastAsia="Open Sans" w:cs="Open Sans"/>
                </w:rPr>
                <w:t>«</w:t>
              </w:r>
              <w:r w:rsidR="00F56D21">
                <w:rPr>
                  <w:rStyle w:val="Hyperlink"/>
                  <w:rFonts w:eastAsia="Open Sans" w:cs="Open Sans"/>
                </w:rPr>
                <w:t xml:space="preserve"> Previous Section</w:t>
              </w:r>
            </w:hyperlink>
            <w:r w:rsidR="00F56D21">
              <w:t xml:space="preserve">  /  </w:t>
            </w:r>
            <w:hyperlink w:anchor="_Irrelevant_Roles_are" w:history="1">
              <w:r w:rsidR="00F56D21">
                <w:rPr>
                  <w:rStyle w:val="Hyperlink"/>
                  <w:rFonts w:eastAsia="Open Sans" w:cs="Open Sans"/>
                </w:rPr>
                <w:t xml:space="preserve">Next Section </w:t>
              </w:r>
              <w:r w:rsidR="00F56D21" w:rsidRPr="00943E54">
                <w:rPr>
                  <w:rStyle w:val="Hyperlink"/>
                  <w:rFonts w:eastAsia="Open Sans" w:cs="Open Sans"/>
                </w:rPr>
                <w:t>»</w:t>
              </w:r>
            </w:hyperlink>
            <w:r w:rsidR="00F56D21">
              <w:t xml:space="preserve">  /  </w:t>
            </w:r>
            <w:hyperlink w:anchor="_top" w:history="1">
              <w:r w:rsidR="00F56D21">
                <w:rPr>
                  <w:rStyle w:val="Hyperlink"/>
                  <w:rFonts w:eastAsia="Open Sans" w:cs="Open Sans"/>
                </w:rPr>
                <w:t xml:space="preserve">Top </w:t>
              </w:r>
              <w:r w:rsidR="00F56D21">
                <w:rPr>
                  <w:rStyle w:val="Hyperlink"/>
                  <w:rFonts w:ascii="FontAwesome" w:eastAsia="Open Sans" w:hAnsi="FontAwesome" w:cs="Open Sans"/>
                </w:rPr>
                <w:t></w:t>
              </w:r>
            </w:hyperlink>
          </w:p>
          <w:p w14:paraId="3228439A" w14:textId="77777777" w:rsidR="00F56D21" w:rsidRPr="00E756A0" w:rsidRDefault="00F56D21" w:rsidP="001879F0">
            <w:pPr>
              <w:rPr>
                <w:rFonts w:cs="Open Sans"/>
              </w:rPr>
            </w:pPr>
          </w:p>
          <w:p w14:paraId="4C65F5CF" w14:textId="47B78594" w:rsidR="001879F0" w:rsidRPr="006E3009" w:rsidRDefault="00CA0521" w:rsidP="00491537">
            <w:pPr>
              <w:pStyle w:val="Heading4"/>
            </w:pPr>
            <w:bookmarkStart w:id="214" w:name="_Irrelevant_Roles:_How_1"/>
            <w:bookmarkStart w:id="215" w:name="_Toc132433346"/>
            <w:bookmarkStart w:id="216" w:name="_Toc160699435"/>
            <w:bookmarkEnd w:id="214"/>
            <w:r>
              <w:rPr>
                <w:rFonts w:ascii="FontAwesome" w:hAnsi="FontAwesome"/>
              </w:rPr>
              <w:t></w:t>
            </w:r>
            <w:r w:rsidR="00C85BE3">
              <w:rPr>
                <w:rFonts w:ascii="FontAwesome" w:hAnsi="FontAwesome"/>
                <w:sz w:val="32"/>
                <w:szCs w:val="32"/>
              </w:rPr>
              <w:t xml:space="preserve"> </w:t>
            </w:r>
            <w:r w:rsidR="001879F0" w:rsidRPr="006E3009">
              <w:t>Irrelevant Roles: How They're Affecting Role Placement &amp; Response Time</w:t>
            </w:r>
            <w:bookmarkEnd w:id="215"/>
            <w:bookmarkEnd w:id="216"/>
          </w:p>
          <w:p w14:paraId="5EB2D090" w14:textId="67E265C7" w:rsidR="0056677F" w:rsidRDefault="0056677F" w:rsidP="0056677F">
            <w:pPr>
              <w:rPr>
                <w:rFonts w:eastAsia="Open Sans" w:cs="Open Sans"/>
              </w:rPr>
            </w:pPr>
            <w:r w:rsidRPr="0056677F">
              <w:rPr>
                <w:rFonts w:eastAsia="Open Sans" w:cs="Open Sans"/>
              </w:rPr>
              <w:t>Surprisingly, a significant portion of the emails, job board messages, and social media inquiries I receive—</w:t>
            </w:r>
            <w:r w:rsidRPr="0056677F">
              <w:rPr>
                <w:rFonts w:eastAsia="Open Sans" w:cs="Open Sans"/>
                <w:b/>
                <w:bCs/>
              </w:rPr>
              <w:t>over 93</w:t>
            </w:r>
            <w:r w:rsidRPr="0056677F">
              <w:rPr>
                <w:rFonts w:eastAsia="Open Sans" w:cs="Open Sans"/>
              </w:rPr>
              <w:t xml:space="preserve">%—relate to job offers. However, a staggering </w:t>
            </w:r>
            <w:r w:rsidRPr="0056677F">
              <w:rPr>
                <w:rFonts w:eastAsia="Open Sans" w:cs="Open Sans"/>
                <w:b/>
                <w:bCs/>
              </w:rPr>
              <w:t>90%</w:t>
            </w:r>
            <w:r w:rsidRPr="0056677F">
              <w:rPr>
                <w:rFonts w:eastAsia="Open Sans" w:cs="Open Sans"/>
              </w:rPr>
              <w:t xml:space="preserve"> of these roles are either unrelated to my skill set or are located in areas I am not currently open to relocating to, especially given my </w:t>
            </w:r>
            <w:hyperlink w:anchor="_Primary_Objectives:_Company" w:history="1">
              <w:r w:rsidRPr="0056677F">
                <w:rPr>
                  <w:rStyle w:val="Hyperlink"/>
                  <w:rFonts w:eastAsia="Open Sans" w:cs="Open Sans"/>
                </w:rPr>
                <w:t>Salary/Rate</w:t>
              </w:r>
            </w:hyperlink>
            <w:r w:rsidRPr="0056677F">
              <w:rPr>
                <w:rFonts w:eastAsia="Open Sans" w:cs="Open Sans"/>
              </w:rPr>
              <w:t xml:space="preserve"> and </w:t>
            </w:r>
            <w:hyperlink w:anchor="_Current_Location_&amp;" w:history="1">
              <w:r w:rsidRPr="0056677F">
                <w:rPr>
                  <w:rStyle w:val="Hyperlink"/>
                  <w:rFonts w:eastAsia="Open Sans" w:cs="Open Sans"/>
                </w:rPr>
                <w:t>relocation package</w:t>
              </w:r>
            </w:hyperlink>
            <w:r w:rsidRPr="0056677F">
              <w:rPr>
                <w:rFonts w:eastAsia="Open Sans" w:cs="Open Sans"/>
              </w:rPr>
              <w:t xml:space="preserve"> preferences. This discrepancy wouldn't be an issue if my experience wasn't in high demand or if I lacked skills in sought-after sectors. Unfortunately, neither is the case. </w:t>
            </w:r>
          </w:p>
          <w:p w14:paraId="38021C45" w14:textId="77777777" w:rsidR="0056677F" w:rsidRPr="0056677F" w:rsidRDefault="0056677F" w:rsidP="0056677F">
            <w:pPr>
              <w:rPr>
                <w:rFonts w:eastAsia="Open Sans" w:cs="Open Sans"/>
              </w:rPr>
            </w:pPr>
          </w:p>
          <w:p w14:paraId="082115AA" w14:textId="5ED49830" w:rsidR="0056677F" w:rsidRDefault="0056677F" w:rsidP="0056677F">
            <w:pPr>
              <w:rPr>
                <w:rFonts w:eastAsia="Open Sans" w:cs="Open Sans"/>
              </w:rPr>
            </w:pPr>
            <w:r w:rsidRPr="0056677F">
              <w:rPr>
                <w:rFonts w:eastAsia="Open Sans" w:cs="Open Sans"/>
              </w:rPr>
              <w:t>The core problem lies in certain recruiters and talent acquisition specialists not conducting sufficient discovery on my profile or failing to appropriately match candidates with job requirements before reaching out. This situation is unfair to those hardworking specialists who diligently make relevant pairings. Moreover, it hinders my ability to focus on firms presenting suitable roles, which is the main reason for creating this page</w:t>
            </w:r>
            <w:r>
              <w:rPr>
                <w:rFonts w:eastAsia="Open Sans" w:cs="Open Sans"/>
              </w:rPr>
              <w:t>.</w:t>
            </w:r>
          </w:p>
          <w:p w14:paraId="460F9504" w14:textId="77777777" w:rsidR="0056677F" w:rsidRPr="0056677F" w:rsidRDefault="0056677F" w:rsidP="0056677F">
            <w:pPr>
              <w:rPr>
                <w:rFonts w:eastAsia="Open Sans" w:cs="Open Sans"/>
              </w:rPr>
            </w:pPr>
          </w:p>
          <w:p w14:paraId="7E93E761" w14:textId="36E7FD19" w:rsidR="001879F0" w:rsidRDefault="0056677F" w:rsidP="001879F0">
            <w:pPr>
              <w:rPr>
                <w:rFonts w:eastAsia="Open Sans" w:cs="Open Sans"/>
              </w:rPr>
            </w:pPr>
            <w:r w:rsidRPr="0056677F">
              <w:rPr>
                <w:rFonts w:eastAsia="Open Sans" w:cs="Open Sans"/>
              </w:rPr>
              <w:t>I kindly request recruiters and talent acquisition specialists to invest some time in researching potential candidates before sending out requirements. Whether it's me or someone else next time, this approach will help reduce unnecessary noise and enhance collaboration with specialists in your field</w:t>
            </w:r>
            <w:r w:rsidR="001879F0">
              <w:rPr>
                <w:rFonts w:eastAsia="Open Sans" w:cs="Open Sans"/>
              </w:rPr>
              <w:t>.</w:t>
            </w:r>
          </w:p>
          <w:p w14:paraId="0B2064A2" w14:textId="77777777" w:rsidR="001879F0" w:rsidRDefault="001879F0" w:rsidP="001879F0">
            <w:pPr>
              <w:rPr>
                <w:rFonts w:eastAsia="Open Sans" w:cs="Open Sans"/>
              </w:rPr>
            </w:pPr>
          </w:p>
          <w:p w14:paraId="74C16002" w14:textId="77777777" w:rsidR="001879F0" w:rsidRDefault="001879F0" w:rsidP="001879F0">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398D1FAB" w14:textId="77777777" w:rsidR="001879F0" w:rsidRDefault="00000000" w:rsidP="001879F0">
            <w:pPr>
              <w:rPr>
                <w:rFonts w:eastAsia="Open Sans" w:cs="Open Sans"/>
              </w:rPr>
            </w:pPr>
            <w:hyperlink r:id="rId92" w:anchor="x33-irrelevant-roles" w:history="1">
              <w:r w:rsidR="001879F0" w:rsidRPr="00EC7CC0">
                <w:rPr>
                  <w:rStyle w:val="Hyperlink"/>
                  <w:rFonts w:eastAsia="Open Sans" w:cs="Open Sans"/>
                </w:rPr>
                <w:t>https://jsilvestri.com/home/common-occupation-details#x33-irrelevant-roles</w:t>
              </w:r>
            </w:hyperlink>
            <w:r w:rsidR="001879F0">
              <w:rPr>
                <w:rFonts w:eastAsia="Open Sans" w:cs="Open Sans"/>
              </w:rPr>
              <w:t xml:space="preserve"> </w:t>
            </w:r>
          </w:p>
          <w:p w14:paraId="7604AF2C" w14:textId="77777777" w:rsidR="001879F0" w:rsidRDefault="001879F0" w:rsidP="001879F0">
            <w:pPr>
              <w:rPr>
                <w:rFonts w:eastAsia="Open Sans" w:cs="Open Sans"/>
              </w:rPr>
            </w:pPr>
          </w:p>
          <w:p w14:paraId="2CC112D6" w14:textId="001F645A" w:rsidR="001879F0" w:rsidRPr="00725FD0" w:rsidRDefault="001879F0" w:rsidP="001879F0">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05FC6C4B" w14:textId="77777777" w:rsidR="001879F0" w:rsidRDefault="00000000" w:rsidP="001879F0">
            <w:pPr>
              <w:rPr>
                <w:rFonts w:cs="Open Sans"/>
              </w:rPr>
            </w:pPr>
            <w:hyperlink r:id="rId93" w:history="1">
              <w:r w:rsidR="001879F0" w:rsidRPr="00003E18">
                <w:rPr>
                  <w:rStyle w:val="Hyperlink"/>
                  <w:rFonts w:cs="Open Sans"/>
                </w:rPr>
                <w:t>https://jsilvestri.com/facts/irrelevant-roles-and-how-they-are-affect</w:t>
              </w:r>
            </w:hyperlink>
            <w:r w:rsidR="001879F0">
              <w:rPr>
                <w:rFonts w:cs="Open Sans"/>
              </w:rPr>
              <w:t xml:space="preserve"> </w:t>
            </w:r>
          </w:p>
          <w:p w14:paraId="3F005A0F" w14:textId="77777777" w:rsidR="00F56D21" w:rsidRDefault="00F56D21" w:rsidP="00F56D21">
            <w:pPr>
              <w:rPr>
                <w:rStyle w:val="Hyperlink"/>
                <w:rFonts w:cs="Open Sans"/>
              </w:rPr>
            </w:pPr>
          </w:p>
          <w:p w14:paraId="0B8BBB2F" w14:textId="77777777" w:rsidR="00F56D21" w:rsidRPr="00667014" w:rsidRDefault="00000000" w:rsidP="00F56D21">
            <w:pPr>
              <w:rPr>
                <w:rStyle w:val="Hyperlink"/>
                <w:rFonts w:eastAsia="Open Sans" w:cs="Open Sans"/>
              </w:rPr>
            </w:pPr>
            <w:hyperlink w:anchor="__Do_You" w:history="1">
              <w:r w:rsidR="00F56D21" w:rsidRPr="00943E54">
                <w:rPr>
                  <w:rStyle w:val="Hyperlink"/>
                  <w:rFonts w:eastAsia="Open Sans" w:cs="Open Sans"/>
                </w:rPr>
                <w:t>«</w:t>
              </w:r>
              <w:r w:rsidR="00F56D21">
                <w:rPr>
                  <w:rStyle w:val="Hyperlink"/>
                  <w:rFonts w:eastAsia="Open Sans" w:cs="Open Sans"/>
                </w:rPr>
                <w:t xml:space="preserve"> Previous Section</w:t>
              </w:r>
            </w:hyperlink>
            <w:r w:rsidR="00F56D21">
              <w:t xml:space="preserve">  /  </w:t>
            </w:r>
            <w:hyperlink w:anchor="__Start_Dates:" w:history="1">
              <w:r w:rsidR="00F56D21">
                <w:rPr>
                  <w:rStyle w:val="Hyperlink"/>
                  <w:rFonts w:eastAsia="Open Sans" w:cs="Open Sans"/>
                </w:rPr>
                <w:t xml:space="preserve">Next Section </w:t>
              </w:r>
              <w:r w:rsidR="00F56D21" w:rsidRPr="00943E54">
                <w:rPr>
                  <w:rStyle w:val="Hyperlink"/>
                  <w:rFonts w:eastAsia="Open Sans" w:cs="Open Sans"/>
                </w:rPr>
                <w:t>»</w:t>
              </w:r>
            </w:hyperlink>
            <w:r w:rsidR="00F56D21">
              <w:t xml:space="preserve">  /  </w:t>
            </w:r>
            <w:hyperlink w:anchor="_top" w:history="1">
              <w:r w:rsidR="00F56D21">
                <w:rPr>
                  <w:rStyle w:val="Hyperlink"/>
                  <w:rFonts w:eastAsia="Open Sans" w:cs="Open Sans"/>
                </w:rPr>
                <w:t xml:space="preserve">Top </w:t>
              </w:r>
              <w:r w:rsidR="00F56D21">
                <w:rPr>
                  <w:rStyle w:val="Hyperlink"/>
                  <w:rFonts w:ascii="FontAwesome" w:eastAsia="Open Sans" w:hAnsi="FontAwesome" w:cs="Open Sans"/>
                </w:rPr>
                <w:t></w:t>
              </w:r>
            </w:hyperlink>
          </w:p>
          <w:p w14:paraId="67944AA4" w14:textId="77777777" w:rsidR="00F56D21" w:rsidRPr="000A2A76" w:rsidRDefault="00F56D21" w:rsidP="001879F0">
            <w:pPr>
              <w:rPr>
                <w:rFonts w:cs="Open Sans"/>
              </w:rPr>
            </w:pPr>
          </w:p>
          <w:p w14:paraId="3FD336D6" w14:textId="3A2F7B85" w:rsidR="001879F0" w:rsidRPr="00B846C1" w:rsidRDefault="00DA64F9" w:rsidP="00491537">
            <w:pPr>
              <w:pStyle w:val="Heading4"/>
            </w:pPr>
            <w:bookmarkStart w:id="217" w:name="__Existing_Clients"/>
            <w:bookmarkStart w:id="218" w:name="_Toc132433347"/>
            <w:bookmarkStart w:id="219" w:name="_Toc160699436"/>
            <w:bookmarkEnd w:id="217"/>
            <w:r>
              <w:rPr>
                <w:rFonts w:ascii="FontAwesome" w:hAnsi="FontAwesome"/>
              </w:rPr>
              <w:lastRenderedPageBreak/>
              <w:t></w:t>
            </w:r>
            <w:r w:rsidRPr="00B846C1">
              <w:t xml:space="preserve"> </w:t>
            </w:r>
            <w:r w:rsidR="001879F0" w:rsidRPr="00B846C1">
              <w:t>Existing Clients</w:t>
            </w:r>
            <w:bookmarkEnd w:id="218"/>
            <w:bookmarkEnd w:id="219"/>
          </w:p>
          <w:p w14:paraId="6EF7A806" w14:textId="3B982547" w:rsidR="00807B52" w:rsidRDefault="00807B52" w:rsidP="00807B52">
            <w:pPr>
              <w:rPr>
                <w:rFonts w:eastAsia="Open Sans" w:cs="Open Sans"/>
              </w:rPr>
            </w:pPr>
            <w:r w:rsidRPr="00807B52">
              <w:rPr>
                <w:rFonts w:eastAsia="Open Sans" w:cs="Open Sans"/>
              </w:rPr>
              <w:t xml:space="preserve">I have wrapped up most client obligations for 2022, 2023 &amp; 2024. At the same time, though, I know some of you will continue to need support until we conclude the latest efforts in the automation of your business workflows and lifecycle processes, discovery of new technologies, etc. I will continue to help when I can while I am </w:t>
            </w:r>
            <w:r w:rsidRPr="00807B52">
              <w:rPr>
                <w:rFonts w:eastAsia="Open Sans" w:cs="Open Sans"/>
                <w:i/>
                <w:iCs/>
              </w:rPr>
              <w:t>On-the-Market</w:t>
            </w:r>
            <w:r w:rsidRPr="00807B52">
              <w:rPr>
                <w:rFonts w:eastAsia="Open Sans" w:cs="Open Sans"/>
              </w:rPr>
              <w:t xml:space="preserve">. Conversely, this will drastically change when I am </w:t>
            </w:r>
            <w:r w:rsidRPr="00807B52">
              <w:rPr>
                <w:rFonts w:eastAsia="Open Sans" w:cs="Open Sans"/>
                <w:i/>
                <w:iCs/>
              </w:rPr>
              <w:t>Off-the-Market</w:t>
            </w:r>
            <w:r w:rsidRPr="00807B52">
              <w:rPr>
                <w:rFonts w:eastAsia="Open Sans" w:cs="Open Sans"/>
              </w:rPr>
              <w:t xml:space="preserve">. In fact, I follow a strict set of </w:t>
            </w:r>
            <w:hyperlink w:anchor="_Are_you_ON-the-Market" w:history="1">
              <w:r w:rsidRPr="00807B52">
                <w:rPr>
                  <w:rStyle w:val="Hyperlink"/>
                  <w:rFonts w:eastAsia="Open Sans" w:cs="Open Sans"/>
                </w:rPr>
                <w:t>On-the-Market &amp; Off-the-Market Rules of Engagement</w:t>
              </w:r>
            </w:hyperlink>
            <w:r w:rsidRPr="00807B52">
              <w:rPr>
                <w:rFonts w:eastAsia="Open Sans" w:cs="Open Sans"/>
              </w:rPr>
              <w:t xml:space="preserve">. </w:t>
            </w:r>
          </w:p>
          <w:p w14:paraId="1FC47A65" w14:textId="77777777" w:rsidR="00807B52" w:rsidRPr="00807B52" w:rsidRDefault="00807B52" w:rsidP="00807B52">
            <w:pPr>
              <w:rPr>
                <w:rFonts w:eastAsia="Open Sans" w:cs="Open Sans"/>
              </w:rPr>
            </w:pPr>
          </w:p>
          <w:p w14:paraId="2DF5DE6C" w14:textId="77777777" w:rsidR="00807B52" w:rsidRPr="00807B52" w:rsidRDefault="00807B52" w:rsidP="00807B52">
            <w:pPr>
              <w:rPr>
                <w:rFonts w:eastAsia="Open Sans" w:cs="Open Sans"/>
              </w:rPr>
            </w:pPr>
            <w:r w:rsidRPr="00807B52">
              <w:rPr>
                <w:rFonts w:eastAsia="Open Sans" w:cs="Open Sans"/>
              </w:rPr>
              <w:t xml:space="preserve">In the meantime, feel free to </w:t>
            </w:r>
            <w:hyperlink r:id="rId94" w:history="1">
              <w:r w:rsidRPr="00807B52">
                <w:rPr>
                  <w:rStyle w:val="Hyperlink"/>
                  <w:rFonts w:eastAsia="Open Sans" w:cs="Open Sans"/>
                </w:rPr>
                <w:t>contact me</w:t>
              </w:r>
            </w:hyperlink>
            <w:r w:rsidRPr="00807B52">
              <w:rPr>
                <w:rFonts w:eastAsia="Open Sans" w:cs="Open Sans"/>
              </w:rPr>
              <w:t xml:space="preserve"> when you are ready and need assistance. </w:t>
            </w:r>
          </w:p>
          <w:p w14:paraId="7CD0165D" w14:textId="77777777" w:rsidR="001879F0" w:rsidRDefault="001879F0" w:rsidP="001879F0">
            <w:pPr>
              <w:rPr>
                <w:rFonts w:eastAsia="Open Sans" w:cs="Open Sans"/>
              </w:rPr>
            </w:pPr>
          </w:p>
          <w:p w14:paraId="55F6EE96" w14:textId="77777777" w:rsidR="001879F0" w:rsidRDefault="001879F0" w:rsidP="001879F0">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7D2BD39E" w14:textId="77777777" w:rsidR="001879F0" w:rsidRDefault="00000000" w:rsidP="001879F0">
            <w:pPr>
              <w:rPr>
                <w:rFonts w:eastAsia="Open Sans" w:cs="Open Sans"/>
              </w:rPr>
            </w:pPr>
            <w:hyperlink r:id="rId95" w:anchor="x33-existing-clients" w:history="1">
              <w:r w:rsidR="001879F0" w:rsidRPr="00EC7CC0">
                <w:rPr>
                  <w:rStyle w:val="Hyperlink"/>
                  <w:rFonts w:eastAsia="Open Sans" w:cs="Open Sans"/>
                </w:rPr>
                <w:t>https://jsilvestri.com/home/common-occupation-details#x33-existing-clients</w:t>
              </w:r>
            </w:hyperlink>
            <w:r w:rsidR="001879F0">
              <w:rPr>
                <w:rFonts w:eastAsia="Open Sans" w:cs="Open Sans"/>
              </w:rPr>
              <w:t xml:space="preserve"> </w:t>
            </w:r>
          </w:p>
          <w:p w14:paraId="15626084" w14:textId="77777777" w:rsidR="001879F0" w:rsidRDefault="001879F0" w:rsidP="001879F0">
            <w:pPr>
              <w:rPr>
                <w:rFonts w:eastAsia="Open Sans" w:cs="Open Sans"/>
              </w:rPr>
            </w:pPr>
          </w:p>
          <w:p w14:paraId="7A1D7533" w14:textId="370E0AB8" w:rsidR="001879F0" w:rsidRPr="00725FD0" w:rsidRDefault="001879F0" w:rsidP="001879F0">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57263025" w14:textId="77777777" w:rsidR="001879F0" w:rsidRDefault="00000000" w:rsidP="001879F0">
            <w:pPr>
              <w:rPr>
                <w:rStyle w:val="Hyperlink"/>
                <w:rFonts w:cs="Open Sans"/>
              </w:rPr>
            </w:pPr>
            <w:hyperlink r:id="rId96" w:history="1">
              <w:r w:rsidR="001879F0">
                <w:rPr>
                  <w:rStyle w:val="Hyperlink"/>
                  <w:rFonts w:cs="Open Sans"/>
                </w:rPr>
                <w:t>https://jsilvestri.com/facts/existing-clients</w:t>
              </w:r>
            </w:hyperlink>
          </w:p>
          <w:p w14:paraId="0EB7993E" w14:textId="77777777" w:rsidR="00B92B15" w:rsidRDefault="00B92B15" w:rsidP="00B92B15">
            <w:pPr>
              <w:rPr>
                <w:rStyle w:val="Hyperlink"/>
                <w:rFonts w:cs="Open Sans"/>
              </w:rPr>
            </w:pPr>
          </w:p>
          <w:p w14:paraId="347E92DA" w14:textId="78575ADC" w:rsidR="00B92B15" w:rsidRPr="00667014" w:rsidRDefault="00000000" w:rsidP="00B92B15">
            <w:pPr>
              <w:rPr>
                <w:rStyle w:val="Hyperlink"/>
                <w:rFonts w:eastAsia="Open Sans" w:cs="Open Sans"/>
              </w:rPr>
            </w:pPr>
            <w:hyperlink w:anchor="_Irrelevant_Roles:_How_1" w:history="1">
              <w:r w:rsidR="00B92B15" w:rsidRPr="00943E54">
                <w:rPr>
                  <w:rStyle w:val="Hyperlink"/>
                  <w:rFonts w:eastAsia="Open Sans" w:cs="Open Sans"/>
                </w:rPr>
                <w:t>«</w:t>
              </w:r>
              <w:r w:rsidR="00B92B15">
                <w:rPr>
                  <w:rStyle w:val="Hyperlink"/>
                  <w:rFonts w:eastAsia="Open Sans" w:cs="Open Sans"/>
                </w:rPr>
                <w:t xml:space="preserve"> Previous Section</w:t>
              </w:r>
            </w:hyperlink>
            <w:r w:rsidR="00B92B15">
              <w:t xml:space="preserve">  /  </w:t>
            </w:r>
            <w:hyperlink w:anchor="_Prospects" w:history="1">
              <w:r w:rsidR="00B92B15">
                <w:rPr>
                  <w:rStyle w:val="Hyperlink"/>
                  <w:rFonts w:eastAsia="Open Sans" w:cs="Open Sans"/>
                </w:rPr>
                <w:t xml:space="preserve">Next Section </w:t>
              </w:r>
              <w:r w:rsidR="00B92B15" w:rsidRPr="00943E54">
                <w:rPr>
                  <w:rStyle w:val="Hyperlink"/>
                  <w:rFonts w:eastAsia="Open Sans" w:cs="Open Sans"/>
                </w:rPr>
                <w:t>»</w:t>
              </w:r>
            </w:hyperlink>
            <w:r w:rsidR="00B92B15">
              <w:t xml:space="preserve">  /  </w:t>
            </w:r>
            <w:hyperlink w:anchor="_top" w:history="1">
              <w:r w:rsidR="00B92B15">
                <w:rPr>
                  <w:rStyle w:val="Hyperlink"/>
                  <w:rFonts w:eastAsia="Open Sans" w:cs="Open Sans"/>
                </w:rPr>
                <w:t xml:space="preserve">Top </w:t>
              </w:r>
              <w:r w:rsidR="00B92B15">
                <w:rPr>
                  <w:rStyle w:val="Hyperlink"/>
                  <w:rFonts w:ascii="FontAwesome" w:eastAsia="Open Sans" w:hAnsi="FontAwesome" w:cs="Open Sans"/>
                </w:rPr>
                <w:t></w:t>
              </w:r>
            </w:hyperlink>
          </w:p>
          <w:p w14:paraId="16D1EE81" w14:textId="77777777" w:rsidR="00B92B15" w:rsidRPr="00B73277" w:rsidRDefault="00B92B15" w:rsidP="001879F0">
            <w:pPr>
              <w:rPr>
                <w:rFonts w:cs="Open Sans"/>
              </w:rPr>
            </w:pPr>
          </w:p>
          <w:p w14:paraId="6F11D6C7" w14:textId="6C0711AE" w:rsidR="001879F0" w:rsidRDefault="00B92B15" w:rsidP="00491537">
            <w:pPr>
              <w:pStyle w:val="Heading4"/>
            </w:pPr>
            <w:bookmarkStart w:id="220" w:name="_Prospects"/>
            <w:bookmarkStart w:id="221" w:name="__Prospects"/>
            <w:bookmarkStart w:id="222" w:name="_Toc132433348"/>
            <w:bookmarkStart w:id="223" w:name="_Toc160699437"/>
            <w:bookmarkEnd w:id="220"/>
            <w:bookmarkEnd w:id="221"/>
            <w:r>
              <w:rPr>
                <w:rFonts w:ascii="FontAwesome" w:hAnsi="FontAwesome"/>
              </w:rPr>
              <w:t></w:t>
            </w:r>
            <w:r w:rsidRPr="00B846C1">
              <w:t xml:space="preserve"> </w:t>
            </w:r>
            <w:r w:rsidR="001879F0" w:rsidRPr="00B846C1">
              <w:t>Prospects</w:t>
            </w:r>
            <w:bookmarkEnd w:id="222"/>
            <w:bookmarkEnd w:id="223"/>
          </w:p>
          <w:p w14:paraId="1A697A3F" w14:textId="29246C7B" w:rsidR="001879F0" w:rsidRDefault="00D17089" w:rsidP="001879F0">
            <w:pPr>
              <w:rPr>
                <w:rFonts w:eastAsia="Open Sans" w:cs="Open Sans"/>
              </w:rPr>
            </w:pPr>
            <w:r w:rsidRPr="00D17089">
              <w:rPr>
                <w:rFonts w:eastAsia="Open Sans" w:cs="Open Sans"/>
              </w:rPr>
              <w:t xml:space="preserve">I am not currently investing in any type of paid advertising. However, it is possible that you found me through some form of an old advert. Maybe I was recommended to you by a friend. It could be that you simply saw a post on LinkedIn or Twitter. However you found me, I certainly appreciate the visit and welcome to my brand new jsilvestri.com BETA v 2024 web and mobile application user experiences! </w:t>
            </w:r>
            <w:r w:rsidRPr="00D17089">
              <w:rPr>
                <w:rFonts w:eastAsia="Open Sans" w:cs="Open Sans"/>
              </w:rPr>
              <w:br/>
            </w:r>
            <w:r w:rsidRPr="00D17089">
              <w:rPr>
                <w:rFonts w:eastAsia="Open Sans" w:cs="Open Sans"/>
              </w:rPr>
              <w:br/>
              <w:t xml:space="preserve">Conversely, it's important to mention that my primary focus at the moment is on collaborating with potential employers, rather than engaging with new or existing clients, and/or prospects seeking new business. The only exception is if you have an emergency situation. </w:t>
            </w:r>
            <w:r w:rsidRPr="00D17089">
              <w:rPr>
                <w:rFonts w:eastAsia="Open Sans" w:cs="Open Sans"/>
              </w:rPr>
              <w:br/>
            </w:r>
            <w:r w:rsidRPr="00D17089">
              <w:rPr>
                <w:rFonts w:eastAsia="Open Sans" w:cs="Open Sans"/>
              </w:rPr>
              <w:br/>
              <w:t xml:space="preserve">In fact, I have a very particular target job type right now. To learn more, see the </w:t>
            </w:r>
            <w:hyperlink w:anchor="_Desired_Job_Types/Position" w:history="1">
              <w:r w:rsidRPr="00D17089">
                <w:rPr>
                  <w:rStyle w:val="Hyperlink"/>
                  <w:rFonts w:eastAsia="Open Sans" w:cs="Open Sans"/>
                </w:rPr>
                <w:t>Desired Job Types/Positions &amp; Current Titles</w:t>
              </w:r>
            </w:hyperlink>
            <w:r w:rsidRPr="00D17089">
              <w:rPr>
                <w:rFonts w:eastAsia="Open Sans" w:cs="Open Sans"/>
              </w:rPr>
              <w:t xml:space="preserve"> section on this page. Otherwise, feel free to review my </w:t>
            </w:r>
            <w:hyperlink w:anchor="_Primary_Objectives:_Company" w:history="1">
              <w:r w:rsidRPr="00D17089">
                <w:rPr>
                  <w:rStyle w:val="Hyperlink"/>
                  <w:rFonts w:eastAsia="Open Sans" w:cs="Open Sans"/>
                </w:rPr>
                <w:t>current pricing</w:t>
              </w:r>
            </w:hyperlink>
            <w:r w:rsidRPr="00D17089">
              <w:rPr>
                <w:rFonts w:eastAsia="Open Sans" w:cs="Open Sans"/>
              </w:rPr>
              <w:t xml:space="preserve"> for help on those smaller projects</w:t>
            </w:r>
            <w:r w:rsidR="001879F0">
              <w:rPr>
                <w:rFonts w:eastAsia="Open Sans" w:cs="Open Sans"/>
              </w:rPr>
              <w:t>.</w:t>
            </w:r>
          </w:p>
          <w:p w14:paraId="5B83705E" w14:textId="77777777" w:rsidR="001879F0" w:rsidRDefault="001879F0" w:rsidP="001879F0">
            <w:pPr>
              <w:rPr>
                <w:rFonts w:eastAsia="Open Sans" w:cs="Open Sans"/>
              </w:rPr>
            </w:pPr>
          </w:p>
          <w:p w14:paraId="5C7AA9CD" w14:textId="77777777" w:rsidR="001879F0" w:rsidRDefault="001879F0" w:rsidP="001879F0">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68D10DA3" w14:textId="77777777" w:rsidR="001879F0" w:rsidRDefault="00000000" w:rsidP="001879F0">
            <w:pPr>
              <w:rPr>
                <w:rFonts w:eastAsia="Open Sans" w:cs="Open Sans"/>
              </w:rPr>
            </w:pPr>
            <w:hyperlink r:id="rId97" w:anchor="x33-prospects" w:history="1">
              <w:r w:rsidR="001879F0" w:rsidRPr="00EC7CC0">
                <w:rPr>
                  <w:rStyle w:val="Hyperlink"/>
                  <w:rFonts w:eastAsia="Open Sans" w:cs="Open Sans"/>
                </w:rPr>
                <w:t>https://jsilvestri.com/home/common-occupation-details#x33-prospects</w:t>
              </w:r>
            </w:hyperlink>
            <w:r w:rsidR="001879F0">
              <w:rPr>
                <w:rFonts w:eastAsia="Open Sans" w:cs="Open Sans"/>
              </w:rPr>
              <w:t xml:space="preserve"> </w:t>
            </w:r>
          </w:p>
          <w:p w14:paraId="37052332" w14:textId="77777777" w:rsidR="001879F0" w:rsidRDefault="001879F0" w:rsidP="001879F0">
            <w:pPr>
              <w:rPr>
                <w:rFonts w:eastAsia="Open Sans" w:cs="Open Sans"/>
              </w:rPr>
            </w:pPr>
          </w:p>
          <w:p w14:paraId="5B240E1A" w14:textId="077F7327" w:rsidR="001879F0" w:rsidRPr="00725FD0" w:rsidRDefault="001879F0" w:rsidP="001879F0">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113DEC97" w14:textId="77777777" w:rsidR="001879F0" w:rsidRDefault="00000000" w:rsidP="001879F0">
            <w:pPr>
              <w:rPr>
                <w:rStyle w:val="Hyperlink"/>
                <w:rFonts w:cs="Open Sans"/>
              </w:rPr>
            </w:pPr>
            <w:hyperlink r:id="rId98" w:history="1">
              <w:r w:rsidR="001879F0">
                <w:rPr>
                  <w:rStyle w:val="Hyperlink"/>
                  <w:rFonts w:cs="Open Sans"/>
                </w:rPr>
                <w:t>https://jsilvestri.com/facts/prospects</w:t>
              </w:r>
            </w:hyperlink>
          </w:p>
          <w:p w14:paraId="0EDCED4B" w14:textId="77777777" w:rsidR="000C2531" w:rsidRDefault="000C2531" w:rsidP="000C2531">
            <w:pPr>
              <w:rPr>
                <w:rStyle w:val="Hyperlink"/>
                <w:rFonts w:cs="Open Sans"/>
              </w:rPr>
            </w:pPr>
          </w:p>
          <w:p w14:paraId="4C880DFE" w14:textId="679B55DB" w:rsidR="000C2531" w:rsidRPr="00667014" w:rsidRDefault="00000000" w:rsidP="000C2531">
            <w:pPr>
              <w:rPr>
                <w:rStyle w:val="Hyperlink"/>
                <w:rFonts w:eastAsia="Open Sans" w:cs="Open Sans"/>
              </w:rPr>
            </w:pPr>
            <w:hyperlink w:anchor="__Existing_Clients" w:history="1">
              <w:r w:rsidR="000C2531" w:rsidRPr="00943E54">
                <w:rPr>
                  <w:rStyle w:val="Hyperlink"/>
                  <w:rFonts w:eastAsia="Open Sans" w:cs="Open Sans"/>
                </w:rPr>
                <w:t>«</w:t>
              </w:r>
              <w:r w:rsidR="000C2531">
                <w:rPr>
                  <w:rStyle w:val="Hyperlink"/>
                  <w:rFonts w:eastAsia="Open Sans" w:cs="Open Sans"/>
                </w:rPr>
                <w:t xml:space="preserve"> Previous Section</w:t>
              </w:r>
            </w:hyperlink>
            <w:r w:rsidR="000C2531">
              <w:t xml:space="preserve">  /  </w:t>
            </w:r>
            <w:hyperlink w:anchor="_Direct-Hire_Employers" w:history="1">
              <w:r w:rsidR="000C2531">
                <w:rPr>
                  <w:rStyle w:val="Hyperlink"/>
                  <w:rFonts w:eastAsia="Open Sans" w:cs="Open Sans"/>
                </w:rPr>
                <w:t xml:space="preserve">Next Section </w:t>
              </w:r>
              <w:r w:rsidR="000C2531" w:rsidRPr="00943E54">
                <w:rPr>
                  <w:rStyle w:val="Hyperlink"/>
                  <w:rFonts w:eastAsia="Open Sans" w:cs="Open Sans"/>
                </w:rPr>
                <w:t>»</w:t>
              </w:r>
            </w:hyperlink>
            <w:r w:rsidR="000C2531">
              <w:t xml:space="preserve">  /  </w:t>
            </w:r>
            <w:hyperlink w:anchor="_top" w:history="1">
              <w:r w:rsidR="000C2531">
                <w:rPr>
                  <w:rStyle w:val="Hyperlink"/>
                  <w:rFonts w:eastAsia="Open Sans" w:cs="Open Sans"/>
                </w:rPr>
                <w:t xml:space="preserve">Top </w:t>
              </w:r>
              <w:r w:rsidR="000C2531">
                <w:rPr>
                  <w:rStyle w:val="Hyperlink"/>
                  <w:rFonts w:ascii="FontAwesome" w:eastAsia="Open Sans" w:hAnsi="FontAwesome" w:cs="Open Sans"/>
                </w:rPr>
                <w:t></w:t>
              </w:r>
            </w:hyperlink>
          </w:p>
          <w:p w14:paraId="0FAA1AF9" w14:textId="77777777" w:rsidR="001879F0" w:rsidRDefault="001879F0" w:rsidP="001879F0">
            <w:pPr>
              <w:rPr>
                <w:rFonts w:eastAsia="Open Sans" w:cs="Open Sans"/>
                <w:b/>
                <w:bCs/>
              </w:rPr>
            </w:pPr>
          </w:p>
          <w:p w14:paraId="71AAD932" w14:textId="6C8B0964" w:rsidR="00491537" w:rsidRPr="007411D4" w:rsidRDefault="008C6D2A" w:rsidP="00491537">
            <w:pPr>
              <w:pStyle w:val="Heading4"/>
            </w:pPr>
            <w:bookmarkStart w:id="224" w:name="_Direct-Hire_Employers"/>
            <w:bookmarkStart w:id="225" w:name="_Toc132433349"/>
            <w:bookmarkStart w:id="226" w:name="_Toc160699438"/>
            <w:bookmarkEnd w:id="224"/>
            <w:r>
              <w:rPr>
                <w:rFonts w:ascii="FontAwesome" w:hAnsi="FontAwesome"/>
                <w:sz w:val="32"/>
                <w:szCs w:val="32"/>
              </w:rPr>
              <w:t></w:t>
            </w:r>
            <w:r w:rsidRPr="007411D4">
              <w:t xml:space="preserve"> </w:t>
            </w:r>
            <w:r w:rsidR="00491537" w:rsidRPr="007411D4">
              <w:t>Direct-Hire Employers</w:t>
            </w:r>
            <w:bookmarkEnd w:id="226"/>
          </w:p>
          <w:bookmarkEnd w:id="225"/>
          <w:p w14:paraId="39ADD592" w14:textId="77777777" w:rsidR="00C5792C" w:rsidRPr="00C5792C" w:rsidRDefault="00C5792C" w:rsidP="00C5792C">
            <w:pPr>
              <w:rPr>
                <w:rFonts w:eastAsia="Open Sans" w:cs="Open Sans"/>
              </w:rPr>
            </w:pPr>
            <w:r w:rsidRPr="00C5792C">
              <w:rPr>
                <w:rFonts w:eastAsia="Open Sans" w:cs="Open Sans"/>
              </w:rPr>
              <w:t xml:space="preserve">If you are a </w:t>
            </w:r>
            <w:r w:rsidRPr="00C5792C">
              <w:rPr>
                <w:rFonts w:eastAsia="Open Sans" w:cs="Open Sans"/>
                <w:b/>
                <w:bCs/>
              </w:rPr>
              <w:t>Hiring Manager</w:t>
            </w:r>
            <w:r w:rsidRPr="00C5792C">
              <w:rPr>
                <w:rFonts w:eastAsia="Open Sans" w:cs="Open Sans"/>
              </w:rPr>
              <w:t xml:space="preserve"> or </w:t>
            </w:r>
            <w:r w:rsidRPr="00C5792C">
              <w:rPr>
                <w:rFonts w:eastAsia="Open Sans" w:cs="Open Sans"/>
                <w:b/>
                <w:bCs/>
              </w:rPr>
              <w:t>HR Representative</w:t>
            </w:r>
            <w:r w:rsidRPr="00C5792C">
              <w:rPr>
                <w:rFonts w:eastAsia="Open Sans" w:cs="Open Sans"/>
              </w:rPr>
              <w:t xml:space="preserve"> requesting additional occupation details from me and/or have feedback on a phone screen or interview I recently had with your company, please know that </w:t>
            </w:r>
            <w:r w:rsidRPr="00C5792C">
              <w:rPr>
                <w:rFonts w:eastAsia="Open Sans" w:cs="Open Sans"/>
                <w:b/>
                <w:bCs/>
              </w:rPr>
              <w:t>you have already been bumped up to the top of my call back list by default</w:t>
            </w:r>
            <w:r w:rsidRPr="00C5792C">
              <w:rPr>
                <w:rFonts w:eastAsia="Open Sans" w:cs="Open Sans"/>
              </w:rPr>
              <w:t xml:space="preserve">! I will be reaching back out to you sooner than everyone else. </w:t>
            </w:r>
          </w:p>
          <w:p w14:paraId="5CE70A32" w14:textId="77777777" w:rsidR="00C5792C" w:rsidRPr="00C5792C" w:rsidRDefault="00C5792C" w:rsidP="00C5792C">
            <w:pPr>
              <w:rPr>
                <w:rFonts w:eastAsia="Open Sans" w:cs="Open Sans"/>
              </w:rPr>
            </w:pPr>
          </w:p>
          <w:p w14:paraId="267EF6EF" w14:textId="77777777" w:rsidR="00C5792C" w:rsidRPr="00C5792C" w:rsidRDefault="00C5792C" w:rsidP="00C5792C">
            <w:pPr>
              <w:rPr>
                <w:rFonts w:eastAsia="Open Sans" w:cs="Open Sans"/>
              </w:rPr>
            </w:pPr>
            <w:r w:rsidRPr="00C5792C">
              <w:rPr>
                <w:rFonts w:eastAsia="Open Sans" w:cs="Open Sans"/>
              </w:rPr>
              <w:t xml:space="preserve">If this is the first time you are contacting me, please feel free to </w:t>
            </w:r>
            <w:hyperlink r:id="rId99" w:history="1">
              <w:r w:rsidRPr="00C5792C">
                <w:rPr>
                  <w:rStyle w:val="Hyperlink"/>
                  <w:rFonts w:eastAsia="Open Sans" w:cs="Open Sans"/>
                </w:rPr>
                <w:t>contact me directly</w:t>
              </w:r>
            </w:hyperlink>
            <w:r w:rsidRPr="00C5792C">
              <w:rPr>
                <w:rFonts w:eastAsia="Open Sans" w:cs="Open Sans"/>
              </w:rPr>
              <w:t xml:space="preserve"> at any time! </w:t>
            </w:r>
          </w:p>
          <w:p w14:paraId="47A5720E" w14:textId="77777777" w:rsidR="001879F0" w:rsidRDefault="001879F0" w:rsidP="001879F0">
            <w:pPr>
              <w:rPr>
                <w:rFonts w:eastAsia="Open Sans" w:cs="Open Sans"/>
              </w:rPr>
            </w:pPr>
          </w:p>
          <w:p w14:paraId="31154D7E" w14:textId="77777777" w:rsidR="001879F0" w:rsidRDefault="001879F0" w:rsidP="001879F0">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194A9C6A" w14:textId="77777777" w:rsidR="001879F0" w:rsidRDefault="00000000" w:rsidP="001879F0">
            <w:pPr>
              <w:rPr>
                <w:rFonts w:eastAsia="Open Sans" w:cs="Open Sans"/>
              </w:rPr>
            </w:pPr>
            <w:hyperlink r:id="rId100" w:anchor="x33-direct-hire-employers" w:history="1">
              <w:r w:rsidR="001879F0" w:rsidRPr="00EC7CC0">
                <w:rPr>
                  <w:rStyle w:val="Hyperlink"/>
                  <w:rFonts w:eastAsia="Open Sans" w:cs="Open Sans"/>
                </w:rPr>
                <w:t>https://jsilvestri.com/home/common-occupation-details#x33-direct-hire-employers</w:t>
              </w:r>
            </w:hyperlink>
            <w:r w:rsidR="001879F0">
              <w:rPr>
                <w:rFonts w:eastAsia="Open Sans" w:cs="Open Sans"/>
              </w:rPr>
              <w:t xml:space="preserve"> </w:t>
            </w:r>
          </w:p>
          <w:p w14:paraId="5E5F467A" w14:textId="77777777" w:rsidR="001879F0" w:rsidRDefault="001879F0" w:rsidP="001879F0">
            <w:pPr>
              <w:rPr>
                <w:rFonts w:eastAsia="Open Sans" w:cs="Open Sans"/>
              </w:rPr>
            </w:pPr>
          </w:p>
          <w:p w14:paraId="081FAA77" w14:textId="7B17631E" w:rsidR="001879F0" w:rsidRPr="00725FD0" w:rsidRDefault="001879F0" w:rsidP="001879F0">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41DB392C" w14:textId="77777777" w:rsidR="001879F0" w:rsidRPr="007820D1" w:rsidRDefault="00000000" w:rsidP="001879F0">
            <w:pPr>
              <w:rPr>
                <w:rFonts w:cs="Open Sans"/>
                <w:color w:val="0070C0" w:themeColor="hyperlink"/>
                <w:u w:val="single"/>
              </w:rPr>
            </w:pPr>
            <w:hyperlink r:id="rId101" w:anchor="x33-direct-hire-employers" w:history="1">
              <w:r w:rsidR="001879F0">
                <w:rPr>
                  <w:rStyle w:val="Hyperlink"/>
                  <w:rFonts w:cs="Open Sans"/>
                </w:rPr>
                <w:t>https://jsilvestri.com/facts/</w:t>
              </w:r>
              <w:r w:rsidR="001879F0" w:rsidRPr="003B5FC2">
                <w:rPr>
                  <w:rStyle w:val="Hyperlink"/>
                  <w:rFonts w:cs="Open Sans"/>
                </w:rPr>
                <w:t>direct-hire-employers</w:t>
              </w:r>
            </w:hyperlink>
            <w:bookmarkStart w:id="227" w:name="_Irrelevant_Roles:_How"/>
            <w:bookmarkEnd w:id="227"/>
          </w:p>
          <w:p w14:paraId="35912A17" w14:textId="77777777" w:rsidR="009C1621" w:rsidRDefault="009C1621" w:rsidP="009C1621">
            <w:pPr>
              <w:rPr>
                <w:rStyle w:val="Hyperlink"/>
                <w:rFonts w:cs="Open Sans"/>
              </w:rPr>
            </w:pPr>
          </w:p>
          <w:p w14:paraId="648CB06F" w14:textId="5978A86F" w:rsidR="001879F0" w:rsidRPr="00314DC5" w:rsidRDefault="00000000" w:rsidP="00931AE9">
            <w:pPr>
              <w:rPr>
                <w:rFonts w:eastAsia="Open Sans" w:cs="Open Sans"/>
                <w:color w:val="0070C0" w:themeColor="hyperlink"/>
                <w:u w:val="single"/>
              </w:rPr>
            </w:pPr>
            <w:hyperlink w:anchor="__Prospects" w:history="1">
              <w:r w:rsidR="009C1621" w:rsidRPr="00943E54">
                <w:rPr>
                  <w:rStyle w:val="Hyperlink"/>
                  <w:rFonts w:eastAsia="Open Sans" w:cs="Open Sans"/>
                </w:rPr>
                <w:t>«</w:t>
              </w:r>
              <w:r w:rsidR="009C1621">
                <w:rPr>
                  <w:rStyle w:val="Hyperlink"/>
                  <w:rFonts w:eastAsia="Open Sans" w:cs="Open Sans"/>
                </w:rPr>
                <w:t xml:space="preserve"> Previous Section</w:t>
              </w:r>
            </w:hyperlink>
            <w:r w:rsidR="009C1621">
              <w:t xml:space="preserve">  /  </w:t>
            </w:r>
            <w:hyperlink w:anchor="_In_Closing" w:history="1">
              <w:r w:rsidR="009C1621">
                <w:rPr>
                  <w:rStyle w:val="Hyperlink"/>
                  <w:rFonts w:eastAsia="Open Sans" w:cs="Open Sans"/>
                </w:rPr>
                <w:t xml:space="preserve">Next Section </w:t>
              </w:r>
              <w:r w:rsidR="009C1621" w:rsidRPr="00943E54">
                <w:rPr>
                  <w:rStyle w:val="Hyperlink"/>
                  <w:rFonts w:eastAsia="Open Sans" w:cs="Open Sans"/>
                </w:rPr>
                <w:t>»</w:t>
              </w:r>
            </w:hyperlink>
            <w:r w:rsidR="009C1621">
              <w:t xml:space="preserve">  /  </w:t>
            </w:r>
            <w:hyperlink w:anchor="_top" w:history="1">
              <w:r w:rsidR="009C1621">
                <w:rPr>
                  <w:rStyle w:val="Hyperlink"/>
                  <w:rFonts w:eastAsia="Open Sans" w:cs="Open Sans"/>
                </w:rPr>
                <w:t xml:space="preserve">Top </w:t>
              </w:r>
              <w:r w:rsidR="009C1621">
                <w:rPr>
                  <w:rStyle w:val="Hyperlink"/>
                  <w:rFonts w:ascii="FontAwesome" w:eastAsia="Open Sans" w:hAnsi="FontAwesome" w:cs="Open Sans"/>
                </w:rPr>
                <w:t></w:t>
              </w:r>
            </w:hyperlink>
          </w:p>
          <w:p w14:paraId="0AE42738" w14:textId="5C62A1F8" w:rsidR="00162FE5" w:rsidRPr="00A15A92" w:rsidRDefault="00BE0694" w:rsidP="00491537">
            <w:pPr>
              <w:pStyle w:val="Heading4"/>
            </w:pPr>
            <w:bookmarkStart w:id="228" w:name="_In_Closing"/>
            <w:bookmarkStart w:id="229" w:name="_Toc132433356"/>
            <w:bookmarkStart w:id="230" w:name="_Toc160699439"/>
            <w:bookmarkEnd w:id="228"/>
            <w:r>
              <w:rPr>
                <w:rFonts w:ascii="FontAwesome" w:hAnsi="FontAwesome"/>
                <w:sz w:val="32"/>
                <w:szCs w:val="32"/>
              </w:rPr>
              <w:t></w:t>
            </w:r>
            <w:r w:rsidRPr="00A15A92">
              <w:t xml:space="preserve"> </w:t>
            </w:r>
            <w:r w:rsidR="00162FE5" w:rsidRPr="00A15A92">
              <w:t>In Closing</w:t>
            </w:r>
            <w:bookmarkEnd w:id="229"/>
            <w:bookmarkEnd w:id="230"/>
          </w:p>
          <w:p w14:paraId="296C5951" w14:textId="38903D79" w:rsidR="009B0603" w:rsidRDefault="008B4E54" w:rsidP="00E95576">
            <w:pPr>
              <w:rPr>
                <w:rFonts w:cs="Open Sans"/>
              </w:rPr>
            </w:pPr>
            <w:r w:rsidRPr="008B4E54">
              <w:rPr>
                <w:rFonts w:eastAsia="Open Sans" w:cs="Open Sans"/>
              </w:rPr>
              <w:t>I am going to continue updating this section to ensure the most up-to-date information is available to the headhunters, recruiters, staffing firms, talent acquisition specialists &amp; potential employers that use this section to get the latest information about me</w:t>
            </w:r>
            <w:r>
              <w:rPr>
                <w:rFonts w:eastAsia="Open Sans" w:cs="Open Sans"/>
              </w:rPr>
              <w:t>.</w:t>
            </w:r>
          </w:p>
          <w:p w14:paraId="135D4DEE" w14:textId="77777777" w:rsidR="009B0603" w:rsidRDefault="009B0603" w:rsidP="00E95576">
            <w:pPr>
              <w:rPr>
                <w:rFonts w:cs="Open Sans"/>
              </w:rPr>
            </w:pPr>
          </w:p>
          <w:p w14:paraId="7D836193" w14:textId="77777777" w:rsidR="009B0603" w:rsidRDefault="009B0603" w:rsidP="009B0603">
            <w:pPr>
              <w:rPr>
                <w:rFonts w:eastAsia="Open Sans" w:cs="Open Sans"/>
              </w:rPr>
            </w:pPr>
            <w:r>
              <w:rPr>
                <w:rFonts w:eastAsia="Open Sans" w:cs="Open Sans"/>
                <w:b/>
                <w:bCs/>
              </w:rPr>
              <w:t>View</w:t>
            </w:r>
            <w:r w:rsidRPr="00F73D3A">
              <w:rPr>
                <w:rFonts w:eastAsia="Open Sans" w:cs="Open Sans"/>
                <w:b/>
                <w:bCs/>
              </w:rPr>
              <w:t xml:space="preserve"> th</w:t>
            </w:r>
            <w:r>
              <w:rPr>
                <w:rFonts w:eastAsia="Open Sans" w:cs="Open Sans"/>
                <w:b/>
                <w:bCs/>
              </w:rPr>
              <w:t xml:space="preserve">is section </w:t>
            </w:r>
            <w:r w:rsidRPr="00F73D3A">
              <w:rPr>
                <w:rFonts w:eastAsia="Open Sans" w:cs="Open Sans"/>
                <w:b/>
                <w:bCs/>
              </w:rPr>
              <w:t>online</w:t>
            </w:r>
            <w:r>
              <w:rPr>
                <w:rFonts w:eastAsia="Open Sans" w:cs="Open Sans"/>
                <w:b/>
                <w:bCs/>
              </w:rPr>
              <w:t xml:space="preserve"> via the jSilvestri.com mobile &amp; web application user experiences</w:t>
            </w:r>
            <w:r w:rsidRPr="00F73D3A">
              <w:rPr>
                <w:rFonts w:eastAsia="Open Sans" w:cs="Open Sans"/>
                <w:b/>
                <w:bCs/>
              </w:rPr>
              <w:t>:</w:t>
            </w:r>
          </w:p>
          <w:p w14:paraId="3443347F" w14:textId="5D932D2D" w:rsidR="009B0603" w:rsidRDefault="00000000" w:rsidP="009B0603">
            <w:pPr>
              <w:rPr>
                <w:rFonts w:eastAsia="Open Sans" w:cs="Open Sans"/>
              </w:rPr>
            </w:pPr>
            <w:hyperlink r:id="rId102" w:anchor="x33-in-closing" w:history="1">
              <w:r w:rsidR="009B0603" w:rsidRPr="00003E18">
                <w:rPr>
                  <w:rStyle w:val="Hyperlink"/>
                  <w:rFonts w:eastAsia="Open Sans" w:cs="Open Sans"/>
                </w:rPr>
                <w:t>https://jsilvestri.com/home/common-occupation-details#x33-in-closing</w:t>
              </w:r>
            </w:hyperlink>
            <w:r w:rsidR="009B0603">
              <w:rPr>
                <w:rFonts w:eastAsia="Open Sans" w:cs="Open Sans"/>
              </w:rPr>
              <w:t xml:space="preserve"> </w:t>
            </w:r>
          </w:p>
          <w:p w14:paraId="1141BBCA" w14:textId="77777777" w:rsidR="009B0603" w:rsidRDefault="009B0603" w:rsidP="009B0603">
            <w:pPr>
              <w:rPr>
                <w:rFonts w:eastAsia="Open Sans" w:cs="Open Sans"/>
              </w:rPr>
            </w:pPr>
          </w:p>
          <w:p w14:paraId="53923843" w14:textId="4D948DD1" w:rsidR="00391C73" w:rsidRPr="00725FD0" w:rsidRDefault="00391C73" w:rsidP="00391C73">
            <w:pPr>
              <w:rPr>
                <w:rFonts w:eastAsia="Open Sans" w:cs="Open Sans"/>
                <w:b/>
                <w:bCs/>
              </w:rPr>
            </w:pPr>
            <w:r>
              <w:rPr>
                <w:rFonts w:eastAsia="Open Sans" w:cs="Open Sans"/>
                <w:b/>
                <w:bCs/>
              </w:rPr>
              <w:t xml:space="preserve">Share My </w:t>
            </w:r>
            <w:r w:rsidR="00C63F1A">
              <w:rPr>
                <w:rFonts w:eastAsia="Open Sans" w:cs="Open Sans"/>
                <w:b/>
                <w:bCs/>
              </w:rPr>
              <w:t>User-Friendly</w:t>
            </w:r>
            <w:r>
              <w:rPr>
                <w:rFonts w:eastAsia="Open Sans" w:cs="Open Sans"/>
                <w:b/>
                <w:bCs/>
              </w:rPr>
              <w:t xml:space="preserve"> Short URL Link Instead?</w:t>
            </w:r>
            <w:r w:rsidRPr="00725FD0">
              <w:rPr>
                <w:rFonts w:eastAsia="Open Sans" w:cs="Open Sans"/>
                <w:b/>
                <w:bCs/>
              </w:rPr>
              <w:t xml:space="preserve"> </w:t>
            </w:r>
          </w:p>
          <w:p w14:paraId="487936C6" w14:textId="7ECF48C7" w:rsidR="00E95576" w:rsidRPr="009B0603" w:rsidRDefault="00000000" w:rsidP="00E95576">
            <w:pPr>
              <w:rPr>
                <w:rFonts w:eastAsia="Open Sans" w:cs="Open Sans"/>
                <w:b/>
                <w:bCs/>
              </w:rPr>
            </w:pPr>
            <w:hyperlink r:id="rId103" w:history="1">
              <w:r w:rsidR="009B0603">
                <w:rPr>
                  <w:rStyle w:val="Hyperlink"/>
                  <w:rFonts w:cs="Open Sans"/>
                </w:rPr>
                <w:t>https://jSilvestri.com/facts/in-closing</w:t>
              </w:r>
            </w:hyperlink>
          </w:p>
        </w:tc>
      </w:tr>
    </w:tbl>
    <w:p w14:paraId="02100781" w14:textId="2DFF7DA3" w:rsidR="00E21950" w:rsidRPr="00E21950" w:rsidRDefault="00E21950" w:rsidP="00875120">
      <w:pPr>
        <w:tabs>
          <w:tab w:val="left" w:pos="972"/>
        </w:tabs>
      </w:pPr>
    </w:p>
    <w:sectPr w:rsidR="00E21950" w:rsidRPr="00E21950" w:rsidSect="00643CCB">
      <w:headerReference w:type="even" r:id="rId104"/>
      <w:headerReference w:type="default" r:id="rId105"/>
      <w:footerReference w:type="even" r:id="rId106"/>
      <w:footerReference w:type="default" r:id="rId107"/>
      <w:headerReference w:type="first" r:id="rId108"/>
      <w:footerReference w:type="first" r:id="rId109"/>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2937A" w14:textId="77777777" w:rsidR="00643CCB" w:rsidRDefault="00643CCB" w:rsidP="001F3E20">
      <w:r>
        <w:separator/>
      </w:r>
    </w:p>
    <w:p w14:paraId="6F508556" w14:textId="77777777" w:rsidR="00643CCB" w:rsidRDefault="00643CCB" w:rsidP="001F3E20"/>
    <w:p w14:paraId="7F182229" w14:textId="77777777" w:rsidR="00643CCB" w:rsidRDefault="00643CCB" w:rsidP="001F3E20"/>
  </w:endnote>
  <w:endnote w:type="continuationSeparator" w:id="0">
    <w:p w14:paraId="3E81D701" w14:textId="77777777" w:rsidR="00643CCB" w:rsidRDefault="00643CCB" w:rsidP="001F3E20">
      <w:r>
        <w:continuationSeparator/>
      </w:r>
    </w:p>
    <w:p w14:paraId="16222A1E" w14:textId="77777777" w:rsidR="00643CCB" w:rsidRDefault="00643CCB" w:rsidP="001F3E20"/>
    <w:p w14:paraId="37B671D4" w14:textId="77777777" w:rsidR="00643CCB" w:rsidRDefault="00643CCB" w:rsidP="001F3E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Awesome">
    <w:panose1 w:val="00000000000000000000"/>
    <w:charset w:val="00"/>
    <w:family w:val="modern"/>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E9867" w14:textId="77777777" w:rsidR="005F1137" w:rsidRDefault="005F11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5FA139C7" w14:textId="77777777" w:rsidTr="005667E8">
      <w:trPr>
        <w:trHeight w:val="730"/>
      </w:trPr>
      <w:tc>
        <w:tcPr>
          <w:tcW w:w="12258" w:type="dxa"/>
          <w:tcBorders>
            <w:top w:val="nil"/>
            <w:left w:val="nil"/>
            <w:bottom w:val="nil"/>
            <w:right w:val="nil"/>
          </w:tcBorders>
          <w:shd w:val="clear" w:color="auto" w:fill="282828"/>
          <w:vAlign w:val="center"/>
        </w:tcPr>
        <w:p w14:paraId="05F6943A" w14:textId="3DFBEF8C" w:rsidR="004B7E44" w:rsidRPr="00AB7D26" w:rsidRDefault="00E132A6" w:rsidP="00462355">
          <w:pPr>
            <w:pStyle w:val="Footer"/>
          </w:pPr>
          <w:r w:rsidRPr="00F158DD">
            <w:rPr>
              <w:sz w:val="22"/>
            </w:rPr>
            <w:t xml:space="preserve">Copyright © </w:t>
          </w:r>
          <w:r w:rsidR="00017345">
            <w:rPr>
              <w:sz w:val="22"/>
            </w:rPr>
            <w:fldChar w:fldCharType="begin"/>
          </w:r>
          <w:r w:rsidR="00017345">
            <w:rPr>
              <w:sz w:val="22"/>
            </w:rPr>
            <w:instrText xml:space="preserve"> DATE  \@ "yyyy"  \* MERGEFORMAT </w:instrText>
          </w:r>
          <w:r w:rsidR="00017345">
            <w:rPr>
              <w:sz w:val="22"/>
            </w:rPr>
            <w:fldChar w:fldCharType="separate"/>
          </w:r>
          <w:r w:rsidR="007376DE">
            <w:rPr>
              <w:noProof/>
              <w:sz w:val="22"/>
            </w:rPr>
            <w:t>2024</w:t>
          </w:r>
          <w:r w:rsidR="00017345">
            <w:rPr>
              <w:sz w:val="22"/>
            </w:rPr>
            <w:fldChar w:fldCharType="end"/>
          </w:r>
          <w:r w:rsidRPr="00F158DD">
            <w:rPr>
              <w:sz w:val="22"/>
            </w:rPr>
            <w:t xml:space="preserve"> All Rights Reserved by Jason Silvestri: </w:t>
          </w:r>
          <w:hyperlink r:id="rId1" w:history="1">
            <w:r w:rsidR="00853415" w:rsidRPr="00853415">
              <w:rPr>
                <w:rStyle w:val="Hyperlink"/>
                <w:color w:val="E6E7E8" w:themeColor="background2"/>
                <w:sz w:val="22"/>
              </w:rPr>
              <w:t>j</w:t>
            </w:r>
            <w:r w:rsidR="00821F20">
              <w:rPr>
                <w:rStyle w:val="Hyperlink"/>
                <w:color w:val="E6E7E8" w:themeColor="background2"/>
                <w:sz w:val="22"/>
              </w:rPr>
              <w:t>S</w:t>
            </w:r>
            <w:r w:rsidR="00853415" w:rsidRPr="00853415">
              <w:rPr>
                <w:rStyle w:val="Hyperlink"/>
                <w:color w:val="E6E7E8" w:themeColor="background2"/>
                <w:sz w:val="22"/>
              </w:rPr>
              <w:t>ilvestri.com</w:t>
            </w:r>
          </w:hyperlink>
          <w:r w:rsidR="009A290B" w:rsidRPr="009A290B">
            <w:t xml:space="preserve"> </w:t>
          </w:r>
          <w:r w:rsidR="000225C9">
            <w:t>BETA v</w:t>
          </w:r>
          <w:r w:rsidR="005F1137" w:rsidRPr="00F158DD">
            <w:rPr>
              <w:sz w:val="22"/>
            </w:rPr>
            <w:t xml:space="preserve"> </w:t>
          </w:r>
          <w:r w:rsidR="005F1137">
            <w:rPr>
              <w:sz w:val="22"/>
            </w:rPr>
            <w:fldChar w:fldCharType="begin"/>
          </w:r>
          <w:r w:rsidR="005F1137">
            <w:rPr>
              <w:sz w:val="22"/>
            </w:rPr>
            <w:instrText xml:space="preserve"> DATE  \@ "yyyy"  \* MERGEFORMAT </w:instrText>
          </w:r>
          <w:r w:rsidR="005F1137">
            <w:rPr>
              <w:sz w:val="22"/>
            </w:rPr>
            <w:fldChar w:fldCharType="separate"/>
          </w:r>
          <w:r w:rsidR="007376DE">
            <w:rPr>
              <w:noProof/>
              <w:sz w:val="22"/>
            </w:rPr>
            <w:t>2024</w:t>
          </w:r>
          <w:r w:rsidR="005F1137">
            <w:rPr>
              <w:sz w:val="22"/>
            </w:rPr>
            <w:fldChar w:fldCharType="end"/>
          </w:r>
          <w:r w:rsidR="009A290B" w:rsidRPr="009A290B">
            <w:t xml:space="preserve">                </w:t>
          </w:r>
          <w:r w:rsidR="009A290B">
            <w:t xml:space="preserve">                                        </w:t>
          </w:r>
          <w:hyperlink w:anchor="_top" w:history="1">
            <w:r w:rsidR="005F1137" w:rsidRPr="005F1137">
              <w:rPr>
                <w:rStyle w:val="Hyperlink"/>
                <w:color w:val="FFFFFF" w:themeColor="background1"/>
                <w:u w:val="none"/>
              </w:rPr>
              <w:t xml:space="preserve"> TOP </w:t>
            </w:r>
            <w:r w:rsidR="005F1137" w:rsidRPr="005F1137">
              <w:rPr>
                <w:rStyle w:val="Hyperlink"/>
                <w:rFonts w:ascii="FontAwesome" w:hAnsi="FontAwesome"/>
                <w:color w:val="FFFFFF" w:themeColor="background1"/>
                <w:u w:val="none"/>
              </w:rPr>
              <w:t></w:t>
            </w:r>
          </w:hyperlink>
        </w:p>
      </w:tc>
    </w:tr>
  </w:tbl>
  <w:p w14:paraId="5414591A" w14:textId="77777777" w:rsidR="008664D2" w:rsidRDefault="008664D2" w:rsidP="001F3E20"/>
  <w:p w14:paraId="2676B208" w14:textId="77777777" w:rsidR="008664D2" w:rsidRDefault="008664D2" w:rsidP="001F3E2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7603E1A5" w14:textId="77777777" w:rsidR="005A718F" w:rsidRDefault="005A718F" w:rsidP="001F3E20">
        <w:pPr>
          <w:pStyle w:val="Footer"/>
        </w:pPr>
        <w:r>
          <w:fldChar w:fldCharType="begin"/>
        </w:r>
        <w:r>
          <w:instrText xml:space="preserve"> PAGE   \* MERGEFORMAT </w:instrText>
        </w:r>
        <w:r>
          <w:fldChar w:fldCharType="separate"/>
        </w:r>
        <w:r w:rsidR="009120E9">
          <w:rPr>
            <w:noProof/>
          </w:rPr>
          <w:t>1</w:t>
        </w:r>
        <w:r>
          <w:rPr>
            <w:noProof/>
          </w:rPr>
          <w:fldChar w:fldCharType="end"/>
        </w:r>
      </w:p>
    </w:sdtContent>
  </w:sdt>
  <w:p w14:paraId="0270CD99" w14:textId="77777777" w:rsidR="008664D2" w:rsidRDefault="008664D2" w:rsidP="001F3E20"/>
  <w:p w14:paraId="415645B9" w14:textId="77777777" w:rsidR="008664D2" w:rsidRDefault="008664D2" w:rsidP="001F3E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C9C2B" w14:textId="77777777" w:rsidR="00643CCB" w:rsidRDefault="00643CCB" w:rsidP="001F3E20">
      <w:r>
        <w:separator/>
      </w:r>
    </w:p>
    <w:p w14:paraId="4F60089E" w14:textId="77777777" w:rsidR="00643CCB" w:rsidRDefault="00643CCB" w:rsidP="001F3E20"/>
    <w:p w14:paraId="32377DED" w14:textId="77777777" w:rsidR="00643CCB" w:rsidRDefault="00643CCB" w:rsidP="001F3E20"/>
  </w:footnote>
  <w:footnote w:type="continuationSeparator" w:id="0">
    <w:p w14:paraId="4DE6FF56" w14:textId="77777777" w:rsidR="00643CCB" w:rsidRDefault="00643CCB" w:rsidP="001F3E20">
      <w:r>
        <w:continuationSeparator/>
      </w:r>
    </w:p>
    <w:p w14:paraId="31DE7789" w14:textId="77777777" w:rsidR="00643CCB" w:rsidRDefault="00643CCB" w:rsidP="001F3E20"/>
    <w:p w14:paraId="3E9C8ED2" w14:textId="77777777" w:rsidR="00643CCB" w:rsidRDefault="00643CCB" w:rsidP="001F3E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CED34" w14:textId="77777777" w:rsidR="005F1137" w:rsidRDefault="005F11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3A9D43E2" w14:textId="77777777" w:rsidTr="00A51F08">
      <w:trPr>
        <w:trHeight w:val="585"/>
      </w:trPr>
      <w:tc>
        <w:tcPr>
          <w:tcW w:w="12210" w:type="dxa"/>
          <w:tcBorders>
            <w:top w:val="nil"/>
            <w:left w:val="nil"/>
            <w:bottom w:val="nil"/>
            <w:right w:val="nil"/>
          </w:tcBorders>
        </w:tcPr>
        <w:p w14:paraId="2F4664FE" w14:textId="77777777" w:rsidR="004B7E44" w:rsidRDefault="004B7E44" w:rsidP="001F3E20">
          <w:pPr>
            <w:pStyle w:val="Header"/>
          </w:pPr>
          <w:r>
            <w:rPr>
              <w:noProof/>
            </w:rPr>
            <mc:AlternateContent>
              <mc:Choice Requires="wps">
                <w:drawing>
                  <wp:inline distT="0" distB="0" distL="0" distR="0" wp14:anchorId="66632AD6" wp14:editId="2286DFC0">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rgbClr val="349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61E2D" w14:textId="77777777" w:rsidR="004B7E44" w:rsidRPr="004B7E44" w:rsidRDefault="004B7E44" w:rsidP="001F3E20">
                                <w:r w:rsidRPr="004B7E44">
                                  <w:fldChar w:fldCharType="begin"/>
                                </w:r>
                                <w:r w:rsidRPr="004B7E44">
                                  <w:instrText xml:space="preserve"> PAGE  \* Arabic  \* MERGEFORMAT </w:instrText>
                                </w:r>
                                <w:r w:rsidRPr="004B7E44">
                                  <w:fldChar w:fldCharType="separate"/>
                                </w:r>
                                <w:r w:rsidR="009120E9">
                                  <w:rPr>
                                    <w:noProof/>
                                  </w:rPr>
                                  <w:t>2</w:t>
                                </w:r>
                                <w:r w:rsidRPr="004B7E44">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632AD6" id="Rectangle 11" o:spid="_x0000_s103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" fillcolor="#3498db" stroked="f" strokeweight="2pt">
                    <v:textbox>
                      <w:txbxContent>
                        <w:p w14:paraId="6D461E2D" w14:textId="77777777" w:rsidR="004B7E44" w:rsidRPr="004B7E44" w:rsidRDefault="004B7E44" w:rsidP="001F3E20">
                          <w:r w:rsidRPr="004B7E44">
                            <w:fldChar w:fldCharType="begin"/>
                          </w:r>
                          <w:r w:rsidRPr="004B7E44">
                            <w:instrText xml:space="preserve"> PAGE  \* Arabic  \* MERGEFORMAT </w:instrText>
                          </w:r>
                          <w:r w:rsidRPr="004B7E44">
                            <w:fldChar w:fldCharType="separate"/>
                          </w:r>
                          <w:r w:rsidR="009120E9">
                            <w:rPr>
                              <w:noProof/>
                            </w:rPr>
                            <w:t>2</w:t>
                          </w:r>
                          <w:r w:rsidRPr="004B7E44">
                            <w:fldChar w:fldCharType="end"/>
                          </w:r>
                        </w:p>
                      </w:txbxContent>
                    </v:textbox>
                    <w10:anchorlock/>
                  </v:rect>
                </w:pict>
              </mc:Fallback>
            </mc:AlternateContent>
          </w:r>
        </w:p>
      </w:tc>
    </w:tr>
  </w:tbl>
  <w:p w14:paraId="389E5129" w14:textId="77777777" w:rsidR="008664D2" w:rsidRDefault="008664D2" w:rsidP="00587D5E">
    <w:pPr>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662F1" w14:textId="77777777" w:rsidR="005F1137" w:rsidRDefault="005F1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7.5pt;height:7.5pt" o:bullet="t">
        <v:imagedata r:id="rId1" o:title="favicon-32x32"/>
      </v:shape>
    </w:pict>
  </w:numPicBullet>
  <w:abstractNum w:abstractNumId="0" w15:restartNumberingAfterBreak="0">
    <w:nsid w:val="FFFFFF89"/>
    <w:multiLevelType w:val="singleLevel"/>
    <w:tmpl w:val="464C4F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4636F"/>
    <w:multiLevelType w:val="multilevel"/>
    <w:tmpl w:val="E21E4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84655"/>
    <w:multiLevelType w:val="multilevel"/>
    <w:tmpl w:val="DD5CC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5495A"/>
    <w:multiLevelType w:val="hybridMultilevel"/>
    <w:tmpl w:val="66C60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15D04"/>
    <w:multiLevelType w:val="hybridMultilevel"/>
    <w:tmpl w:val="4F3AE67E"/>
    <w:lvl w:ilvl="0" w:tplc="584A8A6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7C42F9"/>
    <w:multiLevelType w:val="multilevel"/>
    <w:tmpl w:val="37C87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7D2E36"/>
    <w:multiLevelType w:val="multilevel"/>
    <w:tmpl w:val="EF005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AD12A8"/>
    <w:multiLevelType w:val="multilevel"/>
    <w:tmpl w:val="FAA89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57300C"/>
    <w:multiLevelType w:val="hybridMultilevel"/>
    <w:tmpl w:val="EBB875DC"/>
    <w:lvl w:ilvl="0" w:tplc="133A1746">
      <w:start w:val="1"/>
      <w:numFmt w:val="bullet"/>
      <w:lvlText w:val=""/>
      <w:lvlJc w:val="left"/>
      <w:pPr>
        <w:ind w:left="720" w:hanging="360"/>
      </w:pPr>
      <w:rPr>
        <w:rFonts w:ascii="FontAwesome" w:hAnsi="FontAweso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E74D97"/>
    <w:multiLevelType w:val="multilevel"/>
    <w:tmpl w:val="A656C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D070F9"/>
    <w:multiLevelType w:val="hybridMultilevel"/>
    <w:tmpl w:val="1714D3FE"/>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154E08"/>
    <w:multiLevelType w:val="hybridMultilevel"/>
    <w:tmpl w:val="AA062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18204C"/>
    <w:multiLevelType w:val="hybridMultilevel"/>
    <w:tmpl w:val="7B54E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4659CC"/>
    <w:multiLevelType w:val="hybridMultilevel"/>
    <w:tmpl w:val="7884C5CE"/>
    <w:lvl w:ilvl="0" w:tplc="584A8A6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1360D1"/>
    <w:multiLevelType w:val="hybridMultilevel"/>
    <w:tmpl w:val="0BAACA8E"/>
    <w:lvl w:ilvl="0" w:tplc="133A1746">
      <w:start w:val="1"/>
      <w:numFmt w:val="bullet"/>
      <w:lvlText w:val=""/>
      <w:lvlJc w:val="left"/>
      <w:pPr>
        <w:ind w:left="720" w:hanging="360"/>
      </w:pPr>
      <w:rPr>
        <w:rFonts w:ascii="FontAwesome" w:hAnsi="FontAweso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0B7D2A"/>
    <w:multiLevelType w:val="hybridMultilevel"/>
    <w:tmpl w:val="28F6E3E6"/>
    <w:lvl w:ilvl="0" w:tplc="133A1746">
      <w:start w:val="1"/>
      <w:numFmt w:val="bullet"/>
      <w:lvlText w:val=""/>
      <w:lvlJc w:val="left"/>
      <w:pPr>
        <w:ind w:left="1440" w:hanging="360"/>
      </w:pPr>
      <w:rPr>
        <w:rFonts w:ascii="FontAwesome" w:hAnsi="FontAwesome"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125AE1"/>
    <w:multiLevelType w:val="hybridMultilevel"/>
    <w:tmpl w:val="700263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E37196"/>
    <w:multiLevelType w:val="hybridMultilevel"/>
    <w:tmpl w:val="00E0DA74"/>
    <w:lvl w:ilvl="0" w:tplc="A2C635AE">
      <w:start w:val="1"/>
      <w:numFmt w:val="bullet"/>
      <w:lvlText w:val=""/>
      <w:lvlJc w:val="left"/>
      <w:pPr>
        <w:ind w:left="720" w:hanging="360"/>
      </w:pPr>
      <w:rPr>
        <w:rFonts w:ascii="FontAwesome" w:hAnsi="FontAwesome"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77D4898"/>
    <w:multiLevelType w:val="hybridMultilevel"/>
    <w:tmpl w:val="BA7A6A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53520AF"/>
    <w:multiLevelType w:val="hybridMultilevel"/>
    <w:tmpl w:val="12A6BFB0"/>
    <w:lvl w:ilvl="0" w:tplc="A2C635AE">
      <w:start w:val="1"/>
      <w:numFmt w:val="bullet"/>
      <w:lvlText w:val=""/>
      <w:lvlJc w:val="left"/>
      <w:pPr>
        <w:ind w:left="720" w:hanging="360"/>
      </w:pPr>
      <w:rPr>
        <w:rFonts w:ascii="FontAwesome" w:hAnsi="FontAwesome"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5EC118F"/>
    <w:multiLevelType w:val="hybridMultilevel"/>
    <w:tmpl w:val="BD2CC5C4"/>
    <w:lvl w:ilvl="0" w:tplc="133A1746">
      <w:start w:val="1"/>
      <w:numFmt w:val="bullet"/>
      <w:lvlText w:val=""/>
      <w:lvlJc w:val="left"/>
      <w:pPr>
        <w:ind w:left="720" w:hanging="360"/>
      </w:pPr>
      <w:rPr>
        <w:rFonts w:ascii="FontAwesome" w:hAnsi="FontAwesome"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3F0ADB"/>
    <w:multiLevelType w:val="hybridMultilevel"/>
    <w:tmpl w:val="57CA47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2372FF"/>
    <w:multiLevelType w:val="hybridMultilevel"/>
    <w:tmpl w:val="95D237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907AB5"/>
    <w:multiLevelType w:val="hybridMultilevel"/>
    <w:tmpl w:val="99C81628"/>
    <w:lvl w:ilvl="0" w:tplc="A2C635AE">
      <w:start w:val="1"/>
      <w:numFmt w:val="bullet"/>
      <w:lvlText w:val=""/>
      <w:lvlJc w:val="left"/>
      <w:pPr>
        <w:ind w:left="720" w:hanging="360"/>
      </w:pPr>
      <w:rPr>
        <w:rFonts w:ascii="FontAwesome" w:hAnsi="FontAweso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AF0FA9"/>
    <w:multiLevelType w:val="multilevel"/>
    <w:tmpl w:val="EC52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EE247A"/>
    <w:multiLevelType w:val="multilevel"/>
    <w:tmpl w:val="2542C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6E75CA"/>
    <w:multiLevelType w:val="hybridMultilevel"/>
    <w:tmpl w:val="1766F00A"/>
    <w:lvl w:ilvl="0" w:tplc="A2C635AE">
      <w:start w:val="1"/>
      <w:numFmt w:val="bullet"/>
      <w:lvlText w:val=""/>
      <w:lvlJc w:val="left"/>
      <w:pPr>
        <w:ind w:left="720" w:hanging="360"/>
      </w:pPr>
      <w:rPr>
        <w:rFonts w:ascii="FontAwesome" w:hAnsi="FontAweso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9706265">
    <w:abstractNumId w:val="10"/>
  </w:num>
  <w:num w:numId="2" w16cid:durableId="661549902">
    <w:abstractNumId w:val="3"/>
  </w:num>
  <w:num w:numId="3" w16cid:durableId="1191916468">
    <w:abstractNumId w:val="22"/>
  </w:num>
  <w:num w:numId="4" w16cid:durableId="1634943038">
    <w:abstractNumId w:val="18"/>
  </w:num>
  <w:num w:numId="5" w16cid:durableId="1044208346">
    <w:abstractNumId w:val="11"/>
  </w:num>
  <w:num w:numId="6" w16cid:durableId="2145544323">
    <w:abstractNumId w:val="16"/>
  </w:num>
  <w:num w:numId="7" w16cid:durableId="443117255">
    <w:abstractNumId w:val="0"/>
  </w:num>
  <w:num w:numId="8" w16cid:durableId="76026301">
    <w:abstractNumId w:val="13"/>
  </w:num>
  <w:num w:numId="9" w16cid:durableId="1155410302">
    <w:abstractNumId w:val="4"/>
  </w:num>
  <w:num w:numId="10" w16cid:durableId="823399950">
    <w:abstractNumId w:val="15"/>
  </w:num>
  <w:num w:numId="11" w16cid:durableId="594442236">
    <w:abstractNumId w:val="20"/>
  </w:num>
  <w:num w:numId="12" w16cid:durableId="530459304">
    <w:abstractNumId w:val="8"/>
  </w:num>
  <w:num w:numId="13" w16cid:durableId="365107412">
    <w:abstractNumId w:val="14"/>
  </w:num>
  <w:num w:numId="14" w16cid:durableId="107045504">
    <w:abstractNumId w:val="19"/>
  </w:num>
  <w:num w:numId="15" w16cid:durableId="581572748">
    <w:abstractNumId w:val="21"/>
  </w:num>
  <w:num w:numId="16" w16cid:durableId="1819223149">
    <w:abstractNumId w:val="12"/>
  </w:num>
  <w:num w:numId="17" w16cid:durableId="1476606295">
    <w:abstractNumId w:val="17"/>
  </w:num>
  <w:num w:numId="18" w16cid:durableId="1566912063">
    <w:abstractNumId w:val="23"/>
  </w:num>
  <w:num w:numId="19" w16cid:durableId="1546330416">
    <w:abstractNumId w:val="26"/>
  </w:num>
  <w:num w:numId="20" w16cid:durableId="1764110883">
    <w:abstractNumId w:val="1"/>
  </w:num>
  <w:num w:numId="21" w16cid:durableId="450633275">
    <w:abstractNumId w:val="24"/>
  </w:num>
  <w:num w:numId="22" w16cid:durableId="39792594">
    <w:abstractNumId w:val="7"/>
  </w:num>
  <w:num w:numId="23" w16cid:durableId="604307912">
    <w:abstractNumId w:val="25"/>
  </w:num>
  <w:num w:numId="24" w16cid:durableId="355162023">
    <w:abstractNumId w:val="2"/>
  </w:num>
  <w:num w:numId="25" w16cid:durableId="41289748">
    <w:abstractNumId w:val="5"/>
  </w:num>
  <w:num w:numId="26" w16cid:durableId="1174103797">
    <w:abstractNumId w:val="6"/>
  </w:num>
  <w:num w:numId="27" w16cid:durableId="12201669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W1NLS0NDUwNTU3MDJX0lEKTi0uzszPAykwNq0FAE0W7u8tAAAA"/>
  </w:docVars>
  <w:rsids>
    <w:rsidRoot w:val="008556D7"/>
    <w:rsid w:val="00000A58"/>
    <w:rsid w:val="00000B08"/>
    <w:rsid w:val="0000115E"/>
    <w:rsid w:val="00002C01"/>
    <w:rsid w:val="0000320C"/>
    <w:rsid w:val="00003AB2"/>
    <w:rsid w:val="000051E4"/>
    <w:rsid w:val="000056CD"/>
    <w:rsid w:val="00005F5D"/>
    <w:rsid w:val="000067B4"/>
    <w:rsid w:val="000101C2"/>
    <w:rsid w:val="00010931"/>
    <w:rsid w:val="0001274D"/>
    <w:rsid w:val="00012E13"/>
    <w:rsid w:val="00012F26"/>
    <w:rsid w:val="00013167"/>
    <w:rsid w:val="00013986"/>
    <w:rsid w:val="0001459A"/>
    <w:rsid w:val="00014AE6"/>
    <w:rsid w:val="00016FCE"/>
    <w:rsid w:val="0001709E"/>
    <w:rsid w:val="00017345"/>
    <w:rsid w:val="00017A93"/>
    <w:rsid w:val="00020357"/>
    <w:rsid w:val="00020880"/>
    <w:rsid w:val="00022010"/>
    <w:rsid w:val="000225C9"/>
    <w:rsid w:val="00022A8F"/>
    <w:rsid w:val="000231C8"/>
    <w:rsid w:val="000242B3"/>
    <w:rsid w:val="00025CB0"/>
    <w:rsid w:val="00026ADD"/>
    <w:rsid w:val="0002702F"/>
    <w:rsid w:val="000276B4"/>
    <w:rsid w:val="000277BF"/>
    <w:rsid w:val="00027CDF"/>
    <w:rsid w:val="00030110"/>
    <w:rsid w:val="000308BA"/>
    <w:rsid w:val="00030EA2"/>
    <w:rsid w:val="00031FB0"/>
    <w:rsid w:val="00032F53"/>
    <w:rsid w:val="00032FC4"/>
    <w:rsid w:val="00033050"/>
    <w:rsid w:val="000348F5"/>
    <w:rsid w:val="00034C21"/>
    <w:rsid w:val="00034DD0"/>
    <w:rsid w:val="0003526D"/>
    <w:rsid w:val="00035AB2"/>
    <w:rsid w:val="000362B2"/>
    <w:rsid w:val="00036445"/>
    <w:rsid w:val="00036700"/>
    <w:rsid w:val="00036B40"/>
    <w:rsid w:val="00036EA2"/>
    <w:rsid w:val="00036FE4"/>
    <w:rsid w:val="0004226A"/>
    <w:rsid w:val="000426CC"/>
    <w:rsid w:val="00042DFA"/>
    <w:rsid w:val="000437CC"/>
    <w:rsid w:val="00044B20"/>
    <w:rsid w:val="000457FF"/>
    <w:rsid w:val="00045C0C"/>
    <w:rsid w:val="000460DC"/>
    <w:rsid w:val="000504E4"/>
    <w:rsid w:val="000505C3"/>
    <w:rsid w:val="000510A0"/>
    <w:rsid w:val="00051414"/>
    <w:rsid w:val="00051F48"/>
    <w:rsid w:val="00052887"/>
    <w:rsid w:val="0005324C"/>
    <w:rsid w:val="00053F41"/>
    <w:rsid w:val="000540E2"/>
    <w:rsid w:val="000542DF"/>
    <w:rsid w:val="000543AC"/>
    <w:rsid w:val="0005508A"/>
    <w:rsid w:val="00056532"/>
    <w:rsid w:val="00057B0E"/>
    <w:rsid w:val="00060306"/>
    <w:rsid w:val="000603C2"/>
    <w:rsid w:val="000609EA"/>
    <w:rsid w:val="00061030"/>
    <w:rsid w:val="00061197"/>
    <w:rsid w:val="00061A0C"/>
    <w:rsid w:val="00061F61"/>
    <w:rsid w:val="00062A5E"/>
    <w:rsid w:val="0006369E"/>
    <w:rsid w:val="00064072"/>
    <w:rsid w:val="00064B84"/>
    <w:rsid w:val="00064CE6"/>
    <w:rsid w:val="00064EBF"/>
    <w:rsid w:val="0006569E"/>
    <w:rsid w:val="00065928"/>
    <w:rsid w:val="00065CA5"/>
    <w:rsid w:val="000663BB"/>
    <w:rsid w:val="0006673A"/>
    <w:rsid w:val="000672E2"/>
    <w:rsid w:val="0006736E"/>
    <w:rsid w:val="000673BE"/>
    <w:rsid w:val="0006771A"/>
    <w:rsid w:val="00067B4E"/>
    <w:rsid w:val="00067DB6"/>
    <w:rsid w:val="00067DB9"/>
    <w:rsid w:val="000712AB"/>
    <w:rsid w:val="00071494"/>
    <w:rsid w:val="00073393"/>
    <w:rsid w:val="0007463D"/>
    <w:rsid w:val="0007469F"/>
    <w:rsid w:val="00074D5C"/>
    <w:rsid w:val="00074DFD"/>
    <w:rsid w:val="00074E56"/>
    <w:rsid w:val="00074FAB"/>
    <w:rsid w:val="000754BB"/>
    <w:rsid w:val="0007569D"/>
    <w:rsid w:val="00075FE7"/>
    <w:rsid w:val="00076825"/>
    <w:rsid w:val="000768BB"/>
    <w:rsid w:val="00076B15"/>
    <w:rsid w:val="00076EC1"/>
    <w:rsid w:val="00077497"/>
    <w:rsid w:val="00080439"/>
    <w:rsid w:val="00081118"/>
    <w:rsid w:val="00081300"/>
    <w:rsid w:val="000817FB"/>
    <w:rsid w:val="00081D89"/>
    <w:rsid w:val="00081DD7"/>
    <w:rsid w:val="00082E44"/>
    <w:rsid w:val="00084194"/>
    <w:rsid w:val="00084658"/>
    <w:rsid w:val="000847E5"/>
    <w:rsid w:val="00085DC2"/>
    <w:rsid w:val="000864D0"/>
    <w:rsid w:val="000879E4"/>
    <w:rsid w:val="00087B9B"/>
    <w:rsid w:val="00090C87"/>
    <w:rsid w:val="00092052"/>
    <w:rsid w:val="00092AC3"/>
    <w:rsid w:val="000936A4"/>
    <w:rsid w:val="00094623"/>
    <w:rsid w:val="000959EE"/>
    <w:rsid w:val="00096820"/>
    <w:rsid w:val="000973C4"/>
    <w:rsid w:val="000A00BA"/>
    <w:rsid w:val="000A0D43"/>
    <w:rsid w:val="000A1B94"/>
    <w:rsid w:val="000A2A76"/>
    <w:rsid w:val="000A3341"/>
    <w:rsid w:val="000A379F"/>
    <w:rsid w:val="000A41B3"/>
    <w:rsid w:val="000A455E"/>
    <w:rsid w:val="000A5849"/>
    <w:rsid w:val="000A63A3"/>
    <w:rsid w:val="000A646F"/>
    <w:rsid w:val="000A7642"/>
    <w:rsid w:val="000A77B5"/>
    <w:rsid w:val="000A77DA"/>
    <w:rsid w:val="000A7C93"/>
    <w:rsid w:val="000B0288"/>
    <w:rsid w:val="000B097E"/>
    <w:rsid w:val="000B157F"/>
    <w:rsid w:val="000B1A25"/>
    <w:rsid w:val="000B2F07"/>
    <w:rsid w:val="000B4ACD"/>
    <w:rsid w:val="000B4C37"/>
    <w:rsid w:val="000B4E9F"/>
    <w:rsid w:val="000B51DA"/>
    <w:rsid w:val="000B6877"/>
    <w:rsid w:val="000B748A"/>
    <w:rsid w:val="000B763F"/>
    <w:rsid w:val="000B773B"/>
    <w:rsid w:val="000B77BD"/>
    <w:rsid w:val="000B7B05"/>
    <w:rsid w:val="000C024B"/>
    <w:rsid w:val="000C090E"/>
    <w:rsid w:val="000C0A82"/>
    <w:rsid w:val="000C1DF7"/>
    <w:rsid w:val="000C1E37"/>
    <w:rsid w:val="000C2531"/>
    <w:rsid w:val="000C2E9F"/>
    <w:rsid w:val="000C5AA1"/>
    <w:rsid w:val="000C6CD7"/>
    <w:rsid w:val="000C77DA"/>
    <w:rsid w:val="000C7CD1"/>
    <w:rsid w:val="000D0A45"/>
    <w:rsid w:val="000D1842"/>
    <w:rsid w:val="000D41A8"/>
    <w:rsid w:val="000D4B32"/>
    <w:rsid w:val="000D613B"/>
    <w:rsid w:val="000D6544"/>
    <w:rsid w:val="000D6BD1"/>
    <w:rsid w:val="000E0BD1"/>
    <w:rsid w:val="000E365B"/>
    <w:rsid w:val="000E4417"/>
    <w:rsid w:val="000E4441"/>
    <w:rsid w:val="000E4911"/>
    <w:rsid w:val="000E4E13"/>
    <w:rsid w:val="000E5E18"/>
    <w:rsid w:val="000E616F"/>
    <w:rsid w:val="000E6205"/>
    <w:rsid w:val="000E73AB"/>
    <w:rsid w:val="000F0418"/>
    <w:rsid w:val="000F070A"/>
    <w:rsid w:val="000F092E"/>
    <w:rsid w:val="000F0E9B"/>
    <w:rsid w:val="000F1D32"/>
    <w:rsid w:val="000F1E23"/>
    <w:rsid w:val="000F3E2D"/>
    <w:rsid w:val="000F4DC0"/>
    <w:rsid w:val="000F54AC"/>
    <w:rsid w:val="000F7776"/>
    <w:rsid w:val="000F7D35"/>
    <w:rsid w:val="00100900"/>
    <w:rsid w:val="00100E21"/>
    <w:rsid w:val="0010188B"/>
    <w:rsid w:val="00101D16"/>
    <w:rsid w:val="00101FB6"/>
    <w:rsid w:val="00102E29"/>
    <w:rsid w:val="001039C7"/>
    <w:rsid w:val="001039F2"/>
    <w:rsid w:val="00103D58"/>
    <w:rsid w:val="001041F9"/>
    <w:rsid w:val="001045DD"/>
    <w:rsid w:val="00104D08"/>
    <w:rsid w:val="00105966"/>
    <w:rsid w:val="00106C44"/>
    <w:rsid w:val="001073DB"/>
    <w:rsid w:val="00107620"/>
    <w:rsid w:val="00107B6E"/>
    <w:rsid w:val="001128D8"/>
    <w:rsid w:val="001129F3"/>
    <w:rsid w:val="0011348D"/>
    <w:rsid w:val="00114A25"/>
    <w:rsid w:val="001153EA"/>
    <w:rsid w:val="00117212"/>
    <w:rsid w:val="001174BE"/>
    <w:rsid w:val="0011755F"/>
    <w:rsid w:val="00117808"/>
    <w:rsid w:val="00117C6E"/>
    <w:rsid w:val="00120A48"/>
    <w:rsid w:val="00121D10"/>
    <w:rsid w:val="0012294C"/>
    <w:rsid w:val="001247EA"/>
    <w:rsid w:val="00124B91"/>
    <w:rsid w:val="00125955"/>
    <w:rsid w:val="00125B6D"/>
    <w:rsid w:val="001264E9"/>
    <w:rsid w:val="00126FA5"/>
    <w:rsid w:val="00127DFD"/>
    <w:rsid w:val="00130FC1"/>
    <w:rsid w:val="00131744"/>
    <w:rsid w:val="00131B9C"/>
    <w:rsid w:val="00131F2A"/>
    <w:rsid w:val="001323EB"/>
    <w:rsid w:val="001325C6"/>
    <w:rsid w:val="00132886"/>
    <w:rsid w:val="00132BD0"/>
    <w:rsid w:val="00133335"/>
    <w:rsid w:val="00133962"/>
    <w:rsid w:val="001340D8"/>
    <w:rsid w:val="00134270"/>
    <w:rsid w:val="001350BD"/>
    <w:rsid w:val="001351DC"/>
    <w:rsid w:val="00137267"/>
    <w:rsid w:val="00140115"/>
    <w:rsid w:val="00140B16"/>
    <w:rsid w:val="00140BCA"/>
    <w:rsid w:val="00140DF1"/>
    <w:rsid w:val="00141F6B"/>
    <w:rsid w:val="0014342B"/>
    <w:rsid w:val="00144BC4"/>
    <w:rsid w:val="00145386"/>
    <w:rsid w:val="00145F58"/>
    <w:rsid w:val="001465A0"/>
    <w:rsid w:val="00146B72"/>
    <w:rsid w:val="00147167"/>
    <w:rsid w:val="00147392"/>
    <w:rsid w:val="00150F9B"/>
    <w:rsid w:val="001511CE"/>
    <w:rsid w:val="0015120A"/>
    <w:rsid w:val="001517A5"/>
    <w:rsid w:val="001517E8"/>
    <w:rsid w:val="00151D75"/>
    <w:rsid w:val="0015247E"/>
    <w:rsid w:val="001533DD"/>
    <w:rsid w:val="00154885"/>
    <w:rsid w:val="0015510D"/>
    <w:rsid w:val="0015518C"/>
    <w:rsid w:val="0015519C"/>
    <w:rsid w:val="001554BF"/>
    <w:rsid w:val="001554F1"/>
    <w:rsid w:val="00155EB1"/>
    <w:rsid w:val="001564DF"/>
    <w:rsid w:val="001566B4"/>
    <w:rsid w:val="00156763"/>
    <w:rsid w:val="001575AE"/>
    <w:rsid w:val="00157F9D"/>
    <w:rsid w:val="001601A8"/>
    <w:rsid w:val="001603D3"/>
    <w:rsid w:val="001609A7"/>
    <w:rsid w:val="00162FE5"/>
    <w:rsid w:val="00164BC1"/>
    <w:rsid w:val="00166C7D"/>
    <w:rsid w:val="00167379"/>
    <w:rsid w:val="0016770A"/>
    <w:rsid w:val="00167BE1"/>
    <w:rsid w:val="00171389"/>
    <w:rsid w:val="00171590"/>
    <w:rsid w:val="00172A17"/>
    <w:rsid w:val="00172C15"/>
    <w:rsid w:val="00175C0D"/>
    <w:rsid w:val="001762E6"/>
    <w:rsid w:val="001765A2"/>
    <w:rsid w:val="0017665B"/>
    <w:rsid w:val="00176852"/>
    <w:rsid w:val="00177EF5"/>
    <w:rsid w:val="00180BF8"/>
    <w:rsid w:val="00180CFB"/>
    <w:rsid w:val="00182483"/>
    <w:rsid w:val="00182588"/>
    <w:rsid w:val="00182DE5"/>
    <w:rsid w:val="00182E9C"/>
    <w:rsid w:val="00183155"/>
    <w:rsid w:val="00183750"/>
    <w:rsid w:val="00184461"/>
    <w:rsid w:val="0018583F"/>
    <w:rsid w:val="00185AF3"/>
    <w:rsid w:val="001861F4"/>
    <w:rsid w:val="00186202"/>
    <w:rsid w:val="001879F0"/>
    <w:rsid w:val="00190371"/>
    <w:rsid w:val="001906FE"/>
    <w:rsid w:val="00190EB3"/>
    <w:rsid w:val="001920F0"/>
    <w:rsid w:val="001928CC"/>
    <w:rsid w:val="00192F76"/>
    <w:rsid w:val="001939C6"/>
    <w:rsid w:val="00193A3B"/>
    <w:rsid w:val="001954E5"/>
    <w:rsid w:val="00195694"/>
    <w:rsid w:val="0019597E"/>
    <w:rsid w:val="00195CBB"/>
    <w:rsid w:val="00196BA2"/>
    <w:rsid w:val="001971E7"/>
    <w:rsid w:val="001A0CC3"/>
    <w:rsid w:val="001A0D91"/>
    <w:rsid w:val="001A0DFE"/>
    <w:rsid w:val="001A17A7"/>
    <w:rsid w:val="001A2AB7"/>
    <w:rsid w:val="001A2D94"/>
    <w:rsid w:val="001A2FED"/>
    <w:rsid w:val="001A326D"/>
    <w:rsid w:val="001A32A2"/>
    <w:rsid w:val="001A34A8"/>
    <w:rsid w:val="001A3742"/>
    <w:rsid w:val="001A37E8"/>
    <w:rsid w:val="001A43F8"/>
    <w:rsid w:val="001A4773"/>
    <w:rsid w:val="001A59C3"/>
    <w:rsid w:val="001A631C"/>
    <w:rsid w:val="001A636D"/>
    <w:rsid w:val="001A664C"/>
    <w:rsid w:val="001A6ADC"/>
    <w:rsid w:val="001A6C31"/>
    <w:rsid w:val="001A700B"/>
    <w:rsid w:val="001A7040"/>
    <w:rsid w:val="001A7914"/>
    <w:rsid w:val="001B0804"/>
    <w:rsid w:val="001B0A14"/>
    <w:rsid w:val="001B0CB0"/>
    <w:rsid w:val="001B1DFC"/>
    <w:rsid w:val="001B220F"/>
    <w:rsid w:val="001B28B1"/>
    <w:rsid w:val="001B2A0B"/>
    <w:rsid w:val="001B3895"/>
    <w:rsid w:val="001B512F"/>
    <w:rsid w:val="001B5DDF"/>
    <w:rsid w:val="001B60D6"/>
    <w:rsid w:val="001B6CD8"/>
    <w:rsid w:val="001B6E77"/>
    <w:rsid w:val="001B743E"/>
    <w:rsid w:val="001B7EDC"/>
    <w:rsid w:val="001C08FC"/>
    <w:rsid w:val="001C0D3B"/>
    <w:rsid w:val="001C0E18"/>
    <w:rsid w:val="001C3286"/>
    <w:rsid w:val="001C36AB"/>
    <w:rsid w:val="001C5AB7"/>
    <w:rsid w:val="001C638C"/>
    <w:rsid w:val="001C665D"/>
    <w:rsid w:val="001D029B"/>
    <w:rsid w:val="001D0E91"/>
    <w:rsid w:val="001D0EE4"/>
    <w:rsid w:val="001D1282"/>
    <w:rsid w:val="001D14F8"/>
    <w:rsid w:val="001D1B68"/>
    <w:rsid w:val="001D24F2"/>
    <w:rsid w:val="001D3065"/>
    <w:rsid w:val="001D33F2"/>
    <w:rsid w:val="001D3E42"/>
    <w:rsid w:val="001D3E4C"/>
    <w:rsid w:val="001D4E96"/>
    <w:rsid w:val="001D5449"/>
    <w:rsid w:val="001D60AA"/>
    <w:rsid w:val="001D6D64"/>
    <w:rsid w:val="001D7074"/>
    <w:rsid w:val="001D72D3"/>
    <w:rsid w:val="001D7539"/>
    <w:rsid w:val="001D776D"/>
    <w:rsid w:val="001E021F"/>
    <w:rsid w:val="001E0C53"/>
    <w:rsid w:val="001E133D"/>
    <w:rsid w:val="001E16F8"/>
    <w:rsid w:val="001E1DEF"/>
    <w:rsid w:val="001E2A23"/>
    <w:rsid w:val="001E306E"/>
    <w:rsid w:val="001E30CF"/>
    <w:rsid w:val="001E3DFC"/>
    <w:rsid w:val="001E4036"/>
    <w:rsid w:val="001E46CC"/>
    <w:rsid w:val="001E497C"/>
    <w:rsid w:val="001E5319"/>
    <w:rsid w:val="001E5AF1"/>
    <w:rsid w:val="001E657C"/>
    <w:rsid w:val="001E69B0"/>
    <w:rsid w:val="001E7448"/>
    <w:rsid w:val="001E7953"/>
    <w:rsid w:val="001E7D10"/>
    <w:rsid w:val="001E7ED6"/>
    <w:rsid w:val="001F0BC8"/>
    <w:rsid w:val="001F1843"/>
    <w:rsid w:val="001F2FEB"/>
    <w:rsid w:val="001F3E20"/>
    <w:rsid w:val="001F3ED0"/>
    <w:rsid w:val="001F4466"/>
    <w:rsid w:val="001F4881"/>
    <w:rsid w:val="001F4A98"/>
    <w:rsid w:val="001F4C80"/>
    <w:rsid w:val="001F504B"/>
    <w:rsid w:val="001F5070"/>
    <w:rsid w:val="001F511B"/>
    <w:rsid w:val="001F5287"/>
    <w:rsid w:val="001F55C1"/>
    <w:rsid w:val="001F6452"/>
    <w:rsid w:val="001F664B"/>
    <w:rsid w:val="001F6D24"/>
    <w:rsid w:val="001F72F6"/>
    <w:rsid w:val="001F758B"/>
    <w:rsid w:val="00200EE8"/>
    <w:rsid w:val="00201BC0"/>
    <w:rsid w:val="002021B7"/>
    <w:rsid w:val="00202508"/>
    <w:rsid w:val="002025C5"/>
    <w:rsid w:val="002029D1"/>
    <w:rsid w:val="00203D18"/>
    <w:rsid w:val="0020564A"/>
    <w:rsid w:val="00205750"/>
    <w:rsid w:val="002066E0"/>
    <w:rsid w:val="0021049E"/>
    <w:rsid w:val="00210684"/>
    <w:rsid w:val="0021093B"/>
    <w:rsid w:val="00210BC7"/>
    <w:rsid w:val="00211010"/>
    <w:rsid w:val="00211FB4"/>
    <w:rsid w:val="00213638"/>
    <w:rsid w:val="002136D0"/>
    <w:rsid w:val="00213D0C"/>
    <w:rsid w:val="00216293"/>
    <w:rsid w:val="00216AFC"/>
    <w:rsid w:val="00217024"/>
    <w:rsid w:val="0021777C"/>
    <w:rsid w:val="00217BFD"/>
    <w:rsid w:val="00217C1E"/>
    <w:rsid w:val="00220A54"/>
    <w:rsid w:val="00220C89"/>
    <w:rsid w:val="00220E2A"/>
    <w:rsid w:val="00221029"/>
    <w:rsid w:val="002212C0"/>
    <w:rsid w:val="0022183E"/>
    <w:rsid w:val="00221E92"/>
    <w:rsid w:val="00221F4C"/>
    <w:rsid w:val="00222368"/>
    <w:rsid w:val="00223577"/>
    <w:rsid w:val="002253BA"/>
    <w:rsid w:val="002258AA"/>
    <w:rsid w:val="00225D1F"/>
    <w:rsid w:val="00225E42"/>
    <w:rsid w:val="00226B44"/>
    <w:rsid w:val="00230946"/>
    <w:rsid w:val="00230DFE"/>
    <w:rsid w:val="00231CA7"/>
    <w:rsid w:val="00231E5F"/>
    <w:rsid w:val="002320CD"/>
    <w:rsid w:val="002338E7"/>
    <w:rsid w:val="00233F05"/>
    <w:rsid w:val="0023405C"/>
    <w:rsid w:val="00234184"/>
    <w:rsid w:val="00234DCF"/>
    <w:rsid w:val="00235B5F"/>
    <w:rsid w:val="00236687"/>
    <w:rsid w:val="00236D44"/>
    <w:rsid w:val="00237B97"/>
    <w:rsid w:val="002400BB"/>
    <w:rsid w:val="0024078F"/>
    <w:rsid w:val="00241634"/>
    <w:rsid w:val="00241E24"/>
    <w:rsid w:val="00242486"/>
    <w:rsid w:val="00242FEF"/>
    <w:rsid w:val="00243429"/>
    <w:rsid w:val="00244B7D"/>
    <w:rsid w:val="00245091"/>
    <w:rsid w:val="0024561A"/>
    <w:rsid w:val="00245715"/>
    <w:rsid w:val="00245A12"/>
    <w:rsid w:val="00246189"/>
    <w:rsid w:val="00246F2C"/>
    <w:rsid w:val="00247C8D"/>
    <w:rsid w:val="00247CF8"/>
    <w:rsid w:val="0025056F"/>
    <w:rsid w:val="002510AE"/>
    <w:rsid w:val="002518E2"/>
    <w:rsid w:val="00251CEA"/>
    <w:rsid w:val="00252153"/>
    <w:rsid w:val="002526E7"/>
    <w:rsid w:val="00252757"/>
    <w:rsid w:val="00252CF6"/>
    <w:rsid w:val="0025327F"/>
    <w:rsid w:val="00254648"/>
    <w:rsid w:val="002546AC"/>
    <w:rsid w:val="002548EA"/>
    <w:rsid w:val="00254AFE"/>
    <w:rsid w:val="00254AFF"/>
    <w:rsid w:val="00255ED3"/>
    <w:rsid w:val="002563E3"/>
    <w:rsid w:val="002569D7"/>
    <w:rsid w:val="002574A4"/>
    <w:rsid w:val="00257D50"/>
    <w:rsid w:val="002606E5"/>
    <w:rsid w:val="00260ACE"/>
    <w:rsid w:val="00260B97"/>
    <w:rsid w:val="002612AF"/>
    <w:rsid w:val="002635F5"/>
    <w:rsid w:val="00263FA0"/>
    <w:rsid w:val="002642A0"/>
    <w:rsid w:val="00266F03"/>
    <w:rsid w:val="00266F7E"/>
    <w:rsid w:val="002671B2"/>
    <w:rsid w:val="00267D51"/>
    <w:rsid w:val="00270010"/>
    <w:rsid w:val="0027019A"/>
    <w:rsid w:val="00270BC6"/>
    <w:rsid w:val="00270F1D"/>
    <w:rsid w:val="002711A6"/>
    <w:rsid w:val="00272382"/>
    <w:rsid w:val="00272AEC"/>
    <w:rsid w:val="00272FF6"/>
    <w:rsid w:val="00274EB2"/>
    <w:rsid w:val="00275156"/>
    <w:rsid w:val="002754F0"/>
    <w:rsid w:val="002759AE"/>
    <w:rsid w:val="00275D89"/>
    <w:rsid w:val="00276A6F"/>
    <w:rsid w:val="00276D6D"/>
    <w:rsid w:val="0027711E"/>
    <w:rsid w:val="00277525"/>
    <w:rsid w:val="00277793"/>
    <w:rsid w:val="00280021"/>
    <w:rsid w:val="0028150F"/>
    <w:rsid w:val="00282028"/>
    <w:rsid w:val="0028299D"/>
    <w:rsid w:val="00282EA1"/>
    <w:rsid w:val="002836D3"/>
    <w:rsid w:val="00283AFF"/>
    <w:rsid w:val="00283E5A"/>
    <w:rsid w:val="00284386"/>
    <w:rsid w:val="002843E8"/>
    <w:rsid w:val="00284D56"/>
    <w:rsid w:val="00284F01"/>
    <w:rsid w:val="002855A3"/>
    <w:rsid w:val="0028585B"/>
    <w:rsid w:val="00285BBB"/>
    <w:rsid w:val="00286B87"/>
    <w:rsid w:val="00287AF3"/>
    <w:rsid w:val="00287F1A"/>
    <w:rsid w:val="00290134"/>
    <w:rsid w:val="0029169B"/>
    <w:rsid w:val="002918B6"/>
    <w:rsid w:val="00291E0D"/>
    <w:rsid w:val="00293A56"/>
    <w:rsid w:val="00293B83"/>
    <w:rsid w:val="0029488C"/>
    <w:rsid w:val="00295FAD"/>
    <w:rsid w:val="0029641E"/>
    <w:rsid w:val="00296B3D"/>
    <w:rsid w:val="002976E0"/>
    <w:rsid w:val="002979C9"/>
    <w:rsid w:val="002A06F3"/>
    <w:rsid w:val="002A09F7"/>
    <w:rsid w:val="002A0D66"/>
    <w:rsid w:val="002A1747"/>
    <w:rsid w:val="002A19C4"/>
    <w:rsid w:val="002A4353"/>
    <w:rsid w:val="002A4B22"/>
    <w:rsid w:val="002A7B62"/>
    <w:rsid w:val="002B04AC"/>
    <w:rsid w:val="002B1AA3"/>
    <w:rsid w:val="002B1D25"/>
    <w:rsid w:val="002B34FB"/>
    <w:rsid w:val="002B36D1"/>
    <w:rsid w:val="002B3CC9"/>
    <w:rsid w:val="002B3D1E"/>
    <w:rsid w:val="002B44F2"/>
    <w:rsid w:val="002B45B1"/>
    <w:rsid w:val="002B4895"/>
    <w:rsid w:val="002B4CAB"/>
    <w:rsid w:val="002B5648"/>
    <w:rsid w:val="002B5FC4"/>
    <w:rsid w:val="002B6CDC"/>
    <w:rsid w:val="002B6D81"/>
    <w:rsid w:val="002B769D"/>
    <w:rsid w:val="002C005C"/>
    <w:rsid w:val="002C0F92"/>
    <w:rsid w:val="002C1A52"/>
    <w:rsid w:val="002C2207"/>
    <w:rsid w:val="002C2478"/>
    <w:rsid w:val="002C254D"/>
    <w:rsid w:val="002C39F9"/>
    <w:rsid w:val="002C522E"/>
    <w:rsid w:val="002C55D0"/>
    <w:rsid w:val="002C56BA"/>
    <w:rsid w:val="002C6563"/>
    <w:rsid w:val="002C7D66"/>
    <w:rsid w:val="002D025B"/>
    <w:rsid w:val="002D048D"/>
    <w:rsid w:val="002D14E4"/>
    <w:rsid w:val="002D14EF"/>
    <w:rsid w:val="002D1789"/>
    <w:rsid w:val="002D1A52"/>
    <w:rsid w:val="002D1ACE"/>
    <w:rsid w:val="002D1EF8"/>
    <w:rsid w:val="002D25E1"/>
    <w:rsid w:val="002D34C2"/>
    <w:rsid w:val="002D3677"/>
    <w:rsid w:val="002D3AE6"/>
    <w:rsid w:val="002D403B"/>
    <w:rsid w:val="002D4311"/>
    <w:rsid w:val="002D4351"/>
    <w:rsid w:val="002D4492"/>
    <w:rsid w:val="002D4CAA"/>
    <w:rsid w:val="002D5343"/>
    <w:rsid w:val="002D64F0"/>
    <w:rsid w:val="002D6A23"/>
    <w:rsid w:val="002D6C4C"/>
    <w:rsid w:val="002D6F56"/>
    <w:rsid w:val="002D753D"/>
    <w:rsid w:val="002D7DB5"/>
    <w:rsid w:val="002D7FF5"/>
    <w:rsid w:val="002E06F5"/>
    <w:rsid w:val="002E0912"/>
    <w:rsid w:val="002E0980"/>
    <w:rsid w:val="002E27BC"/>
    <w:rsid w:val="002E2D3E"/>
    <w:rsid w:val="002E2F38"/>
    <w:rsid w:val="002E4204"/>
    <w:rsid w:val="002E5BF7"/>
    <w:rsid w:val="002E6D6A"/>
    <w:rsid w:val="002E6D7D"/>
    <w:rsid w:val="002E726B"/>
    <w:rsid w:val="002F03EE"/>
    <w:rsid w:val="002F07BE"/>
    <w:rsid w:val="002F1464"/>
    <w:rsid w:val="002F17D3"/>
    <w:rsid w:val="002F1973"/>
    <w:rsid w:val="002F199B"/>
    <w:rsid w:val="002F2C9D"/>
    <w:rsid w:val="002F3371"/>
    <w:rsid w:val="002F3716"/>
    <w:rsid w:val="002F3B8A"/>
    <w:rsid w:val="002F518D"/>
    <w:rsid w:val="002F537E"/>
    <w:rsid w:val="002F6316"/>
    <w:rsid w:val="002F6725"/>
    <w:rsid w:val="002F6E98"/>
    <w:rsid w:val="002F6F5A"/>
    <w:rsid w:val="002F728A"/>
    <w:rsid w:val="002F7A56"/>
    <w:rsid w:val="003001E0"/>
    <w:rsid w:val="00301BF7"/>
    <w:rsid w:val="0030246C"/>
    <w:rsid w:val="0030370B"/>
    <w:rsid w:val="00303C8E"/>
    <w:rsid w:val="00303ED6"/>
    <w:rsid w:val="00304338"/>
    <w:rsid w:val="003054AA"/>
    <w:rsid w:val="00305C1D"/>
    <w:rsid w:val="00305EBB"/>
    <w:rsid w:val="00307613"/>
    <w:rsid w:val="0031002D"/>
    <w:rsid w:val="0031033B"/>
    <w:rsid w:val="0031066E"/>
    <w:rsid w:val="00310FB0"/>
    <w:rsid w:val="003124D2"/>
    <w:rsid w:val="00312712"/>
    <w:rsid w:val="003127AA"/>
    <w:rsid w:val="00312E88"/>
    <w:rsid w:val="00314348"/>
    <w:rsid w:val="00314DC5"/>
    <w:rsid w:val="00314FC3"/>
    <w:rsid w:val="003157F1"/>
    <w:rsid w:val="003160B4"/>
    <w:rsid w:val="00316FAB"/>
    <w:rsid w:val="0031769D"/>
    <w:rsid w:val="003202DA"/>
    <w:rsid w:val="00320BDA"/>
    <w:rsid w:val="0032138C"/>
    <w:rsid w:val="00322499"/>
    <w:rsid w:val="003228D0"/>
    <w:rsid w:val="003237D0"/>
    <w:rsid w:val="00323B0B"/>
    <w:rsid w:val="003251E7"/>
    <w:rsid w:val="003252AC"/>
    <w:rsid w:val="003273B2"/>
    <w:rsid w:val="00327727"/>
    <w:rsid w:val="00327E18"/>
    <w:rsid w:val="00330530"/>
    <w:rsid w:val="003306B5"/>
    <w:rsid w:val="00330E58"/>
    <w:rsid w:val="00331194"/>
    <w:rsid w:val="0033141B"/>
    <w:rsid w:val="003321CB"/>
    <w:rsid w:val="0033260C"/>
    <w:rsid w:val="0033402F"/>
    <w:rsid w:val="003345E4"/>
    <w:rsid w:val="00334EE6"/>
    <w:rsid w:val="003367C3"/>
    <w:rsid w:val="00336A38"/>
    <w:rsid w:val="00336D50"/>
    <w:rsid w:val="00336F11"/>
    <w:rsid w:val="0034006E"/>
    <w:rsid w:val="00340841"/>
    <w:rsid w:val="003418A4"/>
    <w:rsid w:val="003418CD"/>
    <w:rsid w:val="00341A31"/>
    <w:rsid w:val="00341A5A"/>
    <w:rsid w:val="00341E16"/>
    <w:rsid w:val="00342FAD"/>
    <w:rsid w:val="003452B8"/>
    <w:rsid w:val="003464A0"/>
    <w:rsid w:val="00346B74"/>
    <w:rsid w:val="00346E63"/>
    <w:rsid w:val="0035022D"/>
    <w:rsid w:val="00350F3C"/>
    <w:rsid w:val="003524FA"/>
    <w:rsid w:val="00352B24"/>
    <w:rsid w:val="00352C5D"/>
    <w:rsid w:val="00352FD1"/>
    <w:rsid w:val="003530E4"/>
    <w:rsid w:val="00353C90"/>
    <w:rsid w:val="003540CD"/>
    <w:rsid w:val="00354672"/>
    <w:rsid w:val="00354A1E"/>
    <w:rsid w:val="00354C1D"/>
    <w:rsid w:val="00355768"/>
    <w:rsid w:val="003567EE"/>
    <w:rsid w:val="00356FBE"/>
    <w:rsid w:val="003573D7"/>
    <w:rsid w:val="00357B1A"/>
    <w:rsid w:val="00360C99"/>
    <w:rsid w:val="0036110D"/>
    <w:rsid w:val="0036173D"/>
    <w:rsid w:val="0036179D"/>
    <w:rsid w:val="00361EF7"/>
    <w:rsid w:val="00363AE3"/>
    <w:rsid w:val="00363BD8"/>
    <w:rsid w:val="003642AF"/>
    <w:rsid w:val="00364A32"/>
    <w:rsid w:val="00364C2D"/>
    <w:rsid w:val="00365965"/>
    <w:rsid w:val="00366564"/>
    <w:rsid w:val="00366D72"/>
    <w:rsid w:val="003675B7"/>
    <w:rsid w:val="00367721"/>
    <w:rsid w:val="00367CDB"/>
    <w:rsid w:val="003709CC"/>
    <w:rsid w:val="00370D0A"/>
    <w:rsid w:val="0037185A"/>
    <w:rsid w:val="00371FA0"/>
    <w:rsid w:val="00372587"/>
    <w:rsid w:val="003725CB"/>
    <w:rsid w:val="0037342A"/>
    <w:rsid w:val="003734FD"/>
    <w:rsid w:val="00373BCC"/>
    <w:rsid w:val="00374B66"/>
    <w:rsid w:val="0037575B"/>
    <w:rsid w:val="00376E51"/>
    <w:rsid w:val="0037702F"/>
    <w:rsid w:val="00377208"/>
    <w:rsid w:val="003773DF"/>
    <w:rsid w:val="003816A0"/>
    <w:rsid w:val="00381720"/>
    <w:rsid w:val="00382F2B"/>
    <w:rsid w:val="00382FFB"/>
    <w:rsid w:val="00383452"/>
    <w:rsid w:val="00383BB9"/>
    <w:rsid w:val="00383D54"/>
    <w:rsid w:val="003848AF"/>
    <w:rsid w:val="00384B6D"/>
    <w:rsid w:val="00384E45"/>
    <w:rsid w:val="0038526E"/>
    <w:rsid w:val="00385780"/>
    <w:rsid w:val="00385CCF"/>
    <w:rsid w:val="00386FBB"/>
    <w:rsid w:val="00387659"/>
    <w:rsid w:val="00390833"/>
    <w:rsid w:val="00390891"/>
    <w:rsid w:val="003908E2"/>
    <w:rsid w:val="003918EF"/>
    <w:rsid w:val="00391B9A"/>
    <w:rsid w:val="00391C73"/>
    <w:rsid w:val="0039201B"/>
    <w:rsid w:val="003926C5"/>
    <w:rsid w:val="00392C71"/>
    <w:rsid w:val="00392F56"/>
    <w:rsid w:val="00393A24"/>
    <w:rsid w:val="00393A2F"/>
    <w:rsid w:val="003945FB"/>
    <w:rsid w:val="00394EBC"/>
    <w:rsid w:val="00395473"/>
    <w:rsid w:val="003959C7"/>
    <w:rsid w:val="00396FD7"/>
    <w:rsid w:val="00397E1D"/>
    <w:rsid w:val="003A025B"/>
    <w:rsid w:val="003A1251"/>
    <w:rsid w:val="003A19B0"/>
    <w:rsid w:val="003A1E46"/>
    <w:rsid w:val="003A2CD4"/>
    <w:rsid w:val="003A2D4F"/>
    <w:rsid w:val="003A394F"/>
    <w:rsid w:val="003A3DD4"/>
    <w:rsid w:val="003A5D0B"/>
    <w:rsid w:val="003A633A"/>
    <w:rsid w:val="003A6925"/>
    <w:rsid w:val="003A6A2E"/>
    <w:rsid w:val="003A6AB7"/>
    <w:rsid w:val="003A6C0F"/>
    <w:rsid w:val="003A6D77"/>
    <w:rsid w:val="003A728E"/>
    <w:rsid w:val="003A7D9C"/>
    <w:rsid w:val="003B07C8"/>
    <w:rsid w:val="003B0B26"/>
    <w:rsid w:val="003B261A"/>
    <w:rsid w:val="003B28DB"/>
    <w:rsid w:val="003B37C6"/>
    <w:rsid w:val="003B388C"/>
    <w:rsid w:val="003B45E3"/>
    <w:rsid w:val="003B60A9"/>
    <w:rsid w:val="003C011F"/>
    <w:rsid w:val="003C091D"/>
    <w:rsid w:val="003C2533"/>
    <w:rsid w:val="003C2D5A"/>
    <w:rsid w:val="003C4A97"/>
    <w:rsid w:val="003C4EB8"/>
    <w:rsid w:val="003C5710"/>
    <w:rsid w:val="003C5829"/>
    <w:rsid w:val="003C681D"/>
    <w:rsid w:val="003D0411"/>
    <w:rsid w:val="003D14DA"/>
    <w:rsid w:val="003D165D"/>
    <w:rsid w:val="003D183E"/>
    <w:rsid w:val="003D2F4D"/>
    <w:rsid w:val="003D300A"/>
    <w:rsid w:val="003D3213"/>
    <w:rsid w:val="003D37D6"/>
    <w:rsid w:val="003D3BD8"/>
    <w:rsid w:val="003D436E"/>
    <w:rsid w:val="003D44C6"/>
    <w:rsid w:val="003D460D"/>
    <w:rsid w:val="003D52C7"/>
    <w:rsid w:val="003D5606"/>
    <w:rsid w:val="003D6998"/>
    <w:rsid w:val="003D6D9D"/>
    <w:rsid w:val="003D7335"/>
    <w:rsid w:val="003D7C1C"/>
    <w:rsid w:val="003D7C4A"/>
    <w:rsid w:val="003D7E3F"/>
    <w:rsid w:val="003E032B"/>
    <w:rsid w:val="003E2BA3"/>
    <w:rsid w:val="003E32E1"/>
    <w:rsid w:val="003E3629"/>
    <w:rsid w:val="003E3DCF"/>
    <w:rsid w:val="003E483C"/>
    <w:rsid w:val="003E6182"/>
    <w:rsid w:val="003E6889"/>
    <w:rsid w:val="003E6A53"/>
    <w:rsid w:val="003E79D5"/>
    <w:rsid w:val="003E7FC6"/>
    <w:rsid w:val="003F0698"/>
    <w:rsid w:val="003F0A1E"/>
    <w:rsid w:val="003F11A7"/>
    <w:rsid w:val="003F17ED"/>
    <w:rsid w:val="003F2BDF"/>
    <w:rsid w:val="003F2F7D"/>
    <w:rsid w:val="003F3430"/>
    <w:rsid w:val="003F35AC"/>
    <w:rsid w:val="003F38C7"/>
    <w:rsid w:val="003F7C1E"/>
    <w:rsid w:val="00400535"/>
    <w:rsid w:val="004011CA"/>
    <w:rsid w:val="004012A4"/>
    <w:rsid w:val="0040161A"/>
    <w:rsid w:val="00403C6F"/>
    <w:rsid w:val="004040C7"/>
    <w:rsid w:val="00404E8D"/>
    <w:rsid w:val="00405E77"/>
    <w:rsid w:val="004067F2"/>
    <w:rsid w:val="00407C03"/>
    <w:rsid w:val="00407C19"/>
    <w:rsid w:val="004103B0"/>
    <w:rsid w:val="004114BD"/>
    <w:rsid w:val="00411631"/>
    <w:rsid w:val="004120E5"/>
    <w:rsid w:val="00412149"/>
    <w:rsid w:val="00412267"/>
    <w:rsid w:val="00412520"/>
    <w:rsid w:val="004125F8"/>
    <w:rsid w:val="00413F7D"/>
    <w:rsid w:val="0041443A"/>
    <w:rsid w:val="00414998"/>
    <w:rsid w:val="00414BD9"/>
    <w:rsid w:val="004152F8"/>
    <w:rsid w:val="00415534"/>
    <w:rsid w:val="00415BDF"/>
    <w:rsid w:val="0041616B"/>
    <w:rsid w:val="00417A3F"/>
    <w:rsid w:val="00417AC0"/>
    <w:rsid w:val="00417D0B"/>
    <w:rsid w:val="00417D85"/>
    <w:rsid w:val="00417E09"/>
    <w:rsid w:val="0042009D"/>
    <w:rsid w:val="0042009F"/>
    <w:rsid w:val="00420561"/>
    <w:rsid w:val="004207A5"/>
    <w:rsid w:val="00420C33"/>
    <w:rsid w:val="00420FFC"/>
    <w:rsid w:val="0042115C"/>
    <w:rsid w:val="00421F6A"/>
    <w:rsid w:val="00422B6A"/>
    <w:rsid w:val="004232BA"/>
    <w:rsid w:val="0042375A"/>
    <w:rsid w:val="00423931"/>
    <w:rsid w:val="0042398E"/>
    <w:rsid w:val="00423E48"/>
    <w:rsid w:val="0042443C"/>
    <w:rsid w:val="00425476"/>
    <w:rsid w:val="00425ED0"/>
    <w:rsid w:val="00427222"/>
    <w:rsid w:val="004275B2"/>
    <w:rsid w:val="00427715"/>
    <w:rsid w:val="00427FA1"/>
    <w:rsid w:val="004301DB"/>
    <w:rsid w:val="004303E6"/>
    <w:rsid w:val="00432677"/>
    <w:rsid w:val="00432938"/>
    <w:rsid w:val="00434E3F"/>
    <w:rsid w:val="00435DD2"/>
    <w:rsid w:val="0044080A"/>
    <w:rsid w:val="004411A4"/>
    <w:rsid w:val="0044146A"/>
    <w:rsid w:val="0044236D"/>
    <w:rsid w:val="00442495"/>
    <w:rsid w:val="00442E7B"/>
    <w:rsid w:val="00445EE5"/>
    <w:rsid w:val="0044681B"/>
    <w:rsid w:val="00446B8A"/>
    <w:rsid w:val="00447B57"/>
    <w:rsid w:val="0045237E"/>
    <w:rsid w:val="004525EF"/>
    <w:rsid w:val="00452E52"/>
    <w:rsid w:val="00452EB9"/>
    <w:rsid w:val="00453229"/>
    <w:rsid w:val="004536D9"/>
    <w:rsid w:val="00453AAB"/>
    <w:rsid w:val="004549CB"/>
    <w:rsid w:val="00455F0E"/>
    <w:rsid w:val="004568C0"/>
    <w:rsid w:val="00457463"/>
    <w:rsid w:val="00457D91"/>
    <w:rsid w:val="0046053A"/>
    <w:rsid w:val="004606E9"/>
    <w:rsid w:val="00460931"/>
    <w:rsid w:val="004616DF"/>
    <w:rsid w:val="0046207E"/>
    <w:rsid w:val="00462355"/>
    <w:rsid w:val="00462810"/>
    <w:rsid w:val="004632F0"/>
    <w:rsid w:val="00463920"/>
    <w:rsid w:val="00463A65"/>
    <w:rsid w:val="00463CD0"/>
    <w:rsid w:val="004650DB"/>
    <w:rsid w:val="004654B5"/>
    <w:rsid w:val="00465677"/>
    <w:rsid w:val="004671DD"/>
    <w:rsid w:val="00467978"/>
    <w:rsid w:val="00467C59"/>
    <w:rsid w:val="00470E11"/>
    <w:rsid w:val="0047101D"/>
    <w:rsid w:val="00471337"/>
    <w:rsid w:val="00471851"/>
    <w:rsid w:val="00471B20"/>
    <w:rsid w:val="004726F7"/>
    <w:rsid w:val="00472B53"/>
    <w:rsid w:val="00473356"/>
    <w:rsid w:val="00474347"/>
    <w:rsid w:val="004749F9"/>
    <w:rsid w:val="00474C32"/>
    <w:rsid w:val="0047518B"/>
    <w:rsid w:val="00475911"/>
    <w:rsid w:val="00476096"/>
    <w:rsid w:val="00476E5F"/>
    <w:rsid w:val="00477964"/>
    <w:rsid w:val="00480E64"/>
    <w:rsid w:val="00481C3B"/>
    <w:rsid w:val="00483A44"/>
    <w:rsid w:val="00483A78"/>
    <w:rsid w:val="004842F0"/>
    <w:rsid w:val="00484E06"/>
    <w:rsid w:val="004852F4"/>
    <w:rsid w:val="00485E3E"/>
    <w:rsid w:val="00486645"/>
    <w:rsid w:val="00486E54"/>
    <w:rsid w:val="00486FFF"/>
    <w:rsid w:val="00487087"/>
    <w:rsid w:val="00487238"/>
    <w:rsid w:val="004873EB"/>
    <w:rsid w:val="00487740"/>
    <w:rsid w:val="0048775B"/>
    <w:rsid w:val="004905C8"/>
    <w:rsid w:val="00490ECB"/>
    <w:rsid w:val="00491537"/>
    <w:rsid w:val="00491BBF"/>
    <w:rsid w:val="00492009"/>
    <w:rsid w:val="00493100"/>
    <w:rsid w:val="00493215"/>
    <w:rsid w:val="0049388B"/>
    <w:rsid w:val="00494067"/>
    <w:rsid w:val="004944B3"/>
    <w:rsid w:val="00494581"/>
    <w:rsid w:val="004956BF"/>
    <w:rsid w:val="0049635C"/>
    <w:rsid w:val="004969C2"/>
    <w:rsid w:val="00496B33"/>
    <w:rsid w:val="004972B9"/>
    <w:rsid w:val="00497538"/>
    <w:rsid w:val="0049784A"/>
    <w:rsid w:val="00497D51"/>
    <w:rsid w:val="004A06C8"/>
    <w:rsid w:val="004A0B06"/>
    <w:rsid w:val="004A15A4"/>
    <w:rsid w:val="004A24B0"/>
    <w:rsid w:val="004A431D"/>
    <w:rsid w:val="004A4D81"/>
    <w:rsid w:val="004A5523"/>
    <w:rsid w:val="004A56E3"/>
    <w:rsid w:val="004A619D"/>
    <w:rsid w:val="004A634E"/>
    <w:rsid w:val="004A65E0"/>
    <w:rsid w:val="004A6CC7"/>
    <w:rsid w:val="004A71A6"/>
    <w:rsid w:val="004A7DB7"/>
    <w:rsid w:val="004B139D"/>
    <w:rsid w:val="004B15A2"/>
    <w:rsid w:val="004B198C"/>
    <w:rsid w:val="004B319A"/>
    <w:rsid w:val="004B3A12"/>
    <w:rsid w:val="004B40A4"/>
    <w:rsid w:val="004B4F6B"/>
    <w:rsid w:val="004B58E9"/>
    <w:rsid w:val="004B5902"/>
    <w:rsid w:val="004B5C9A"/>
    <w:rsid w:val="004B6D36"/>
    <w:rsid w:val="004B6F45"/>
    <w:rsid w:val="004B760C"/>
    <w:rsid w:val="004B7A2F"/>
    <w:rsid w:val="004B7E44"/>
    <w:rsid w:val="004C0EA6"/>
    <w:rsid w:val="004C1073"/>
    <w:rsid w:val="004C1397"/>
    <w:rsid w:val="004C1BBF"/>
    <w:rsid w:val="004C2062"/>
    <w:rsid w:val="004C216B"/>
    <w:rsid w:val="004C2DCD"/>
    <w:rsid w:val="004C5718"/>
    <w:rsid w:val="004C5F4A"/>
    <w:rsid w:val="004C6164"/>
    <w:rsid w:val="004C6B85"/>
    <w:rsid w:val="004C6F21"/>
    <w:rsid w:val="004C7864"/>
    <w:rsid w:val="004D0B2D"/>
    <w:rsid w:val="004D2B14"/>
    <w:rsid w:val="004D2E90"/>
    <w:rsid w:val="004D3E32"/>
    <w:rsid w:val="004D4540"/>
    <w:rsid w:val="004D4A25"/>
    <w:rsid w:val="004D4B43"/>
    <w:rsid w:val="004D517D"/>
    <w:rsid w:val="004D5252"/>
    <w:rsid w:val="004D5357"/>
    <w:rsid w:val="004D56E6"/>
    <w:rsid w:val="004D61F4"/>
    <w:rsid w:val="004E0231"/>
    <w:rsid w:val="004E035C"/>
    <w:rsid w:val="004E0834"/>
    <w:rsid w:val="004E09B3"/>
    <w:rsid w:val="004E0C2E"/>
    <w:rsid w:val="004E2769"/>
    <w:rsid w:val="004E45BD"/>
    <w:rsid w:val="004E48E3"/>
    <w:rsid w:val="004E4DE6"/>
    <w:rsid w:val="004E6805"/>
    <w:rsid w:val="004E7874"/>
    <w:rsid w:val="004F0198"/>
    <w:rsid w:val="004F0C7B"/>
    <w:rsid w:val="004F1FBA"/>
    <w:rsid w:val="004F2B86"/>
    <w:rsid w:val="004F40C7"/>
    <w:rsid w:val="004F412C"/>
    <w:rsid w:val="004F516F"/>
    <w:rsid w:val="004F536B"/>
    <w:rsid w:val="004F5F4C"/>
    <w:rsid w:val="004F656B"/>
    <w:rsid w:val="004F661E"/>
    <w:rsid w:val="004F6D2E"/>
    <w:rsid w:val="004F6DF3"/>
    <w:rsid w:val="004F7A56"/>
    <w:rsid w:val="0050012F"/>
    <w:rsid w:val="005002FB"/>
    <w:rsid w:val="005010D2"/>
    <w:rsid w:val="00501D0A"/>
    <w:rsid w:val="00502339"/>
    <w:rsid w:val="0050267E"/>
    <w:rsid w:val="005026AA"/>
    <w:rsid w:val="00502F3F"/>
    <w:rsid w:val="005031BF"/>
    <w:rsid w:val="00503C8C"/>
    <w:rsid w:val="00503CEA"/>
    <w:rsid w:val="00504946"/>
    <w:rsid w:val="005049F9"/>
    <w:rsid w:val="00506620"/>
    <w:rsid w:val="00506826"/>
    <w:rsid w:val="00506B4A"/>
    <w:rsid w:val="00506D55"/>
    <w:rsid w:val="00506E04"/>
    <w:rsid w:val="0050739E"/>
    <w:rsid w:val="00507C82"/>
    <w:rsid w:val="00510A7D"/>
    <w:rsid w:val="00511D96"/>
    <w:rsid w:val="00511EC7"/>
    <w:rsid w:val="00511FB9"/>
    <w:rsid w:val="00512BE2"/>
    <w:rsid w:val="00513244"/>
    <w:rsid w:val="0051368F"/>
    <w:rsid w:val="005139ED"/>
    <w:rsid w:val="00513A40"/>
    <w:rsid w:val="005142AD"/>
    <w:rsid w:val="00515417"/>
    <w:rsid w:val="00515A95"/>
    <w:rsid w:val="00515B2D"/>
    <w:rsid w:val="00516626"/>
    <w:rsid w:val="00516886"/>
    <w:rsid w:val="00517390"/>
    <w:rsid w:val="005178A6"/>
    <w:rsid w:val="00517BBB"/>
    <w:rsid w:val="00517F92"/>
    <w:rsid w:val="00520188"/>
    <w:rsid w:val="005206D7"/>
    <w:rsid w:val="00522449"/>
    <w:rsid w:val="00522EF2"/>
    <w:rsid w:val="005235B7"/>
    <w:rsid w:val="00523FD7"/>
    <w:rsid w:val="00524020"/>
    <w:rsid w:val="00524626"/>
    <w:rsid w:val="00527590"/>
    <w:rsid w:val="00527AB8"/>
    <w:rsid w:val="0053063B"/>
    <w:rsid w:val="00530CD5"/>
    <w:rsid w:val="00530F9E"/>
    <w:rsid w:val="00531D92"/>
    <w:rsid w:val="005321C2"/>
    <w:rsid w:val="0053285F"/>
    <w:rsid w:val="005347D5"/>
    <w:rsid w:val="00534D11"/>
    <w:rsid w:val="00535311"/>
    <w:rsid w:val="00536003"/>
    <w:rsid w:val="00536199"/>
    <w:rsid w:val="00536846"/>
    <w:rsid w:val="00537745"/>
    <w:rsid w:val="005377FB"/>
    <w:rsid w:val="00537CA1"/>
    <w:rsid w:val="00540106"/>
    <w:rsid w:val="00542AAC"/>
    <w:rsid w:val="00542BE5"/>
    <w:rsid w:val="00543B02"/>
    <w:rsid w:val="00543C58"/>
    <w:rsid w:val="00544A7A"/>
    <w:rsid w:val="005450C0"/>
    <w:rsid w:val="00546A0C"/>
    <w:rsid w:val="00547A14"/>
    <w:rsid w:val="00547EC1"/>
    <w:rsid w:val="00550029"/>
    <w:rsid w:val="00550719"/>
    <w:rsid w:val="00550DAD"/>
    <w:rsid w:val="00550DC9"/>
    <w:rsid w:val="005513A7"/>
    <w:rsid w:val="005519B1"/>
    <w:rsid w:val="005523A6"/>
    <w:rsid w:val="00552468"/>
    <w:rsid w:val="00552881"/>
    <w:rsid w:val="0055293E"/>
    <w:rsid w:val="00552971"/>
    <w:rsid w:val="00553398"/>
    <w:rsid w:val="005534E6"/>
    <w:rsid w:val="00553E4A"/>
    <w:rsid w:val="005543A8"/>
    <w:rsid w:val="005547E7"/>
    <w:rsid w:val="005559B6"/>
    <w:rsid w:val="005562C6"/>
    <w:rsid w:val="00556DC0"/>
    <w:rsid w:val="00556FB1"/>
    <w:rsid w:val="0055711E"/>
    <w:rsid w:val="005602C6"/>
    <w:rsid w:val="005622DC"/>
    <w:rsid w:val="0056282E"/>
    <w:rsid w:val="00562A0C"/>
    <w:rsid w:val="00563109"/>
    <w:rsid w:val="00563148"/>
    <w:rsid w:val="005646EC"/>
    <w:rsid w:val="00566740"/>
    <w:rsid w:val="0056677F"/>
    <w:rsid w:val="005667E8"/>
    <w:rsid w:val="00566874"/>
    <w:rsid w:val="00566B33"/>
    <w:rsid w:val="00566EA4"/>
    <w:rsid w:val="005702F4"/>
    <w:rsid w:val="00570F0A"/>
    <w:rsid w:val="00570F13"/>
    <w:rsid w:val="00570F6F"/>
    <w:rsid w:val="005718A5"/>
    <w:rsid w:val="005722C4"/>
    <w:rsid w:val="00574777"/>
    <w:rsid w:val="00574D49"/>
    <w:rsid w:val="00575984"/>
    <w:rsid w:val="00575C35"/>
    <w:rsid w:val="00575F77"/>
    <w:rsid w:val="00577745"/>
    <w:rsid w:val="00577F29"/>
    <w:rsid w:val="00580C5F"/>
    <w:rsid w:val="00582316"/>
    <w:rsid w:val="00582716"/>
    <w:rsid w:val="00583998"/>
    <w:rsid w:val="005850C7"/>
    <w:rsid w:val="005850D7"/>
    <w:rsid w:val="00587BD9"/>
    <w:rsid w:val="00587D5E"/>
    <w:rsid w:val="0059078A"/>
    <w:rsid w:val="005907D1"/>
    <w:rsid w:val="00590F80"/>
    <w:rsid w:val="005915A1"/>
    <w:rsid w:val="00591A63"/>
    <w:rsid w:val="00591CD0"/>
    <w:rsid w:val="0059269C"/>
    <w:rsid w:val="005929B0"/>
    <w:rsid w:val="00593518"/>
    <w:rsid w:val="00593C99"/>
    <w:rsid w:val="00594D8A"/>
    <w:rsid w:val="00595FBE"/>
    <w:rsid w:val="005961EC"/>
    <w:rsid w:val="005974F7"/>
    <w:rsid w:val="00597F37"/>
    <w:rsid w:val="005A0FFF"/>
    <w:rsid w:val="005A11C1"/>
    <w:rsid w:val="005A26B2"/>
    <w:rsid w:val="005A29A8"/>
    <w:rsid w:val="005A2D7D"/>
    <w:rsid w:val="005A365D"/>
    <w:rsid w:val="005A41D9"/>
    <w:rsid w:val="005A4413"/>
    <w:rsid w:val="005A444E"/>
    <w:rsid w:val="005A4A35"/>
    <w:rsid w:val="005A4A92"/>
    <w:rsid w:val="005A4A95"/>
    <w:rsid w:val="005A514D"/>
    <w:rsid w:val="005A540D"/>
    <w:rsid w:val="005A563E"/>
    <w:rsid w:val="005A5814"/>
    <w:rsid w:val="005A5C02"/>
    <w:rsid w:val="005A6EF9"/>
    <w:rsid w:val="005A70BD"/>
    <w:rsid w:val="005A718F"/>
    <w:rsid w:val="005A7839"/>
    <w:rsid w:val="005A7A4D"/>
    <w:rsid w:val="005A7FD4"/>
    <w:rsid w:val="005B106A"/>
    <w:rsid w:val="005B1300"/>
    <w:rsid w:val="005B24D9"/>
    <w:rsid w:val="005B2825"/>
    <w:rsid w:val="005B3B0F"/>
    <w:rsid w:val="005B3E9B"/>
    <w:rsid w:val="005B3EA7"/>
    <w:rsid w:val="005B42B9"/>
    <w:rsid w:val="005B4F8C"/>
    <w:rsid w:val="005B5A91"/>
    <w:rsid w:val="005B5AC0"/>
    <w:rsid w:val="005B6353"/>
    <w:rsid w:val="005B656F"/>
    <w:rsid w:val="005B6B9A"/>
    <w:rsid w:val="005B74B7"/>
    <w:rsid w:val="005B79B6"/>
    <w:rsid w:val="005C07E3"/>
    <w:rsid w:val="005C0A35"/>
    <w:rsid w:val="005C3BE2"/>
    <w:rsid w:val="005C43BF"/>
    <w:rsid w:val="005C47CD"/>
    <w:rsid w:val="005C4E43"/>
    <w:rsid w:val="005C5665"/>
    <w:rsid w:val="005C5D7A"/>
    <w:rsid w:val="005C6007"/>
    <w:rsid w:val="005C62FF"/>
    <w:rsid w:val="005C6927"/>
    <w:rsid w:val="005C749D"/>
    <w:rsid w:val="005D0168"/>
    <w:rsid w:val="005D0233"/>
    <w:rsid w:val="005D0A4D"/>
    <w:rsid w:val="005D0E54"/>
    <w:rsid w:val="005D0F13"/>
    <w:rsid w:val="005D120E"/>
    <w:rsid w:val="005D13D2"/>
    <w:rsid w:val="005D1489"/>
    <w:rsid w:val="005D176C"/>
    <w:rsid w:val="005D1F8C"/>
    <w:rsid w:val="005D30F2"/>
    <w:rsid w:val="005D3220"/>
    <w:rsid w:val="005D3CA9"/>
    <w:rsid w:val="005D4205"/>
    <w:rsid w:val="005D4CEE"/>
    <w:rsid w:val="005D5AF8"/>
    <w:rsid w:val="005D6BB8"/>
    <w:rsid w:val="005D7E7D"/>
    <w:rsid w:val="005E0615"/>
    <w:rsid w:val="005E3631"/>
    <w:rsid w:val="005E3CA9"/>
    <w:rsid w:val="005E3DB2"/>
    <w:rsid w:val="005E434B"/>
    <w:rsid w:val="005E444E"/>
    <w:rsid w:val="005E53F2"/>
    <w:rsid w:val="005E549A"/>
    <w:rsid w:val="005E562A"/>
    <w:rsid w:val="005E66F8"/>
    <w:rsid w:val="005F018B"/>
    <w:rsid w:val="005F0331"/>
    <w:rsid w:val="005F0EDB"/>
    <w:rsid w:val="005F1137"/>
    <w:rsid w:val="005F1E07"/>
    <w:rsid w:val="005F2DF0"/>
    <w:rsid w:val="005F33CB"/>
    <w:rsid w:val="005F340F"/>
    <w:rsid w:val="005F3DA6"/>
    <w:rsid w:val="005F4010"/>
    <w:rsid w:val="005F4182"/>
    <w:rsid w:val="005F4325"/>
    <w:rsid w:val="005F4AF6"/>
    <w:rsid w:val="005F5482"/>
    <w:rsid w:val="005F6245"/>
    <w:rsid w:val="005F64FA"/>
    <w:rsid w:val="005F6682"/>
    <w:rsid w:val="005F6DC0"/>
    <w:rsid w:val="005F71C8"/>
    <w:rsid w:val="005F725F"/>
    <w:rsid w:val="005F739D"/>
    <w:rsid w:val="006015F8"/>
    <w:rsid w:val="00601B72"/>
    <w:rsid w:val="00602035"/>
    <w:rsid w:val="006024B2"/>
    <w:rsid w:val="0060268C"/>
    <w:rsid w:val="00602DDD"/>
    <w:rsid w:val="006035B8"/>
    <w:rsid w:val="00603E05"/>
    <w:rsid w:val="00603EAA"/>
    <w:rsid w:val="00604947"/>
    <w:rsid w:val="0060650E"/>
    <w:rsid w:val="0060690B"/>
    <w:rsid w:val="00606DAC"/>
    <w:rsid w:val="006108FC"/>
    <w:rsid w:val="006114EE"/>
    <w:rsid w:val="0061197C"/>
    <w:rsid w:val="0061271F"/>
    <w:rsid w:val="00613188"/>
    <w:rsid w:val="006136B9"/>
    <w:rsid w:val="00613CC7"/>
    <w:rsid w:val="006150D1"/>
    <w:rsid w:val="00615594"/>
    <w:rsid w:val="00615C8E"/>
    <w:rsid w:val="00615DD0"/>
    <w:rsid w:val="00615E64"/>
    <w:rsid w:val="0061615A"/>
    <w:rsid w:val="006164FA"/>
    <w:rsid w:val="006173A9"/>
    <w:rsid w:val="0061764B"/>
    <w:rsid w:val="006176A4"/>
    <w:rsid w:val="0061776B"/>
    <w:rsid w:val="00617F17"/>
    <w:rsid w:val="00620F8F"/>
    <w:rsid w:val="006216B3"/>
    <w:rsid w:val="00622126"/>
    <w:rsid w:val="00623412"/>
    <w:rsid w:val="00623864"/>
    <w:rsid w:val="00623CFD"/>
    <w:rsid w:val="00624009"/>
    <w:rsid w:val="006242EB"/>
    <w:rsid w:val="00624B62"/>
    <w:rsid w:val="00624D4E"/>
    <w:rsid w:val="006256DF"/>
    <w:rsid w:val="00625763"/>
    <w:rsid w:val="00625B12"/>
    <w:rsid w:val="00625EEA"/>
    <w:rsid w:val="00626618"/>
    <w:rsid w:val="00626AC3"/>
    <w:rsid w:val="00627181"/>
    <w:rsid w:val="00627D5F"/>
    <w:rsid w:val="0063074E"/>
    <w:rsid w:val="006308FE"/>
    <w:rsid w:val="00630B00"/>
    <w:rsid w:val="00630F0B"/>
    <w:rsid w:val="006317A3"/>
    <w:rsid w:val="00631EF7"/>
    <w:rsid w:val="00632B5E"/>
    <w:rsid w:val="00632D8E"/>
    <w:rsid w:val="00635081"/>
    <w:rsid w:val="00635964"/>
    <w:rsid w:val="006360FF"/>
    <w:rsid w:val="006367F1"/>
    <w:rsid w:val="0063705C"/>
    <w:rsid w:val="006378B9"/>
    <w:rsid w:val="006417D6"/>
    <w:rsid w:val="00641A78"/>
    <w:rsid w:val="00642610"/>
    <w:rsid w:val="00642CD7"/>
    <w:rsid w:val="00643789"/>
    <w:rsid w:val="00643CCB"/>
    <w:rsid w:val="00644A67"/>
    <w:rsid w:val="00644E5C"/>
    <w:rsid w:val="006452D1"/>
    <w:rsid w:val="0064539B"/>
    <w:rsid w:val="006500ED"/>
    <w:rsid w:val="00650661"/>
    <w:rsid w:val="00650F7A"/>
    <w:rsid w:val="0065145B"/>
    <w:rsid w:val="00651534"/>
    <w:rsid w:val="00651949"/>
    <w:rsid w:val="00651D62"/>
    <w:rsid w:val="00652A94"/>
    <w:rsid w:val="00652B9E"/>
    <w:rsid w:val="0065341F"/>
    <w:rsid w:val="006546C5"/>
    <w:rsid w:val="00654BD8"/>
    <w:rsid w:val="006564FC"/>
    <w:rsid w:val="006566A5"/>
    <w:rsid w:val="00660340"/>
    <w:rsid w:val="00660963"/>
    <w:rsid w:val="00660A8D"/>
    <w:rsid w:val="00660B2D"/>
    <w:rsid w:val="0066127A"/>
    <w:rsid w:val="006622E0"/>
    <w:rsid w:val="006624D9"/>
    <w:rsid w:val="006641C2"/>
    <w:rsid w:val="00664A9D"/>
    <w:rsid w:val="00664E8C"/>
    <w:rsid w:val="00665E7C"/>
    <w:rsid w:val="00667014"/>
    <w:rsid w:val="00667695"/>
    <w:rsid w:val="00667FAE"/>
    <w:rsid w:val="0067044B"/>
    <w:rsid w:val="00671B29"/>
    <w:rsid w:val="00671F00"/>
    <w:rsid w:val="0067320E"/>
    <w:rsid w:val="0067489B"/>
    <w:rsid w:val="00674BCB"/>
    <w:rsid w:val="00675D0E"/>
    <w:rsid w:val="00675DF9"/>
    <w:rsid w:val="006763D1"/>
    <w:rsid w:val="0067703E"/>
    <w:rsid w:val="006770EE"/>
    <w:rsid w:val="0067758A"/>
    <w:rsid w:val="00680357"/>
    <w:rsid w:val="00680A90"/>
    <w:rsid w:val="00681C1A"/>
    <w:rsid w:val="00681EE2"/>
    <w:rsid w:val="00683685"/>
    <w:rsid w:val="0068393F"/>
    <w:rsid w:val="00684DD4"/>
    <w:rsid w:val="00684DF2"/>
    <w:rsid w:val="00685DC2"/>
    <w:rsid w:val="0068685E"/>
    <w:rsid w:val="00687A10"/>
    <w:rsid w:val="00687C90"/>
    <w:rsid w:val="00687F9A"/>
    <w:rsid w:val="0069032E"/>
    <w:rsid w:val="00690985"/>
    <w:rsid w:val="00690C40"/>
    <w:rsid w:val="0069154E"/>
    <w:rsid w:val="00692ADC"/>
    <w:rsid w:val="0069383A"/>
    <w:rsid w:val="00694245"/>
    <w:rsid w:val="00694A79"/>
    <w:rsid w:val="00695889"/>
    <w:rsid w:val="00696D43"/>
    <w:rsid w:val="0069708A"/>
    <w:rsid w:val="006974A3"/>
    <w:rsid w:val="006974C8"/>
    <w:rsid w:val="006A041F"/>
    <w:rsid w:val="006A0CFF"/>
    <w:rsid w:val="006A1277"/>
    <w:rsid w:val="006A20D7"/>
    <w:rsid w:val="006A21AB"/>
    <w:rsid w:val="006A235B"/>
    <w:rsid w:val="006A3521"/>
    <w:rsid w:val="006A3527"/>
    <w:rsid w:val="006A3CE7"/>
    <w:rsid w:val="006A434F"/>
    <w:rsid w:val="006A4589"/>
    <w:rsid w:val="006A4BAE"/>
    <w:rsid w:val="006A4F33"/>
    <w:rsid w:val="006A56A6"/>
    <w:rsid w:val="006A5B28"/>
    <w:rsid w:val="006A62DB"/>
    <w:rsid w:val="006A639F"/>
    <w:rsid w:val="006A63D9"/>
    <w:rsid w:val="006A6DBB"/>
    <w:rsid w:val="006B04EC"/>
    <w:rsid w:val="006B07EE"/>
    <w:rsid w:val="006B0E8F"/>
    <w:rsid w:val="006B1448"/>
    <w:rsid w:val="006B2294"/>
    <w:rsid w:val="006B2510"/>
    <w:rsid w:val="006B2BE4"/>
    <w:rsid w:val="006B373C"/>
    <w:rsid w:val="006B3859"/>
    <w:rsid w:val="006B3A7A"/>
    <w:rsid w:val="006B40CD"/>
    <w:rsid w:val="006B499C"/>
    <w:rsid w:val="006B5A4D"/>
    <w:rsid w:val="006B7884"/>
    <w:rsid w:val="006B7CBC"/>
    <w:rsid w:val="006C01E6"/>
    <w:rsid w:val="006C0A70"/>
    <w:rsid w:val="006C1392"/>
    <w:rsid w:val="006C233C"/>
    <w:rsid w:val="006C24B4"/>
    <w:rsid w:val="006C26D0"/>
    <w:rsid w:val="006C2807"/>
    <w:rsid w:val="006C2EDD"/>
    <w:rsid w:val="006C3699"/>
    <w:rsid w:val="006C59C8"/>
    <w:rsid w:val="006C5C98"/>
    <w:rsid w:val="006C684A"/>
    <w:rsid w:val="006C6A36"/>
    <w:rsid w:val="006C6C9A"/>
    <w:rsid w:val="006C6D96"/>
    <w:rsid w:val="006C7303"/>
    <w:rsid w:val="006C7610"/>
    <w:rsid w:val="006C7C0C"/>
    <w:rsid w:val="006D07B8"/>
    <w:rsid w:val="006D139B"/>
    <w:rsid w:val="006D13A8"/>
    <w:rsid w:val="006D2101"/>
    <w:rsid w:val="006D2AAF"/>
    <w:rsid w:val="006D2D82"/>
    <w:rsid w:val="006D2F4C"/>
    <w:rsid w:val="006D3D50"/>
    <w:rsid w:val="006D4C41"/>
    <w:rsid w:val="006D5280"/>
    <w:rsid w:val="006D55C7"/>
    <w:rsid w:val="006D5A02"/>
    <w:rsid w:val="006D5BBD"/>
    <w:rsid w:val="006D5E90"/>
    <w:rsid w:val="006D7AB2"/>
    <w:rsid w:val="006E0471"/>
    <w:rsid w:val="006E08F2"/>
    <w:rsid w:val="006E14C8"/>
    <w:rsid w:val="006E2B53"/>
    <w:rsid w:val="006E3009"/>
    <w:rsid w:val="006E397E"/>
    <w:rsid w:val="006E436A"/>
    <w:rsid w:val="006E4721"/>
    <w:rsid w:val="006E4B8C"/>
    <w:rsid w:val="006E6CBB"/>
    <w:rsid w:val="006E6D13"/>
    <w:rsid w:val="006E6E26"/>
    <w:rsid w:val="006E71B6"/>
    <w:rsid w:val="006E76F4"/>
    <w:rsid w:val="006F087B"/>
    <w:rsid w:val="006F0AA8"/>
    <w:rsid w:val="006F0C92"/>
    <w:rsid w:val="006F13F7"/>
    <w:rsid w:val="006F16E8"/>
    <w:rsid w:val="006F19DB"/>
    <w:rsid w:val="006F2A15"/>
    <w:rsid w:val="006F2B34"/>
    <w:rsid w:val="006F3052"/>
    <w:rsid w:val="006F47B6"/>
    <w:rsid w:val="006F58BE"/>
    <w:rsid w:val="006F5B7D"/>
    <w:rsid w:val="006F5E4B"/>
    <w:rsid w:val="006F69E3"/>
    <w:rsid w:val="006F6C79"/>
    <w:rsid w:val="006F754D"/>
    <w:rsid w:val="006F788C"/>
    <w:rsid w:val="006F7B75"/>
    <w:rsid w:val="006F7F9C"/>
    <w:rsid w:val="0070049C"/>
    <w:rsid w:val="00700C5A"/>
    <w:rsid w:val="007012D5"/>
    <w:rsid w:val="00701D29"/>
    <w:rsid w:val="007021E5"/>
    <w:rsid w:val="0070249B"/>
    <w:rsid w:val="00702DC1"/>
    <w:rsid w:val="00702DCD"/>
    <w:rsid w:val="00702F23"/>
    <w:rsid w:val="0070330E"/>
    <w:rsid w:val="00704A30"/>
    <w:rsid w:val="00704B22"/>
    <w:rsid w:val="00704FFE"/>
    <w:rsid w:val="00705AEA"/>
    <w:rsid w:val="00706927"/>
    <w:rsid w:val="007078AE"/>
    <w:rsid w:val="00707A6F"/>
    <w:rsid w:val="00707D31"/>
    <w:rsid w:val="00707EA6"/>
    <w:rsid w:val="00707FF7"/>
    <w:rsid w:val="0071011E"/>
    <w:rsid w:val="00710453"/>
    <w:rsid w:val="007106F5"/>
    <w:rsid w:val="00710DCA"/>
    <w:rsid w:val="00711163"/>
    <w:rsid w:val="00711B7F"/>
    <w:rsid w:val="0071217B"/>
    <w:rsid w:val="0071251D"/>
    <w:rsid w:val="00713056"/>
    <w:rsid w:val="00715038"/>
    <w:rsid w:val="007155EF"/>
    <w:rsid w:val="007157F3"/>
    <w:rsid w:val="0071607D"/>
    <w:rsid w:val="00717C48"/>
    <w:rsid w:val="007211FB"/>
    <w:rsid w:val="0072136C"/>
    <w:rsid w:val="00722D63"/>
    <w:rsid w:val="007241E4"/>
    <w:rsid w:val="007242EF"/>
    <w:rsid w:val="00724502"/>
    <w:rsid w:val="007249F3"/>
    <w:rsid w:val="00724E5F"/>
    <w:rsid w:val="00725023"/>
    <w:rsid w:val="00725126"/>
    <w:rsid w:val="007254AD"/>
    <w:rsid w:val="00725B46"/>
    <w:rsid w:val="00725FD0"/>
    <w:rsid w:val="007264A7"/>
    <w:rsid w:val="007314D0"/>
    <w:rsid w:val="007317FD"/>
    <w:rsid w:val="00732CE5"/>
    <w:rsid w:val="00732DE7"/>
    <w:rsid w:val="00733314"/>
    <w:rsid w:val="0073443C"/>
    <w:rsid w:val="0073588B"/>
    <w:rsid w:val="0073596C"/>
    <w:rsid w:val="00735E91"/>
    <w:rsid w:val="00736158"/>
    <w:rsid w:val="0073647A"/>
    <w:rsid w:val="0073673F"/>
    <w:rsid w:val="007376DE"/>
    <w:rsid w:val="007377A2"/>
    <w:rsid w:val="00737A0B"/>
    <w:rsid w:val="007404E7"/>
    <w:rsid w:val="00740EFA"/>
    <w:rsid w:val="007411D4"/>
    <w:rsid w:val="0074167F"/>
    <w:rsid w:val="00741899"/>
    <w:rsid w:val="007419FD"/>
    <w:rsid w:val="00741CFB"/>
    <w:rsid w:val="00743D81"/>
    <w:rsid w:val="00743F80"/>
    <w:rsid w:val="00744130"/>
    <w:rsid w:val="0074427D"/>
    <w:rsid w:val="00745DFE"/>
    <w:rsid w:val="00746F9D"/>
    <w:rsid w:val="007516CF"/>
    <w:rsid w:val="00751E2D"/>
    <w:rsid w:val="00752A1A"/>
    <w:rsid w:val="00753085"/>
    <w:rsid w:val="00754379"/>
    <w:rsid w:val="007545AE"/>
    <w:rsid w:val="00754823"/>
    <w:rsid w:val="00754B7F"/>
    <w:rsid w:val="00754D36"/>
    <w:rsid w:val="007553D7"/>
    <w:rsid w:val="007568EF"/>
    <w:rsid w:val="00756C19"/>
    <w:rsid w:val="00757AAC"/>
    <w:rsid w:val="00761D9E"/>
    <w:rsid w:val="00762C20"/>
    <w:rsid w:val="00763FEE"/>
    <w:rsid w:val="007642C0"/>
    <w:rsid w:val="007656F1"/>
    <w:rsid w:val="00765848"/>
    <w:rsid w:val="00767583"/>
    <w:rsid w:val="00770199"/>
    <w:rsid w:val="0077058F"/>
    <w:rsid w:val="0077088C"/>
    <w:rsid w:val="00771B26"/>
    <w:rsid w:val="00771FBB"/>
    <w:rsid w:val="00772199"/>
    <w:rsid w:val="007726EC"/>
    <w:rsid w:val="00773351"/>
    <w:rsid w:val="00773A00"/>
    <w:rsid w:val="00774C8C"/>
    <w:rsid w:val="00775A0A"/>
    <w:rsid w:val="00776771"/>
    <w:rsid w:val="007771E0"/>
    <w:rsid w:val="007772CC"/>
    <w:rsid w:val="00777F1A"/>
    <w:rsid w:val="007820D1"/>
    <w:rsid w:val="007826B2"/>
    <w:rsid w:val="0078519F"/>
    <w:rsid w:val="00785745"/>
    <w:rsid w:val="007863AE"/>
    <w:rsid w:val="00786E12"/>
    <w:rsid w:val="00786FD9"/>
    <w:rsid w:val="00790039"/>
    <w:rsid w:val="007909CE"/>
    <w:rsid w:val="007913E2"/>
    <w:rsid w:val="00791A48"/>
    <w:rsid w:val="00792953"/>
    <w:rsid w:val="00793393"/>
    <w:rsid w:val="00793BC8"/>
    <w:rsid w:val="00794C5C"/>
    <w:rsid w:val="00795108"/>
    <w:rsid w:val="00795119"/>
    <w:rsid w:val="00795ECB"/>
    <w:rsid w:val="00796FBB"/>
    <w:rsid w:val="007973C6"/>
    <w:rsid w:val="00797DA6"/>
    <w:rsid w:val="007A0866"/>
    <w:rsid w:val="007A08E2"/>
    <w:rsid w:val="007A0D47"/>
    <w:rsid w:val="007A107B"/>
    <w:rsid w:val="007A17CF"/>
    <w:rsid w:val="007A1B28"/>
    <w:rsid w:val="007A4A1B"/>
    <w:rsid w:val="007A4C88"/>
    <w:rsid w:val="007A4E95"/>
    <w:rsid w:val="007A614B"/>
    <w:rsid w:val="007A7A0F"/>
    <w:rsid w:val="007B089D"/>
    <w:rsid w:val="007B0B25"/>
    <w:rsid w:val="007B0CEE"/>
    <w:rsid w:val="007B206E"/>
    <w:rsid w:val="007B2889"/>
    <w:rsid w:val="007B3287"/>
    <w:rsid w:val="007B5066"/>
    <w:rsid w:val="007B5659"/>
    <w:rsid w:val="007B579C"/>
    <w:rsid w:val="007B5A64"/>
    <w:rsid w:val="007B7848"/>
    <w:rsid w:val="007B7DE6"/>
    <w:rsid w:val="007C00E7"/>
    <w:rsid w:val="007C043D"/>
    <w:rsid w:val="007C10B1"/>
    <w:rsid w:val="007C139D"/>
    <w:rsid w:val="007C1A47"/>
    <w:rsid w:val="007C285B"/>
    <w:rsid w:val="007C2A50"/>
    <w:rsid w:val="007C450E"/>
    <w:rsid w:val="007C4674"/>
    <w:rsid w:val="007C4A10"/>
    <w:rsid w:val="007C4BC8"/>
    <w:rsid w:val="007C793B"/>
    <w:rsid w:val="007D0614"/>
    <w:rsid w:val="007D06DC"/>
    <w:rsid w:val="007D1438"/>
    <w:rsid w:val="007D16FD"/>
    <w:rsid w:val="007D1CAE"/>
    <w:rsid w:val="007D3302"/>
    <w:rsid w:val="007D36F6"/>
    <w:rsid w:val="007D44C2"/>
    <w:rsid w:val="007D45BB"/>
    <w:rsid w:val="007D4987"/>
    <w:rsid w:val="007D544A"/>
    <w:rsid w:val="007D58A2"/>
    <w:rsid w:val="007D5AC6"/>
    <w:rsid w:val="007D6DC1"/>
    <w:rsid w:val="007D702C"/>
    <w:rsid w:val="007E0241"/>
    <w:rsid w:val="007E0C37"/>
    <w:rsid w:val="007E1B07"/>
    <w:rsid w:val="007E1C0F"/>
    <w:rsid w:val="007E2ECE"/>
    <w:rsid w:val="007E2F0F"/>
    <w:rsid w:val="007E463F"/>
    <w:rsid w:val="007E4C25"/>
    <w:rsid w:val="007E543E"/>
    <w:rsid w:val="007E588E"/>
    <w:rsid w:val="007E6159"/>
    <w:rsid w:val="007E6184"/>
    <w:rsid w:val="007E63FE"/>
    <w:rsid w:val="007E6A7A"/>
    <w:rsid w:val="007E6B30"/>
    <w:rsid w:val="007E6F29"/>
    <w:rsid w:val="007E6FF7"/>
    <w:rsid w:val="007E7FA2"/>
    <w:rsid w:val="007F03AC"/>
    <w:rsid w:val="007F09B5"/>
    <w:rsid w:val="007F09EF"/>
    <w:rsid w:val="007F0E4D"/>
    <w:rsid w:val="007F15C0"/>
    <w:rsid w:val="007F19AC"/>
    <w:rsid w:val="007F1EAA"/>
    <w:rsid w:val="007F238C"/>
    <w:rsid w:val="007F25A5"/>
    <w:rsid w:val="007F29B9"/>
    <w:rsid w:val="007F34B3"/>
    <w:rsid w:val="007F407C"/>
    <w:rsid w:val="007F4EFE"/>
    <w:rsid w:val="007F54E0"/>
    <w:rsid w:val="007F64A6"/>
    <w:rsid w:val="007F7DC9"/>
    <w:rsid w:val="00800113"/>
    <w:rsid w:val="00800137"/>
    <w:rsid w:val="008011B5"/>
    <w:rsid w:val="00801615"/>
    <w:rsid w:val="008018FC"/>
    <w:rsid w:val="00802B86"/>
    <w:rsid w:val="00803CC7"/>
    <w:rsid w:val="008045E8"/>
    <w:rsid w:val="00805749"/>
    <w:rsid w:val="00806598"/>
    <w:rsid w:val="0080700C"/>
    <w:rsid w:val="00807520"/>
    <w:rsid w:val="008078EB"/>
    <w:rsid w:val="00807B52"/>
    <w:rsid w:val="00807F30"/>
    <w:rsid w:val="008104D6"/>
    <w:rsid w:val="00810FD3"/>
    <w:rsid w:val="008112C7"/>
    <w:rsid w:val="00811498"/>
    <w:rsid w:val="0081213D"/>
    <w:rsid w:val="0081240F"/>
    <w:rsid w:val="008126B7"/>
    <w:rsid w:val="00812A07"/>
    <w:rsid w:val="00812C01"/>
    <w:rsid w:val="00814172"/>
    <w:rsid w:val="008144A2"/>
    <w:rsid w:val="008144F6"/>
    <w:rsid w:val="00814CCD"/>
    <w:rsid w:val="00814FDB"/>
    <w:rsid w:val="008151F8"/>
    <w:rsid w:val="008165C9"/>
    <w:rsid w:val="0081692B"/>
    <w:rsid w:val="00816B97"/>
    <w:rsid w:val="0081731A"/>
    <w:rsid w:val="00817847"/>
    <w:rsid w:val="008200E5"/>
    <w:rsid w:val="00821F20"/>
    <w:rsid w:val="0082264F"/>
    <w:rsid w:val="00823D6F"/>
    <w:rsid w:val="008241C0"/>
    <w:rsid w:val="008243DC"/>
    <w:rsid w:val="0082481C"/>
    <w:rsid w:val="00824B80"/>
    <w:rsid w:val="00824D31"/>
    <w:rsid w:val="00825689"/>
    <w:rsid w:val="00826321"/>
    <w:rsid w:val="00826A83"/>
    <w:rsid w:val="008272C0"/>
    <w:rsid w:val="00827F4D"/>
    <w:rsid w:val="008311BE"/>
    <w:rsid w:val="008321CD"/>
    <w:rsid w:val="00833A73"/>
    <w:rsid w:val="00834112"/>
    <w:rsid w:val="008350F6"/>
    <w:rsid w:val="008354C3"/>
    <w:rsid w:val="00835855"/>
    <w:rsid w:val="00837BAA"/>
    <w:rsid w:val="00840AD6"/>
    <w:rsid w:val="00840F2F"/>
    <w:rsid w:val="008416F0"/>
    <w:rsid w:val="00842970"/>
    <w:rsid w:val="00842CB9"/>
    <w:rsid w:val="00842CD9"/>
    <w:rsid w:val="008439A7"/>
    <w:rsid w:val="00843D3B"/>
    <w:rsid w:val="0084563D"/>
    <w:rsid w:val="00846C86"/>
    <w:rsid w:val="00847D6B"/>
    <w:rsid w:val="008509F5"/>
    <w:rsid w:val="00851410"/>
    <w:rsid w:val="0085145B"/>
    <w:rsid w:val="00851CDB"/>
    <w:rsid w:val="00852669"/>
    <w:rsid w:val="00853415"/>
    <w:rsid w:val="008539E4"/>
    <w:rsid w:val="00853C9C"/>
    <w:rsid w:val="00854276"/>
    <w:rsid w:val="008546B9"/>
    <w:rsid w:val="0085499B"/>
    <w:rsid w:val="00854A4B"/>
    <w:rsid w:val="008556D7"/>
    <w:rsid w:val="00855A0D"/>
    <w:rsid w:val="008570F5"/>
    <w:rsid w:val="00857C2A"/>
    <w:rsid w:val="00860357"/>
    <w:rsid w:val="00860903"/>
    <w:rsid w:val="00860F0C"/>
    <w:rsid w:val="008619F0"/>
    <w:rsid w:val="008628FC"/>
    <w:rsid w:val="00863011"/>
    <w:rsid w:val="00863406"/>
    <w:rsid w:val="00864017"/>
    <w:rsid w:val="008647D9"/>
    <w:rsid w:val="00865138"/>
    <w:rsid w:val="008655D2"/>
    <w:rsid w:val="00865F94"/>
    <w:rsid w:val="008664D2"/>
    <w:rsid w:val="0086689D"/>
    <w:rsid w:val="00866E79"/>
    <w:rsid w:val="00870412"/>
    <w:rsid w:val="00870801"/>
    <w:rsid w:val="00870BB1"/>
    <w:rsid w:val="00871BE9"/>
    <w:rsid w:val="00871F66"/>
    <w:rsid w:val="0087241C"/>
    <w:rsid w:val="00872597"/>
    <w:rsid w:val="00873543"/>
    <w:rsid w:val="008743FF"/>
    <w:rsid w:val="00874C4F"/>
    <w:rsid w:val="00875120"/>
    <w:rsid w:val="008754E2"/>
    <w:rsid w:val="0087741C"/>
    <w:rsid w:val="00877E81"/>
    <w:rsid w:val="00880266"/>
    <w:rsid w:val="00880613"/>
    <w:rsid w:val="00880680"/>
    <w:rsid w:val="008807E8"/>
    <w:rsid w:val="00880F50"/>
    <w:rsid w:val="00881761"/>
    <w:rsid w:val="00881D93"/>
    <w:rsid w:val="00882B6B"/>
    <w:rsid w:val="00883977"/>
    <w:rsid w:val="00884117"/>
    <w:rsid w:val="0088484D"/>
    <w:rsid w:val="0088571B"/>
    <w:rsid w:val="00886BA9"/>
    <w:rsid w:val="00886CA5"/>
    <w:rsid w:val="008871BE"/>
    <w:rsid w:val="00887416"/>
    <w:rsid w:val="0089007D"/>
    <w:rsid w:val="00891B08"/>
    <w:rsid w:val="00892651"/>
    <w:rsid w:val="008926E9"/>
    <w:rsid w:val="00892773"/>
    <w:rsid w:val="00892B1E"/>
    <w:rsid w:val="0089380A"/>
    <w:rsid w:val="008938F2"/>
    <w:rsid w:val="0089390F"/>
    <w:rsid w:val="00893BD6"/>
    <w:rsid w:val="008940CE"/>
    <w:rsid w:val="00895710"/>
    <w:rsid w:val="008965EE"/>
    <w:rsid w:val="008977AE"/>
    <w:rsid w:val="00897BBE"/>
    <w:rsid w:val="00897CE7"/>
    <w:rsid w:val="008A00BC"/>
    <w:rsid w:val="008A0311"/>
    <w:rsid w:val="008A1082"/>
    <w:rsid w:val="008A13EB"/>
    <w:rsid w:val="008A19AD"/>
    <w:rsid w:val="008A35EE"/>
    <w:rsid w:val="008A3B35"/>
    <w:rsid w:val="008A3D45"/>
    <w:rsid w:val="008A439A"/>
    <w:rsid w:val="008A48B6"/>
    <w:rsid w:val="008A4D5D"/>
    <w:rsid w:val="008A50E0"/>
    <w:rsid w:val="008A51B7"/>
    <w:rsid w:val="008A535D"/>
    <w:rsid w:val="008A57B5"/>
    <w:rsid w:val="008A5997"/>
    <w:rsid w:val="008A6166"/>
    <w:rsid w:val="008A697C"/>
    <w:rsid w:val="008A7475"/>
    <w:rsid w:val="008A79CF"/>
    <w:rsid w:val="008B024F"/>
    <w:rsid w:val="008B173C"/>
    <w:rsid w:val="008B28FF"/>
    <w:rsid w:val="008B2991"/>
    <w:rsid w:val="008B33BC"/>
    <w:rsid w:val="008B3B28"/>
    <w:rsid w:val="008B3BB8"/>
    <w:rsid w:val="008B496B"/>
    <w:rsid w:val="008B4B27"/>
    <w:rsid w:val="008B4CBD"/>
    <w:rsid w:val="008B4E54"/>
    <w:rsid w:val="008B55D4"/>
    <w:rsid w:val="008B581D"/>
    <w:rsid w:val="008B5C62"/>
    <w:rsid w:val="008B5C65"/>
    <w:rsid w:val="008B61C2"/>
    <w:rsid w:val="008B72DE"/>
    <w:rsid w:val="008B7977"/>
    <w:rsid w:val="008C1C0A"/>
    <w:rsid w:val="008C2D62"/>
    <w:rsid w:val="008C2D72"/>
    <w:rsid w:val="008C3CD7"/>
    <w:rsid w:val="008C3EB7"/>
    <w:rsid w:val="008C4386"/>
    <w:rsid w:val="008C493A"/>
    <w:rsid w:val="008C54C4"/>
    <w:rsid w:val="008C6463"/>
    <w:rsid w:val="008C6D2A"/>
    <w:rsid w:val="008C77D1"/>
    <w:rsid w:val="008C799A"/>
    <w:rsid w:val="008C7DE5"/>
    <w:rsid w:val="008D0353"/>
    <w:rsid w:val="008D0F25"/>
    <w:rsid w:val="008D12BF"/>
    <w:rsid w:val="008D1567"/>
    <w:rsid w:val="008D199A"/>
    <w:rsid w:val="008D26F2"/>
    <w:rsid w:val="008D37FF"/>
    <w:rsid w:val="008D42E1"/>
    <w:rsid w:val="008D4AA5"/>
    <w:rsid w:val="008D6E9D"/>
    <w:rsid w:val="008D7D77"/>
    <w:rsid w:val="008E122C"/>
    <w:rsid w:val="008E1782"/>
    <w:rsid w:val="008E192C"/>
    <w:rsid w:val="008E1EE7"/>
    <w:rsid w:val="008E34CE"/>
    <w:rsid w:val="008E4575"/>
    <w:rsid w:val="008E55BC"/>
    <w:rsid w:val="008E582A"/>
    <w:rsid w:val="008E59BA"/>
    <w:rsid w:val="008E5F33"/>
    <w:rsid w:val="008E6305"/>
    <w:rsid w:val="008E7F25"/>
    <w:rsid w:val="008F00EA"/>
    <w:rsid w:val="008F0FD4"/>
    <w:rsid w:val="008F1093"/>
    <w:rsid w:val="008F16FD"/>
    <w:rsid w:val="008F1997"/>
    <w:rsid w:val="008F2DD9"/>
    <w:rsid w:val="008F31E9"/>
    <w:rsid w:val="008F38D9"/>
    <w:rsid w:val="008F3F33"/>
    <w:rsid w:val="008F3F37"/>
    <w:rsid w:val="008F58D6"/>
    <w:rsid w:val="008F5B22"/>
    <w:rsid w:val="008F6E81"/>
    <w:rsid w:val="008F743D"/>
    <w:rsid w:val="008F7687"/>
    <w:rsid w:val="009009B5"/>
    <w:rsid w:val="00901343"/>
    <w:rsid w:val="009015F2"/>
    <w:rsid w:val="00901AF5"/>
    <w:rsid w:val="009022DD"/>
    <w:rsid w:val="0090265A"/>
    <w:rsid w:val="00902773"/>
    <w:rsid w:val="00902C91"/>
    <w:rsid w:val="00902EDE"/>
    <w:rsid w:val="00904300"/>
    <w:rsid w:val="009048BC"/>
    <w:rsid w:val="00905EC1"/>
    <w:rsid w:val="0090604E"/>
    <w:rsid w:val="00906825"/>
    <w:rsid w:val="00906A6E"/>
    <w:rsid w:val="00906C40"/>
    <w:rsid w:val="00906C52"/>
    <w:rsid w:val="0090786B"/>
    <w:rsid w:val="009101B5"/>
    <w:rsid w:val="00910400"/>
    <w:rsid w:val="00910EB4"/>
    <w:rsid w:val="009120E9"/>
    <w:rsid w:val="0091238C"/>
    <w:rsid w:val="00912693"/>
    <w:rsid w:val="009127FD"/>
    <w:rsid w:val="009132EA"/>
    <w:rsid w:val="00913513"/>
    <w:rsid w:val="0091351E"/>
    <w:rsid w:val="00913743"/>
    <w:rsid w:val="00913B54"/>
    <w:rsid w:val="009148CB"/>
    <w:rsid w:val="00915140"/>
    <w:rsid w:val="009156A9"/>
    <w:rsid w:val="00915DBC"/>
    <w:rsid w:val="009178BD"/>
    <w:rsid w:val="00917BC3"/>
    <w:rsid w:val="00917FC7"/>
    <w:rsid w:val="00921ACB"/>
    <w:rsid w:val="009221B9"/>
    <w:rsid w:val="00922394"/>
    <w:rsid w:val="00923579"/>
    <w:rsid w:val="00923B2F"/>
    <w:rsid w:val="00925622"/>
    <w:rsid w:val="00926C40"/>
    <w:rsid w:val="00926DA6"/>
    <w:rsid w:val="00926EBA"/>
    <w:rsid w:val="00927B3E"/>
    <w:rsid w:val="00927B71"/>
    <w:rsid w:val="00927FC5"/>
    <w:rsid w:val="00931AE9"/>
    <w:rsid w:val="00932D66"/>
    <w:rsid w:val="00933247"/>
    <w:rsid w:val="009348E3"/>
    <w:rsid w:val="009355CF"/>
    <w:rsid w:val="00936104"/>
    <w:rsid w:val="009361CB"/>
    <w:rsid w:val="0093744C"/>
    <w:rsid w:val="00937962"/>
    <w:rsid w:val="00940794"/>
    <w:rsid w:val="009408C6"/>
    <w:rsid w:val="00940D91"/>
    <w:rsid w:val="00941DAD"/>
    <w:rsid w:val="00942814"/>
    <w:rsid w:val="00943356"/>
    <w:rsid w:val="00943DB7"/>
    <w:rsid w:val="00943E54"/>
    <w:rsid w:val="00944459"/>
    <w:rsid w:val="009444E5"/>
    <w:rsid w:val="00945900"/>
    <w:rsid w:val="009475FE"/>
    <w:rsid w:val="00950E5C"/>
    <w:rsid w:val="00951467"/>
    <w:rsid w:val="0095195F"/>
    <w:rsid w:val="00952414"/>
    <w:rsid w:val="009526D0"/>
    <w:rsid w:val="009535DF"/>
    <w:rsid w:val="00953D83"/>
    <w:rsid w:val="009546C4"/>
    <w:rsid w:val="00954937"/>
    <w:rsid w:val="009549DD"/>
    <w:rsid w:val="0095563E"/>
    <w:rsid w:val="00955888"/>
    <w:rsid w:val="00955AFD"/>
    <w:rsid w:val="00956584"/>
    <w:rsid w:val="00957460"/>
    <w:rsid w:val="009574DB"/>
    <w:rsid w:val="0095769E"/>
    <w:rsid w:val="009579B2"/>
    <w:rsid w:val="00957E42"/>
    <w:rsid w:val="009604E2"/>
    <w:rsid w:val="009612F7"/>
    <w:rsid w:val="00961A89"/>
    <w:rsid w:val="00961DAF"/>
    <w:rsid w:val="00962D23"/>
    <w:rsid w:val="00963275"/>
    <w:rsid w:val="0096456F"/>
    <w:rsid w:val="00964D38"/>
    <w:rsid w:val="00964FC7"/>
    <w:rsid w:val="009663C0"/>
    <w:rsid w:val="0096752A"/>
    <w:rsid w:val="00967DD8"/>
    <w:rsid w:val="0097048C"/>
    <w:rsid w:val="00970770"/>
    <w:rsid w:val="00970C8E"/>
    <w:rsid w:val="00970FE1"/>
    <w:rsid w:val="00972793"/>
    <w:rsid w:val="00972FC3"/>
    <w:rsid w:val="0097329C"/>
    <w:rsid w:val="00973EB9"/>
    <w:rsid w:val="00974447"/>
    <w:rsid w:val="009746ED"/>
    <w:rsid w:val="00974962"/>
    <w:rsid w:val="009750F3"/>
    <w:rsid w:val="009750F7"/>
    <w:rsid w:val="00975318"/>
    <w:rsid w:val="00975825"/>
    <w:rsid w:val="0097609E"/>
    <w:rsid w:val="00977441"/>
    <w:rsid w:val="00977D30"/>
    <w:rsid w:val="00980F68"/>
    <w:rsid w:val="00981620"/>
    <w:rsid w:val="00981F0A"/>
    <w:rsid w:val="00983E25"/>
    <w:rsid w:val="009852A3"/>
    <w:rsid w:val="00985415"/>
    <w:rsid w:val="00985540"/>
    <w:rsid w:val="00985A35"/>
    <w:rsid w:val="00985AFE"/>
    <w:rsid w:val="00985CB7"/>
    <w:rsid w:val="00986B74"/>
    <w:rsid w:val="00986D78"/>
    <w:rsid w:val="00987B51"/>
    <w:rsid w:val="00987FCC"/>
    <w:rsid w:val="00990604"/>
    <w:rsid w:val="00990C01"/>
    <w:rsid w:val="00991068"/>
    <w:rsid w:val="00991684"/>
    <w:rsid w:val="00991C58"/>
    <w:rsid w:val="00991E21"/>
    <w:rsid w:val="00991E37"/>
    <w:rsid w:val="00992614"/>
    <w:rsid w:val="009931C5"/>
    <w:rsid w:val="009933F4"/>
    <w:rsid w:val="00993760"/>
    <w:rsid w:val="009939D4"/>
    <w:rsid w:val="009941B7"/>
    <w:rsid w:val="00994736"/>
    <w:rsid w:val="00994E87"/>
    <w:rsid w:val="009975AC"/>
    <w:rsid w:val="009979D1"/>
    <w:rsid w:val="009A108C"/>
    <w:rsid w:val="009A112D"/>
    <w:rsid w:val="009A1308"/>
    <w:rsid w:val="009A14E5"/>
    <w:rsid w:val="009A1509"/>
    <w:rsid w:val="009A176F"/>
    <w:rsid w:val="009A1C63"/>
    <w:rsid w:val="009A290B"/>
    <w:rsid w:val="009A2E88"/>
    <w:rsid w:val="009A3262"/>
    <w:rsid w:val="009A4515"/>
    <w:rsid w:val="009A4B0B"/>
    <w:rsid w:val="009A4B8B"/>
    <w:rsid w:val="009A4C2B"/>
    <w:rsid w:val="009A61DF"/>
    <w:rsid w:val="009A62E9"/>
    <w:rsid w:val="009A63BB"/>
    <w:rsid w:val="009B020B"/>
    <w:rsid w:val="009B02A9"/>
    <w:rsid w:val="009B0603"/>
    <w:rsid w:val="009B1751"/>
    <w:rsid w:val="009B2A99"/>
    <w:rsid w:val="009B3176"/>
    <w:rsid w:val="009B3859"/>
    <w:rsid w:val="009B44D8"/>
    <w:rsid w:val="009B65DE"/>
    <w:rsid w:val="009B6975"/>
    <w:rsid w:val="009B6AEA"/>
    <w:rsid w:val="009B7CDC"/>
    <w:rsid w:val="009C0B2F"/>
    <w:rsid w:val="009C12D0"/>
    <w:rsid w:val="009C1621"/>
    <w:rsid w:val="009C1801"/>
    <w:rsid w:val="009C26E1"/>
    <w:rsid w:val="009C2FFC"/>
    <w:rsid w:val="009C3277"/>
    <w:rsid w:val="009C3763"/>
    <w:rsid w:val="009C396C"/>
    <w:rsid w:val="009C49D8"/>
    <w:rsid w:val="009C5197"/>
    <w:rsid w:val="009C54C7"/>
    <w:rsid w:val="009C5DFE"/>
    <w:rsid w:val="009C66DA"/>
    <w:rsid w:val="009C7090"/>
    <w:rsid w:val="009C783F"/>
    <w:rsid w:val="009C796E"/>
    <w:rsid w:val="009D0C0A"/>
    <w:rsid w:val="009D0D99"/>
    <w:rsid w:val="009D17CC"/>
    <w:rsid w:val="009D1F93"/>
    <w:rsid w:val="009D3186"/>
    <w:rsid w:val="009D5C3E"/>
    <w:rsid w:val="009D7098"/>
    <w:rsid w:val="009D7818"/>
    <w:rsid w:val="009D78F8"/>
    <w:rsid w:val="009E0623"/>
    <w:rsid w:val="009E0E0F"/>
    <w:rsid w:val="009E1103"/>
    <w:rsid w:val="009E1141"/>
    <w:rsid w:val="009E1553"/>
    <w:rsid w:val="009E286C"/>
    <w:rsid w:val="009E36FB"/>
    <w:rsid w:val="009E3A3B"/>
    <w:rsid w:val="009E458B"/>
    <w:rsid w:val="009E4B3A"/>
    <w:rsid w:val="009E57B8"/>
    <w:rsid w:val="009E5BE4"/>
    <w:rsid w:val="009E6501"/>
    <w:rsid w:val="009E6743"/>
    <w:rsid w:val="009E6A26"/>
    <w:rsid w:val="009E7DE7"/>
    <w:rsid w:val="009E7E68"/>
    <w:rsid w:val="009F12C9"/>
    <w:rsid w:val="009F1508"/>
    <w:rsid w:val="009F169E"/>
    <w:rsid w:val="009F1EE9"/>
    <w:rsid w:val="009F272E"/>
    <w:rsid w:val="009F277E"/>
    <w:rsid w:val="009F3339"/>
    <w:rsid w:val="009F3429"/>
    <w:rsid w:val="009F39AA"/>
    <w:rsid w:val="009F3CBA"/>
    <w:rsid w:val="009F66AD"/>
    <w:rsid w:val="009F67FC"/>
    <w:rsid w:val="009F7173"/>
    <w:rsid w:val="009F731C"/>
    <w:rsid w:val="009F7456"/>
    <w:rsid w:val="00A001DB"/>
    <w:rsid w:val="00A0095A"/>
    <w:rsid w:val="00A00C71"/>
    <w:rsid w:val="00A00EF3"/>
    <w:rsid w:val="00A01135"/>
    <w:rsid w:val="00A0160E"/>
    <w:rsid w:val="00A0296E"/>
    <w:rsid w:val="00A02BA6"/>
    <w:rsid w:val="00A032E4"/>
    <w:rsid w:val="00A0429A"/>
    <w:rsid w:val="00A0464D"/>
    <w:rsid w:val="00A04A82"/>
    <w:rsid w:val="00A04A86"/>
    <w:rsid w:val="00A04F64"/>
    <w:rsid w:val="00A05FFB"/>
    <w:rsid w:val="00A06557"/>
    <w:rsid w:val="00A06D9F"/>
    <w:rsid w:val="00A07022"/>
    <w:rsid w:val="00A07585"/>
    <w:rsid w:val="00A07A94"/>
    <w:rsid w:val="00A101A0"/>
    <w:rsid w:val="00A10290"/>
    <w:rsid w:val="00A115C0"/>
    <w:rsid w:val="00A1259E"/>
    <w:rsid w:val="00A129D1"/>
    <w:rsid w:val="00A133DF"/>
    <w:rsid w:val="00A1346A"/>
    <w:rsid w:val="00A138C8"/>
    <w:rsid w:val="00A1426A"/>
    <w:rsid w:val="00A14A57"/>
    <w:rsid w:val="00A1509A"/>
    <w:rsid w:val="00A15374"/>
    <w:rsid w:val="00A1552E"/>
    <w:rsid w:val="00A1566E"/>
    <w:rsid w:val="00A15A92"/>
    <w:rsid w:val="00A16618"/>
    <w:rsid w:val="00A16A26"/>
    <w:rsid w:val="00A17143"/>
    <w:rsid w:val="00A17FD0"/>
    <w:rsid w:val="00A2034C"/>
    <w:rsid w:val="00A20F1F"/>
    <w:rsid w:val="00A23756"/>
    <w:rsid w:val="00A25474"/>
    <w:rsid w:val="00A25F7F"/>
    <w:rsid w:val="00A263DB"/>
    <w:rsid w:val="00A2711C"/>
    <w:rsid w:val="00A306BC"/>
    <w:rsid w:val="00A30D2D"/>
    <w:rsid w:val="00A31259"/>
    <w:rsid w:val="00A31646"/>
    <w:rsid w:val="00A31B67"/>
    <w:rsid w:val="00A33D34"/>
    <w:rsid w:val="00A34A77"/>
    <w:rsid w:val="00A3518C"/>
    <w:rsid w:val="00A35353"/>
    <w:rsid w:val="00A353D9"/>
    <w:rsid w:val="00A35B50"/>
    <w:rsid w:val="00A363C3"/>
    <w:rsid w:val="00A36F2E"/>
    <w:rsid w:val="00A37264"/>
    <w:rsid w:val="00A37A9C"/>
    <w:rsid w:val="00A37E15"/>
    <w:rsid w:val="00A400FA"/>
    <w:rsid w:val="00A401B9"/>
    <w:rsid w:val="00A401E0"/>
    <w:rsid w:val="00A4055C"/>
    <w:rsid w:val="00A40923"/>
    <w:rsid w:val="00A40CE5"/>
    <w:rsid w:val="00A40F29"/>
    <w:rsid w:val="00A411AA"/>
    <w:rsid w:val="00A41787"/>
    <w:rsid w:val="00A41BEE"/>
    <w:rsid w:val="00A4201D"/>
    <w:rsid w:val="00A421F5"/>
    <w:rsid w:val="00A45097"/>
    <w:rsid w:val="00A46429"/>
    <w:rsid w:val="00A47E27"/>
    <w:rsid w:val="00A47F02"/>
    <w:rsid w:val="00A51F08"/>
    <w:rsid w:val="00A52A6C"/>
    <w:rsid w:val="00A53F4D"/>
    <w:rsid w:val="00A54622"/>
    <w:rsid w:val="00A54C55"/>
    <w:rsid w:val="00A54FF1"/>
    <w:rsid w:val="00A550E2"/>
    <w:rsid w:val="00A554E1"/>
    <w:rsid w:val="00A5559A"/>
    <w:rsid w:val="00A56192"/>
    <w:rsid w:val="00A601D9"/>
    <w:rsid w:val="00A60DEE"/>
    <w:rsid w:val="00A61B66"/>
    <w:rsid w:val="00A621AE"/>
    <w:rsid w:val="00A62E28"/>
    <w:rsid w:val="00A63377"/>
    <w:rsid w:val="00A63744"/>
    <w:rsid w:val="00A63990"/>
    <w:rsid w:val="00A63A67"/>
    <w:rsid w:val="00A63E8D"/>
    <w:rsid w:val="00A653E7"/>
    <w:rsid w:val="00A67375"/>
    <w:rsid w:val="00A67617"/>
    <w:rsid w:val="00A67F76"/>
    <w:rsid w:val="00A702FC"/>
    <w:rsid w:val="00A704CE"/>
    <w:rsid w:val="00A709DD"/>
    <w:rsid w:val="00A7150C"/>
    <w:rsid w:val="00A722EB"/>
    <w:rsid w:val="00A7250E"/>
    <w:rsid w:val="00A73FC0"/>
    <w:rsid w:val="00A744DB"/>
    <w:rsid w:val="00A7456C"/>
    <w:rsid w:val="00A747CA"/>
    <w:rsid w:val="00A761AE"/>
    <w:rsid w:val="00A77448"/>
    <w:rsid w:val="00A77FB5"/>
    <w:rsid w:val="00A80E25"/>
    <w:rsid w:val="00A81186"/>
    <w:rsid w:val="00A821DC"/>
    <w:rsid w:val="00A82284"/>
    <w:rsid w:val="00A829D6"/>
    <w:rsid w:val="00A832DA"/>
    <w:rsid w:val="00A83B09"/>
    <w:rsid w:val="00A84073"/>
    <w:rsid w:val="00A844DD"/>
    <w:rsid w:val="00A856E5"/>
    <w:rsid w:val="00A8604F"/>
    <w:rsid w:val="00A86263"/>
    <w:rsid w:val="00A866C4"/>
    <w:rsid w:val="00A92AC1"/>
    <w:rsid w:val="00A938B8"/>
    <w:rsid w:val="00A93D40"/>
    <w:rsid w:val="00A94652"/>
    <w:rsid w:val="00A954A8"/>
    <w:rsid w:val="00A9574F"/>
    <w:rsid w:val="00A95867"/>
    <w:rsid w:val="00A95925"/>
    <w:rsid w:val="00A95EAC"/>
    <w:rsid w:val="00A967E5"/>
    <w:rsid w:val="00A9716B"/>
    <w:rsid w:val="00A972BB"/>
    <w:rsid w:val="00A9760A"/>
    <w:rsid w:val="00A97BD1"/>
    <w:rsid w:val="00AA2166"/>
    <w:rsid w:val="00AA38CF"/>
    <w:rsid w:val="00AA4648"/>
    <w:rsid w:val="00AA4A36"/>
    <w:rsid w:val="00AA4F79"/>
    <w:rsid w:val="00AA6CD2"/>
    <w:rsid w:val="00AA701C"/>
    <w:rsid w:val="00AA7909"/>
    <w:rsid w:val="00AA7F85"/>
    <w:rsid w:val="00AB00F0"/>
    <w:rsid w:val="00AB0928"/>
    <w:rsid w:val="00AB129D"/>
    <w:rsid w:val="00AB2300"/>
    <w:rsid w:val="00AB23EA"/>
    <w:rsid w:val="00AB2C12"/>
    <w:rsid w:val="00AB3384"/>
    <w:rsid w:val="00AB3E5B"/>
    <w:rsid w:val="00AB4C60"/>
    <w:rsid w:val="00AB58CE"/>
    <w:rsid w:val="00AB5A3C"/>
    <w:rsid w:val="00AB661E"/>
    <w:rsid w:val="00AB6E14"/>
    <w:rsid w:val="00AB7B6D"/>
    <w:rsid w:val="00AB7D26"/>
    <w:rsid w:val="00AB7D8C"/>
    <w:rsid w:val="00AC0B88"/>
    <w:rsid w:val="00AC13F1"/>
    <w:rsid w:val="00AC1B21"/>
    <w:rsid w:val="00AC2BA9"/>
    <w:rsid w:val="00AC328D"/>
    <w:rsid w:val="00AC3F50"/>
    <w:rsid w:val="00AC4B8A"/>
    <w:rsid w:val="00AC5045"/>
    <w:rsid w:val="00AC5850"/>
    <w:rsid w:val="00AC58EE"/>
    <w:rsid w:val="00AC5C46"/>
    <w:rsid w:val="00AC63AF"/>
    <w:rsid w:val="00AC6829"/>
    <w:rsid w:val="00AC7373"/>
    <w:rsid w:val="00AD3B57"/>
    <w:rsid w:val="00AD3D42"/>
    <w:rsid w:val="00AD47E7"/>
    <w:rsid w:val="00AD5D63"/>
    <w:rsid w:val="00AD5EF4"/>
    <w:rsid w:val="00AD618F"/>
    <w:rsid w:val="00AD764B"/>
    <w:rsid w:val="00AD7948"/>
    <w:rsid w:val="00AD7B4C"/>
    <w:rsid w:val="00AE081F"/>
    <w:rsid w:val="00AE0A14"/>
    <w:rsid w:val="00AE0B52"/>
    <w:rsid w:val="00AE0D37"/>
    <w:rsid w:val="00AE0E27"/>
    <w:rsid w:val="00AE1073"/>
    <w:rsid w:val="00AE10FD"/>
    <w:rsid w:val="00AE11F0"/>
    <w:rsid w:val="00AE18FA"/>
    <w:rsid w:val="00AE1E68"/>
    <w:rsid w:val="00AE2398"/>
    <w:rsid w:val="00AE30ED"/>
    <w:rsid w:val="00AE3127"/>
    <w:rsid w:val="00AE360D"/>
    <w:rsid w:val="00AE3B5B"/>
    <w:rsid w:val="00AE3E89"/>
    <w:rsid w:val="00AE4909"/>
    <w:rsid w:val="00AE4985"/>
    <w:rsid w:val="00AE4BBE"/>
    <w:rsid w:val="00AE5DD9"/>
    <w:rsid w:val="00AE6EFA"/>
    <w:rsid w:val="00AE75EB"/>
    <w:rsid w:val="00AF1239"/>
    <w:rsid w:val="00AF189F"/>
    <w:rsid w:val="00AF1A74"/>
    <w:rsid w:val="00AF219B"/>
    <w:rsid w:val="00AF3604"/>
    <w:rsid w:val="00AF5137"/>
    <w:rsid w:val="00AF559A"/>
    <w:rsid w:val="00AF5787"/>
    <w:rsid w:val="00AF5885"/>
    <w:rsid w:val="00AF5891"/>
    <w:rsid w:val="00AF5A3A"/>
    <w:rsid w:val="00AF5EC8"/>
    <w:rsid w:val="00AF6346"/>
    <w:rsid w:val="00AF64BB"/>
    <w:rsid w:val="00AF6DC8"/>
    <w:rsid w:val="00AF7235"/>
    <w:rsid w:val="00AF7238"/>
    <w:rsid w:val="00AF7B02"/>
    <w:rsid w:val="00B00115"/>
    <w:rsid w:val="00B02EC9"/>
    <w:rsid w:val="00B02F18"/>
    <w:rsid w:val="00B0520D"/>
    <w:rsid w:val="00B053D0"/>
    <w:rsid w:val="00B05EC6"/>
    <w:rsid w:val="00B06097"/>
    <w:rsid w:val="00B06181"/>
    <w:rsid w:val="00B06469"/>
    <w:rsid w:val="00B06B91"/>
    <w:rsid w:val="00B06E97"/>
    <w:rsid w:val="00B06F60"/>
    <w:rsid w:val="00B07198"/>
    <w:rsid w:val="00B07ADF"/>
    <w:rsid w:val="00B11341"/>
    <w:rsid w:val="00B12487"/>
    <w:rsid w:val="00B12531"/>
    <w:rsid w:val="00B1303C"/>
    <w:rsid w:val="00B13275"/>
    <w:rsid w:val="00B13373"/>
    <w:rsid w:val="00B13A0D"/>
    <w:rsid w:val="00B13CF1"/>
    <w:rsid w:val="00B13F75"/>
    <w:rsid w:val="00B144D2"/>
    <w:rsid w:val="00B153AD"/>
    <w:rsid w:val="00B204D6"/>
    <w:rsid w:val="00B206DF"/>
    <w:rsid w:val="00B207FA"/>
    <w:rsid w:val="00B20E04"/>
    <w:rsid w:val="00B20E09"/>
    <w:rsid w:val="00B226FB"/>
    <w:rsid w:val="00B22CF8"/>
    <w:rsid w:val="00B230BC"/>
    <w:rsid w:val="00B232D6"/>
    <w:rsid w:val="00B238AD"/>
    <w:rsid w:val="00B2449A"/>
    <w:rsid w:val="00B257B5"/>
    <w:rsid w:val="00B26891"/>
    <w:rsid w:val="00B26F68"/>
    <w:rsid w:val="00B27738"/>
    <w:rsid w:val="00B27C57"/>
    <w:rsid w:val="00B30D1A"/>
    <w:rsid w:val="00B317F6"/>
    <w:rsid w:val="00B325F4"/>
    <w:rsid w:val="00B32788"/>
    <w:rsid w:val="00B32840"/>
    <w:rsid w:val="00B32A5F"/>
    <w:rsid w:val="00B342EA"/>
    <w:rsid w:val="00B35BFD"/>
    <w:rsid w:val="00B360F7"/>
    <w:rsid w:val="00B362B8"/>
    <w:rsid w:val="00B3719B"/>
    <w:rsid w:val="00B372E7"/>
    <w:rsid w:val="00B3766B"/>
    <w:rsid w:val="00B37911"/>
    <w:rsid w:val="00B37E76"/>
    <w:rsid w:val="00B41231"/>
    <w:rsid w:val="00B41506"/>
    <w:rsid w:val="00B417DE"/>
    <w:rsid w:val="00B43620"/>
    <w:rsid w:val="00B451BD"/>
    <w:rsid w:val="00B45249"/>
    <w:rsid w:val="00B454E8"/>
    <w:rsid w:val="00B4580A"/>
    <w:rsid w:val="00B45A94"/>
    <w:rsid w:val="00B45FA4"/>
    <w:rsid w:val="00B463B7"/>
    <w:rsid w:val="00B46AD4"/>
    <w:rsid w:val="00B4765F"/>
    <w:rsid w:val="00B50F66"/>
    <w:rsid w:val="00B512B1"/>
    <w:rsid w:val="00B52F50"/>
    <w:rsid w:val="00B53150"/>
    <w:rsid w:val="00B54470"/>
    <w:rsid w:val="00B55182"/>
    <w:rsid w:val="00B560D5"/>
    <w:rsid w:val="00B56761"/>
    <w:rsid w:val="00B572B4"/>
    <w:rsid w:val="00B57521"/>
    <w:rsid w:val="00B57622"/>
    <w:rsid w:val="00B579CB"/>
    <w:rsid w:val="00B602CA"/>
    <w:rsid w:val="00B60EB6"/>
    <w:rsid w:val="00B618D2"/>
    <w:rsid w:val="00B6193F"/>
    <w:rsid w:val="00B62078"/>
    <w:rsid w:val="00B62D22"/>
    <w:rsid w:val="00B6307D"/>
    <w:rsid w:val="00B65FEE"/>
    <w:rsid w:val="00B66D9D"/>
    <w:rsid w:val="00B70376"/>
    <w:rsid w:val="00B71A92"/>
    <w:rsid w:val="00B71B4F"/>
    <w:rsid w:val="00B72071"/>
    <w:rsid w:val="00B72491"/>
    <w:rsid w:val="00B73277"/>
    <w:rsid w:val="00B741F8"/>
    <w:rsid w:val="00B74227"/>
    <w:rsid w:val="00B7450E"/>
    <w:rsid w:val="00B7560C"/>
    <w:rsid w:val="00B75C28"/>
    <w:rsid w:val="00B75ED5"/>
    <w:rsid w:val="00B7698D"/>
    <w:rsid w:val="00B76B5A"/>
    <w:rsid w:val="00B76B6D"/>
    <w:rsid w:val="00B770C9"/>
    <w:rsid w:val="00B770F1"/>
    <w:rsid w:val="00B77739"/>
    <w:rsid w:val="00B777DB"/>
    <w:rsid w:val="00B80208"/>
    <w:rsid w:val="00B80FD6"/>
    <w:rsid w:val="00B827AC"/>
    <w:rsid w:val="00B82E86"/>
    <w:rsid w:val="00B83C90"/>
    <w:rsid w:val="00B846C1"/>
    <w:rsid w:val="00B850E1"/>
    <w:rsid w:val="00B86158"/>
    <w:rsid w:val="00B86629"/>
    <w:rsid w:val="00B867B8"/>
    <w:rsid w:val="00B868BD"/>
    <w:rsid w:val="00B87615"/>
    <w:rsid w:val="00B87D61"/>
    <w:rsid w:val="00B90016"/>
    <w:rsid w:val="00B9021B"/>
    <w:rsid w:val="00B9027F"/>
    <w:rsid w:val="00B90B23"/>
    <w:rsid w:val="00B92B15"/>
    <w:rsid w:val="00B92FF2"/>
    <w:rsid w:val="00B9305B"/>
    <w:rsid w:val="00B93190"/>
    <w:rsid w:val="00B93656"/>
    <w:rsid w:val="00B9373D"/>
    <w:rsid w:val="00B93AE2"/>
    <w:rsid w:val="00B9410E"/>
    <w:rsid w:val="00B943D6"/>
    <w:rsid w:val="00B949ED"/>
    <w:rsid w:val="00B95E13"/>
    <w:rsid w:val="00B95EF2"/>
    <w:rsid w:val="00B9616A"/>
    <w:rsid w:val="00B96DD8"/>
    <w:rsid w:val="00B97C4C"/>
    <w:rsid w:val="00BA00C1"/>
    <w:rsid w:val="00BA0587"/>
    <w:rsid w:val="00BA1546"/>
    <w:rsid w:val="00BA1E79"/>
    <w:rsid w:val="00BA1EEF"/>
    <w:rsid w:val="00BA276E"/>
    <w:rsid w:val="00BA389E"/>
    <w:rsid w:val="00BA4A3F"/>
    <w:rsid w:val="00BA4AB9"/>
    <w:rsid w:val="00BA4C8D"/>
    <w:rsid w:val="00BA5D1E"/>
    <w:rsid w:val="00BA5FCE"/>
    <w:rsid w:val="00BA6859"/>
    <w:rsid w:val="00BB0B9C"/>
    <w:rsid w:val="00BB2773"/>
    <w:rsid w:val="00BB2847"/>
    <w:rsid w:val="00BB2A3C"/>
    <w:rsid w:val="00BB2E9F"/>
    <w:rsid w:val="00BB3525"/>
    <w:rsid w:val="00BB35CB"/>
    <w:rsid w:val="00BB3E0A"/>
    <w:rsid w:val="00BB454A"/>
    <w:rsid w:val="00BB5361"/>
    <w:rsid w:val="00BB5CF1"/>
    <w:rsid w:val="00BB5CFD"/>
    <w:rsid w:val="00BB6D57"/>
    <w:rsid w:val="00BB7696"/>
    <w:rsid w:val="00BC01A2"/>
    <w:rsid w:val="00BC0249"/>
    <w:rsid w:val="00BC0CF0"/>
    <w:rsid w:val="00BC2101"/>
    <w:rsid w:val="00BC23E8"/>
    <w:rsid w:val="00BC2823"/>
    <w:rsid w:val="00BC2B46"/>
    <w:rsid w:val="00BC3600"/>
    <w:rsid w:val="00BC3FEB"/>
    <w:rsid w:val="00BC48BB"/>
    <w:rsid w:val="00BC6A38"/>
    <w:rsid w:val="00BC6CC3"/>
    <w:rsid w:val="00BC78AC"/>
    <w:rsid w:val="00BC7A67"/>
    <w:rsid w:val="00BD064A"/>
    <w:rsid w:val="00BD1AB8"/>
    <w:rsid w:val="00BD2D3D"/>
    <w:rsid w:val="00BD316E"/>
    <w:rsid w:val="00BD34BE"/>
    <w:rsid w:val="00BD572D"/>
    <w:rsid w:val="00BD617C"/>
    <w:rsid w:val="00BD7352"/>
    <w:rsid w:val="00BE0694"/>
    <w:rsid w:val="00BE0B39"/>
    <w:rsid w:val="00BE1E0B"/>
    <w:rsid w:val="00BE1E17"/>
    <w:rsid w:val="00BE1F38"/>
    <w:rsid w:val="00BE24D1"/>
    <w:rsid w:val="00BE2668"/>
    <w:rsid w:val="00BE31B9"/>
    <w:rsid w:val="00BE3447"/>
    <w:rsid w:val="00BE3D28"/>
    <w:rsid w:val="00BE45FF"/>
    <w:rsid w:val="00BE547A"/>
    <w:rsid w:val="00BE5951"/>
    <w:rsid w:val="00BE6224"/>
    <w:rsid w:val="00BE6376"/>
    <w:rsid w:val="00BE7203"/>
    <w:rsid w:val="00BE73DC"/>
    <w:rsid w:val="00BE7B3F"/>
    <w:rsid w:val="00BE7B52"/>
    <w:rsid w:val="00BF0490"/>
    <w:rsid w:val="00BF054D"/>
    <w:rsid w:val="00BF0ECE"/>
    <w:rsid w:val="00BF1268"/>
    <w:rsid w:val="00BF12C1"/>
    <w:rsid w:val="00BF22C9"/>
    <w:rsid w:val="00BF2CA8"/>
    <w:rsid w:val="00BF47EE"/>
    <w:rsid w:val="00BF4B88"/>
    <w:rsid w:val="00BF7277"/>
    <w:rsid w:val="00BF735D"/>
    <w:rsid w:val="00C0007C"/>
    <w:rsid w:val="00C0021F"/>
    <w:rsid w:val="00C00610"/>
    <w:rsid w:val="00C00DE0"/>
    <w:rsid w:val="00C019DE"/>
    <w:rsid w:val="00C022F7"/>
    <w:rsid w:val="00C03809"/>
    <w:rsid w:val="00C03888"/>
    <w:rsid w:val="00C03BA3"/>
    <w:rsid w:val="00C05110"/>
    <w:rsid w:val="00C05282"/>
    <w:rsid w:val="00C058AE"/>
    <w:rsid w:val="00C06854"/>
    <w:rsid w:val="00C06F6D"/>
    <w:rsid w:val="00C07AE7"/>
    <w:rsid w:val="00C1006B"/>
    <w:rsid w:val="00C10A56"/>
    <w:rsid w:val="00C10CFC"/>
    <w:rsid w:val="00C116FA"/>
    <w:rsid w:val="00C11C73"/>
    <w:rsid w:val="00C12E69"/>
    <w:rsid w:val="00C13993"/>
    <w:rsid w:val="00C153BA"/>
    <w:rsid w:val="00C1544B"/>
    <w:rsid w:val="00C15E32"/>
    <w:rsid w:val="00C170CA"/>
    <w:rsid w:val="00C207D0"/>
    <w:rsid w:val="00C20CC0"/>
    <w:rsid w:val="00C216CF"/>
    <w:rsid w:val="00C21A17"/>
    <w:rsid w:val="00C21DE7"/>
    <w:rsid w:val="00C22403"/>
    <w:rsid w:val="00C2240D"/>
    <w:rsid w:val="00C224B7"/>
    <w:rsid w:val="00C25759"/>
    <w:rsid w:val="00C25E40"/>
    <w:rsid w:val="00C26231"/>
    <w:rsid w:val="00C265EB"/>
    <w:rsid w:val="00C266B8"/>
    <w:rsid w:val="00C277AA"/>
    <w:rsid w:val="00C27976"/>
    <w:rsid w:val="00C2799A"/>
    <w:rsid w:val="00C27FEF"/>
    <w:rsid w:val="00C3087A"/>
    <w:rsid w:val="00C30AC7"/>
    <w:rsid w:val="00C31331"/>
    <w:rsid w:val="00C318F1"/>
    <w:rsid w:val="00C32FDB"/>
    <w:rsid w:val="00C33C8A"/>
    <w:rsid w:val="00C34277"/>
    <w:rsid w:val="00C34F9D"/>
    <w:rsid w:val="00C35E41"/>
    <w:rsid w:val="00C35E52"/>
    <w:rsid w:val="00C363FB"/>
    <w:rsid w:val="00C36AA9"/>
    <w:rsid w:val="00C371D1"/>
    <w:rsid w:val="00C40C8A"/>
    <w:rsid w:val="00C41633"/>
    <w:rsid w:val="00C41A9B"/>
    <w:rsid w:val="00C41C1E"/>
    <w:rsid w:val="00C420AB"/>
    <w:rsid w:val="00C42AE7"/>
    <w:rsid w:val="00C42BF4"/>
    <w:rsid w:val="00C42EB1"/>
    <w:rsid w:val="00C43475"/>
    <w:rsid w:val="00C44349"/>
    <w:rsid w:val="00C444A4"/>
    <w:rsid w:val="00C451EF"/>
    <w:rsid w:val="00C452C5"/>
    <w:rsid w:val="00C459A2"/>
    <w:rsid w:val="00C45EC5"/>
    <w:rsid w:val="00C4767C"/>
    <w:rsid w:val="00C47B70"/>
    <w:rsid w:val="00C47CE2"/>
    <w:rsid w:val="00C502C8"/>
    <w:rsid w:val="00C518E9"/>
    <w:rsid w:val="00C5237E"/>
    <w:rsid w:val="00C528FC"/>
    <w:rsid w:val="00C52E0C"/>
    <w:rsid w:val="00C53343"/>
    <w:rsid w:val="00C53F78"/>
    <w:rsid w:val="00C5455D"/>
    <w:rsid w:val="00C54A06"/>
    <w:rsid w:val="00C54FF8"/>
    <w:rsid w:val="00C55003"/>
    <w:rsid w:val="00C55291"/>
    <w:rsid w:val="00C555AB"/>
    <w:rsid w:val="00C56540"/>
    <w:rsid w:val="00C56923"/>
    <w:rsid w:val="00C573FD"/>
    <w:rsid w:val="00C5792C"/>
    <w:rsid w:val="00C57E6F"/>
    <w:rsid w:val="00C6075F"/>
    <w:rsid w:val="00C60F52"/>
    <w:rsid w:val="00C623B9"/>
    <w:rsid w:val="00C63420"/>
    <w:rsid w:val="00C638F6"/>
    <w:rsid w:val="00C63BC8"/>
    <w:rsid w:val="00C63F1A"/>
    <w:rsid w:val="00C63F22"/>
    <w:rsid w:val="00C644CE"/>
    <w:rsid w:val="00C645A8"/>
    <w:rsid w:val="00C64E23"/>
    <w:rsid w:val="00C65140"/>
    <w:rsid w:val="00C65204"/>
    <w:rsid w:val="00C65BFB"/>
    <w:rsid w:val="00C65C81"/>
    <w:rsid w:val="00C664C2"/>
    <w:rsid w:val="00C70766"/>
    <w:rsid w:val="00C70891"/>
    <w:rsid w:val="00C71E47"/>
    <w:rsid w:val="00C733E9"/>
    <w:rsid w:val="00C75F25"/>
    <w:rsid w:val="00C76627"/>
    <w:rsid w:val="00C77372"/>
    <w:rsid w:val="00C77487"/>
    <w:rsid w:val="00C7758E"/>
    <w:rsid w:val="00C77773"/>
    <w:rsid w:val="00C8040C"/>
    <w:rsid w:val="00C8083F"/>
    <w:rsid w:val="00C81355"/>
    <w:rsid w:val="00C815B9"/>
    <w:rsid w:val="00C81EC1"/>
    <w:rsid w:val="00C820FC"/>
    <w:rsid w:val="00C82351"/>
    <w:rsid w:val="00C824A0"/>
    <w:rsid w:val="00C82AB7"/>
    <w:rsid w:val="00C83C19"/>
    <w:rsid w:val="00C84D46"/>
    <w:rsid w:val="00C84D72"/>
    <w:rsid w:val="00C84D89"/>
    <w:rsid w:val="00C85028"/>
    <w:rsid w:val="00C8504F"/>
    <w:rsid w:val="00C85BE3"/>
    <w:rsid w:val="00C85D3F"/>
    <w:rsid w:val="00C86BA4"/>
    <w:rsid w:val="00C90A1C"/>
    <w:rsid w:val="00C90E3B"/>
    <w:rsid w:val="00C91213"/>
    <w:rsid w:val="00C916C0"/>
    <w:rsid w:val="00C91A67"/>
    <w:rsid w:val="00C92AFF"/>
    <w:rsid w:val="00C93D24"/>
    <w:rsid w:val="00C946D7"/>
    <w:rsid w:val="00C94F87"/>
    <w:rsid w:val="00C954A1"/>
    <w:rsid w:val="00C95EDB"/>
    <w:rsid w:val="00C96E26"/>
    <w:rsid w:val="00C97BD0"/>
    <w:rsid w:val="00CA0521"/>
    <w:rsid w:val="00CA0E01"/>
    <w:rsid w:val="00CA104E"/>
    <w:rsid w:val="00CA1446"/>
    <w:rsid w:val="00CA2041"/>
    <w:rsid w:val="00CA28F1"/>
    <w:rsid w:val="00CA311D"/>
    <w:rsid w:val="00CA40A0"/>
    <w:rsid w:val="00CA4D4D"/>
    <w:rsid w:val="00CA5480"/>
    <w:rsid w:val="00CA553C"/>
    <w:rsid w:val="00CA5639"/>
    <w:rsid w:val="00CA6196"/>
    <w:rsid w:val="00CB056A"/>
    <w:rsid w:val="00CB07CF"/>
    <w:rsid w:val="00CB1055"/>
    <w:rsid w:val="00CB34CE"/>
    <w:rsid w:val="00CB3AEC"/>
    <w:rsid w:val="00CB45F8"/>
    <w:rsid w:val="00CB4983"/>
    <w:rsid w:val="00CB49F2"/>
    <w:rsid w:val="00CB4D82"/>
    <w:rsid w:val="00CB4F7F"/>
    <w:rsid w:val="00CB6063"/>
    <w:rsid w:val="00CB6D71"/>
    <w:rsid w:val="00CB72B4"/>
    <w:rsid w:val="00CC02EF"/>
    <w:rsid w:val="00CC15AE"/>
    <w:rsid w:val="00CC1C16"/>
    <w:rsid w:val="00CC2349"/>
    <w:rsid w:val="00CC2940"/>
    <w:rsid w:val="00CC3614"/>
    <w:rsid w:val="00CC38F9"/>
    <w:rsid w:val="00CC42BF"/>
    <w:rsid w:val="00CC47F2"/>
    <w:rsid w:val="00CC4A94"/>
    <w:rsid w:val="00CC4B77"/>
    <w:rsid w:val="00CC558A"/>
    <w:rsid w:val="00CC5836"/>
    <w:rsid w:val="00CC5B5D"/>
    <w:rsid w:val="00CC5CD4"/>
    <w:rsid w:val="00CC6083"/>
    <w:rsid w:val="00CC616F"/>
    <w:rsid w:val="00CC7AED"/>
    <w:rsid w:val="00CC7F9C"/>
    <w:rsid w:val="00CC7FE0"/>
    <w:rsid w:val="00CD011B"/>
    <w:rsid w:val="00CD096C"/>
    <w:rsid w:val="00CD0B86"/>
    <w:rsid w:val="00CD0BF6"/>
    <w:rsid w:val="00CD1EF0"/>
    <w:rsid w:val="00CD2D88"/>
    <w:rsid w:val="00CD324C"/>
    <w:rsid w:val="00CD4617"/>
    <w:rsid w:val="00CD50D4"/>
    <w:rsid w:val="00CD5683"/>
    <w:rsid w:val="00CD67F2"/>
    <w:rsid w:val="00CD69BE"/>
    <w:rsid w:val="00CD6B00"/>
    <w:rsid w:val="00CD6E64"/>
    <w:rsid w:val="00CD7880"/>
    <w:rsid w:val="00CD790A"/>
    <w:rsid w:val="00CE0BC4"/>
    <w:rsid w:val="00CE0BEA"/>
    <w:rsid w:val="00CE2A5B"/>
    <w:rsid w:val="00CE3117"/>
    <w:rsid w:val="00CE3363"/>
    <w:rsid w:val="00CE353F"/>
    <w:rsid w:val="00CE40ED"/>
    <w:rsid w:val="00CE4372"/>
    <w:rsid w:val="00CE51BE"/>
    <w:rsid w:val="00CE5A5A"/>
    <w:rsid w:val="00CE60BF"/>
    <w:rsid w:val="00CE6843"/>
    <w:rsid w:val="00CE6D0B"/>
    <w:rsid w:val="00CE6D78"/>
    <w:rsid w:val="00CE6FAD"/>
    <w:rsid w:val="00CE79F6"/>
    <w:rsid w:val="00CE7FFC"/>
    <w:rsid w:val="00CF1443"/>
    <w:rsid w:val="00CF1463"/>
    <w:rsid w:val="00CF18C3"/>
    <w:rsid w:val="00CF1C79"/>
    <w:rsid w:val="00CF2011"/>
    <w:rsid w:val="00CF2511"/>
    <w:rsid w:val="00CF28A0"/>
    <w:rsid w:val="00CF2F88"/>
    <w:rsid w:val="00CF34D0"/>
    <w:rsid w:val="00CF3B92"/>
    <w:rsid w:val="00CF4249"/>
    <w:rsid w:val="00CF5463"/>
    <w:rsid w:val="00CF5958"/>
    <w:rsid w:val="00CF5EEA"/>
    <w:rsid w:val="00CF6928"/>
    <w:rsid w:val="00CF6CFC"/>
    <w:rsid w:val="00CF7269"/>
    <w:rsid w:val="00CF76B9"/>
    <w:rsid w:val="00D018BF"/>
    <w:rsid w:val="00D01A2A"/>
    <w:rsid w:val="00D01ECD"/>
    <w:rsid w:val="00D02098"/>
    <w:rsid w:val="00D0230A"/>
    <w:rsid w:val="00D02E67"/>
    <w:rsid w:val="00D03CE0"/>
    <w:rsid w:val="00D0437C"/>
    <w:rsid w:val="00D04980"/>
    <w:rsid w:val="00D04B5D"/>
    <w:rsid w:val="00D05AD2"/>
    <w:rsid w:val="00D06061"/>
    <w:rsid w:val="00D060EA"/>
    <w:rsid w:val="00D06C92"/>
    <w:rsid w:val="00D07F97"/>
    <w:rsid w:val="00D1126E"/>
    <w:rsid w:val="00D11677"/>
    <w:rsid w:val="00D11B04"/>
    <w:rsid w:val="00D12EB4"/>
    <w:rsid w:val="00D130C2"/>
    <w:rsid w:val="00D13BBB"/>
    <w:rsid w:val="00D14E20"/>
    <w:rsid w:val="00D1521D"/>
    <w:rsid w:val="00D1679A"/>
    <w:rsid w:val="00D16BF4"/>
    <w:rsid w:val="00D17089"/>
    <w:rsid w:val="00D203B9"/>
    <w:rsid w:val="00D20461"/>
    <w:rsid w:val="00D205A9"/>
    <w:rsid w:val="00D205B7"/>
    <w:rsid w:val="00D20917"/>
    <w:rsid w:val="00D20E53"/>
    <w:rsid w:val="00D214B5"/>
    <w:rsid w:val="00D21FC2"/>
    <w:rsid w:val="00D22200"/>
    <w:rsid w:val="00D236D2"/>
    <w:rsid w:val="00D238DB"/>
    <w:rsid w:val="00D23A2E"/>
    <w:rsid w:val="00D23E3C"/>
    <w:rsid w:val="00D23F79"/>
    <w:rsid w:val="00D2468A"/>
    <w:rsid w:val="00D24AD8"/>
    <w:rsid w:val="00D25C20"/>
    <w:rsid w:val="00D261CC"/>
    <w:rsid w:val="00D27CCC"/>
    <w:rsid w:val="00D308E8"/>
    <w:rsid w:val="00D30E19"/>
    <w:rsid w:val="00D32FF7"/>
    <w:rsid w:val="00D33F88"/>
    <w:rsid w:val="00D34E37"/>
    <w:rsid w:val="00D3507F"/>
    <w:rsid w:val="00D35B34"/>
    <w:rsid w:val="00D365F8"/>
    <w:rsid w:val="00D36BCA"/>
    <w:rsid w:val="00D36E8F"/>
    <w:rsid w:val="00D36E91"/>
    <w:rsid w:val="00D37680"/>
    <w:rsid w:val="00D376E1"/>
    <w:rsid w:val="00D37F29"/>
    <w:rsid w:val="00D40747"/>
    <w:rsid w:val="00D415B0"/>
    <w:rsid w:val="00D41C59"/>
    <w:rsid w:val="00D42733"/>
    <w:rsid w:val="00D428EA"/>
    <w:rsid w:val="00D434A6"/>
    <w:rsid w:val="00D43B7F"/>
    <w:rsid w:val="00D44F76"/>
    <w:rsid w:val="00D45279"/>
    <w:rsid w:val="00D45539"/>
    <w:rsid w:val="00D457E4"/>
    <w:rsid w:val="00D45920"/>
    <w:rsid w:val="00D46847"/>
    <w:rsid w:val="00D46A23"/>
    <w:rsid w:val="00D471A7"/>
    <w:rsid w:val="00D47531"/>
    <w:rsid w:val="00D4787D"/>
    <w:rsid w:val="00D5002B"/>
    <w:rsid w:val="00D500CA"/>
    <w:rsid w:val="00D5090B"/>
    <w:rsid w:val="00D50F14"/>
    <w:rsid w:val="00D51B9D"/>
    <w:rsid w:val="00D52D31"/>
    <w:rsid w:val="00D52F36"/>
    <w:rsid w:val="00D53348"/>
    <w:rsid w:val="00D53787"/>
    <w:rsid w:val="00D55AF9"/>
    <w:rsid w:val="00D55C63"/>
    <w:rsid w:val="00D56134"/>
    <w:rsid w:val="00D563F4"/>
    <w:rsid w:val="00D56627"/>
    <w:rsid w:val="00D56DD6"/>
    <w:rsid w:val="00D57348"/>
    <w:rsid w:val="00D574F5"/>
    <w:rsid w:val="00D5788E"/>
    <w:rsid w:val="00D60214"/>
    <w:rsid w:val="00D602AF"/>
    <w:rsid w:val="00D60962"/>
    <w:rsid w:val="00D61435"/>
    <w:rsid w:val="00D61497"/>
    <w:rsid w:val="00D61C70"/>
    <w:rsid w:val="00D61D90"/>
    <w:rsid w:val="00D62023"/>
    <w:rsid w:val="00D62148"/>
    <w:rsid w:val="00D626FA"/>
    <w:rsid w:val="00D62761"/>
    <w:rsid w:val="00D629A4"/>
    <w:rsid w:val="00D650B3"/>
    <w:rsid w:val="00D66654"/>
    <w:rsid w:val="00D66EF8"/>
    <w:rsid w:val="00D66F06"/>
    <w:rsid w:val="00D710FA"/>
    <w:rsid w:val="00D71C24"/>
    <w:rsid w:val="00D72586"/>
    <w:rsid w:val="00D72F3A"/>
    <w:rsid w:val="00D73439"/>
    <w:rsid w:val="00D7491A"/>
    <w:rsid w:val="00D757BB"/>
    <w:rsid w:val="00D75AC2"/>
    <w:rsid w:val="00D75B42"/>
    <w:rsid w:val="00D75EF7"/>
    <w:rsid w:val="00D75F5D"/>
    <w:rsid w:val="00D75F81"/>
    <w:rsid w:val="00D75FC0"/>
    <w:rsid w:val="00D76073"/>
    <w:rsid w:val="00D76FB6"/>
    <w:rsid w:val="00D77DCF"/>
    <w:rsid w:val="00D80299"/>
    <w:rsid w:val="00D8091B"/>
    <w:rsid w:val="00D80A99"/>
    <w:rsid w:val="00D80B5E"/>
    <w:rsid w:val="00D80E77"/>
    <w:rsid w:val="00D81301"/>
    <w:rsid w:val="00D8138E"/>
    <w:rsid w:val="00D81B06"/>
    <w:rsid w:val="00D82E77"/>
    <w:rsid w:val="00D82F20"/>
    <w:rsid w:val="00D832C9"/>
    <w:rsid w:val="00D84361"/>
    <w:rsid w:val="00D84D3D"/>
    <w:rsid w:val="00D85B74"/>
    <w:rsid w:val="00D85F3F"/>
    <w:rsid w:val="00D86082"/>
    <w:rsid w:val="00D8620D"/>
    <w:rsid w:val="00D86DF8"/>
    <w:rsid w:val="00D877B3"/>
    <w:rsid w:val="00D904F1"/>
    <w:rsid w:val="00D91097"/>
    <w:rsid w:val="00D91297"/>
    <w:rsid w:val="00D9178E"/>
    <w:rsid w:val="00D91921"/>
    <w:rsid w:val="00D926E8"/>
    <w:rsid w:val="00D94585"/>
    <w:rsid w:val="00D94D1F"/>
    <w:rsid w:val="00D95C31"/>
    <w:rsid w:val="00D95FCF"/>
    <w:rsid w:val="00D96830"/>
    <w:rsid w:val="00D969CF"/>
    <w:rsid w:val="00D97A75"/>
    <w:rsid w:val="00DA2773"/>
    <w:rsid w:val="00DA4349"/>
    <w:rsid w:val="00DA44FC"/>
    <w:rsid w:val="00DA47E3"/>
    <w:rsid w:val="00DA498D"/>
    <w:rsid w:val="00DA51EB"/>
    <w:rsid w:val="00DA5B8B"/>
    <w:rsid w:val="00DA622B"/>
    <w:rsid w:val="00DA64F9"/>
    <w:rsid w:val="00DA679A"/>
    <w:rsid w:val="00DA685E"/>
    <w:rsid w:val="00DA702B"/>
    <w:rsid w:val="00DA7082"/>
    <w:rsid w:val="00DA7379"/>
    <w:rsid w:val="00DA7BA0"/>
    <w:rsid w:val="00DB018B"/>
    <w:rsid w:val="00DB071F"/>
    <w:rsid w:val="00DB1345"/>
    <w:rsid w:val="00DB15C5"/>
    <w:rsid w:val="00DB1E9A"/>
    <w:rsid w:val="00DB26A7"/>
    <w:rsid w:val="00DB3856"/>
    <w:rsid w:val="00DB3D69"/>
    <w:rsid w:val="00DB4229"/>
    <w:rsid w:val="00DB435B"/>
    <w:rsid w:val="00DB44AA"/>
    <w:rsid w:val="00DB463B"/>
    <w:rsid w:val="00DB580C"/>
    <w:rsid w:val="00DB7118"/>
    <w:rsid w:val="00DB77A8"/>
    <w:rsid w:val="00DB7A33"/>
    <w:rsid w:val="00DC0054"/>
    <w:rsid w:val="00DC024E"/>
    <w:rsid w:val="00DC0488"/>
    <w:rsid w:val="00DC07CE"/>
    <w:rsid w:val="00DC1360"/>
    <w:rsid w:val="00DC1AED"/>
    <w:rsid w:val="00DC23C2"/>
    <w:rsid w:val="00DC2900"/>
    <w:rsid w:val="00DC30BF"/>
    <w:rsid w:val="00DC3489"/>
    <w:rsid w:val="00DC3F1E"/>
    <w:rsid w:val="00DC44A1"/>
    <w:rsid w:val="00DC4611"/>
    <w:rsid w:val="00DC4BE5"/>
    <w:rsid w:val="00DC5A7D"/>
    <w:rsid w:val="00DC5FCB"/>
    <w:rsid w:val="00DC608C"/>
    <w:rsid w:val="00DC6106"/>
    <w:rsid w:val="00DC71CB"/>
    <w:rsid w:val="00DC75EF"/>
    <w:rsid w:val="00DC7E4B"/>
    <w:rsid w:val="00DD0184"/>
    <w:rsid w:val="00DD0310"/>
    <w:rsid w:val="00DD0D3D"/>
    <w:rsid w:val="00DD15E0"/>
    <w:rsid w:val="00DD19AC"/>
    <w:rsid w:val="00DD2EFB"/>
    <w:rsid w:val="00DD3848"/>
    <w:rsid w:val="00DD3A1D"/>
    <w:rsid w:val="00DD3EA5"/>
    <w:rsid w:val="00DD5DB1"/>
    <w:rsid w:val="00DD5F4E"/>
    <w:rsid w:val="00DD6F8E"/>
    <w:rsid w:val="00DD7F62"/>
    <w:rsid w:val="00DE00D8"/>
    <w:rsid w:val="00DE171C"/>
    <w:rsid w:val="00DE1E8E"/>
    <w:rsid w:val="00DE20D6"/>
    <w:rsid w:val="00DE2480"/>
    <w:rsid w:val="00DE2536"/>
    <w:rsid w:val="00DE277A"/>
    <w:rsid w:val="00DE2AED"/>
    <w:rsid w:val="00DE2EAE"/>
    <w:rsid w:val="00DE2ECC"/>
    <w:rsid w:val="00DE312F"/>
    <w:rsid w:val="00DE32CF"/>
    <w:rsid w:val="00DE3367"/>
    <w:rsid w:val="00DE34F2"/>
    <w:rsid w:val="00DE4E8C"/>
    <w:rsid w:val="00DE628E"/>
    <w:rsid w:val="00DE6AD0"/>
    <w:rsid w:val="00DE6CBC"/>
    <w:rsid w:val="00DE78F9"/>
    <w:rsid w:val="00DE79F9"/>
    <w:rsid w:val="00DF08B9"/>
    <w:rsid w:val="00DF0967"/>
    <w:rsid w:val="00DF0EC9"/>
    <w:rsid w:val="00DF1EED"/>
    <w:rsid w:val="00DF2B8D"/>
    <w:rsid w:val="00DF2F14"/>
    <w:rsid w:val="00DF345A"/>
    <w:rsid w:val="00DF3CAE"/>
    <w:rsid w:val="00DF3E6A"/>
    <w:rsid w:val="00DF488B"/>
    <w:rsid w:val="00DF4A75"/>
    <w:rsid w:val="00DF4D2D"/>
    <w:rsid w:val="00DF57C4"/>
    <w:rsid w:val="00DF59B3"/>
    <w:rsid w:val="00DF6169"/>
    <w:rsid w:val="00DF78B7"/>
    <w:rsid w:val="00DF7A29"/>
    <w:rsid w:val="00E002D5"/>
    <w:rsid w:val="00E004B5"/>
    <w:rsid w:val="00E00770"/>
    <w:rsid w:val="00E00E3C"/>
    <w:rsid w:val="00E013DE"/>
    <w:rsid w:val="00E014C9"/>
    <w:rsid w:val="00E01D35"/>
    <w:rsid w:val="00E02AA3"/>
    <w:rsid w:val="00E03C3E"/>
    <w:rsid w:val="00E03C8F"/>
    <w:rsid w:val="00E04618"/>
    <w:rsid w:val="00E046F5"/>
    <w:rsid w:val="00E051E1"/>
    <w:rsid w:val="00E05446"/>
    <w:rsid w:val="00E06195"/>
    <w:rsid w:val="00E10C3C"/>
    <w:rsid w:val="00E11B5D"/>
    <w:rsid w:val="00E12070"/>
    <w:rsid w:val="00E132A6"/>
    <w:rsid w:val="00E13621"/>
    <w:rsid w:val="00E13FAE"/>
    <w:rsid w:val="00E1472D"/>
    <w:rsid w:val="00E15B0E"/>
    <w:rsid w:val="00E15C4B"/>
    <w:rsid w:val="00E16223"/>
    <w:rsid w:val="00E17F25"/>
    <w:rsid w:val="00E2134B"/>
    <w:rsid w:val="00E21746"/>
    <w:rsid w:val="00E218B3"/>
    <w:rsid w:val="00E21950"/>
    <w:rsid w:val="00E2228F"/>
    <w:rsid w:val="00E22B0F"/>
    <w:rsid w:val="00E23592"/>
    <w:rsid w:val="00E2394F"/>
    <w:rsid w:val="00E2514A"/>
    <w:rsid w:val="00E25DA6"/>
    <w:rsid w:val="00E261F8"/>
    <w:rsid w:val="00E26971"/>
    <w:rsid w:val="00E273AE"/>
    <w:rsid w:val="00E27EC0"/>
    <w:rsid w:val="00E30636"/>
    <w:rsid w:val="00E31C32"/>
    <w:rsid w:val="00E32D6E"/>
    <w:rsid w:val="00E33965"/>
    <w:rsid w:val="00E34DD4"/>
    <w:rsid w:val="00E35358"/>
    <w:rsid w:val="00E36849"/>
    <w:rsid w:val="00E368AB"/>
    <w:rsid w:val="00E369E7"/>
    <w:rsid w:val="00E36F17"/>
    <w:rsid w:val="00E40464"/>
    <w:rsid w:val="00E4078B"/>
    <w:rsid w:val="00E419C4"/>
    <w:rsid w:val="00E41BF6"/>
    <w:rsid w:val="00E41FB0"/>
    <w:rsid w:val="00E4299A"/>
    <w:rsid w:val="00E42BC5"/>
    <w:rsid w:val="00E42DED"/>
    <w:rsid w:val="00E43105"/>
    <w:rsid w:val="00E43C70"/>
    <w:rsid w:val="00E44078"/>
    <w:rsid w:val="00E44BA3"/>
    <w:rsid w:val="00E44BFF"/>
    <w:rsid w:val="00E4533A"/>
    <w:rsid w:val="00E45DE4"/>
    <w:rsid w:val="00E45E09"/>
    <w:rsid w:val="00E461AC"/>
    <w:rsid w:val="00E4664A"/>
    <w:rsid w:val="00E472C6"/>
    <w:rsid w:val="00E47A51"/>
    <w:rsid w:val="00E512CE"/>
    <w:rsid w:val="00E5131D"/>
    <w:rsid w:val="00E51927"/>
    <w:rsid w:val="00E51C5A"/>
    <w:rsid w:val="00E5216E"/>
    <w:rsid w:val="00E521DD"/>
    <w:rsid w:val="00E52846"/>
    <w:rsid w:val="00E52A4B"/>
    <w:rsid w:val="00E52AC2"/>
    <w:rsid w:val="00E53D2B"/>
    <w:rsid w:val="00E54C85"/>
    <w:rsid w:val="00E55725"/>
    <w:rsid w:val="00E55836"/>
    <w:rsid w:val="00E559FC"/>
    <w:rsid w:val="00E55C51"/>
    <w:rsid w:val="00E57288"/>
    <w:rsid w:val="00E57B03"/>
    <w:rsid w:val="00E6051C"/>
    <w:rsid w:val="00E60556"/>
    <w:rsid w:val="00E60873"/>
    <w:rsid w:val="00E60F1F"/>
    <w:rsid w:val="00E61B52"/>
    <w:rsid w:val="00E61F8C"/>
    <w:rsid w:val="00E62658"/>
    <w:rsid w:val="00E62E46"/>
    <w:rsid w:val="00E63492"/>
    <w:rsid w:val="00E66742"/>
    <w:rsid w:val="00E67551"/>
    <w:rsid w:val="00E714B8"/>
    <w:rsid w:val="00E73955"/>
    <w:rsid w:val="00E744DA"/>
    <w:rsid w:val="00E745A3"/>
    <w:rsid w:val="00E756A0"/>
    <w:rsid w:val="00E767C1"/>
    <w:rsid w:val="00E76CAD"/>
    <w:rsid w:val="00E76CFA"/>
    <w:rsid w:val="00E7727E"/>
    <w:rsid w:val="00E8009E"/>
    <w:rsid w:val="00E800D3"/>
    <w:rsid w:val="00E80DDB"/>
    <w:rsid w:val="00E813FE"/>
    <w:rsid w:val="00E822DD"/>
    <w:rsid w:val="00E82B48"/>
    <w:rsid w:val="00E82E3D"/>
    <w:rsid w:val="00E82E41"/>
    <w:rsid w:val="00E83338"/>
    <w:rsid w:val="00E8371D"/>
    <w:rsid w:val="00E83FF5"/>
    <w:rsid w:val="00E85D2D"/>
    <w:rsid w:val="00E86732"/>
    <w:rsid w:val="00E87FD8"/>
    <w:rsid w:val="00E906F3"/>
    <w:rsid w:val="00E9090E"/>
    <w:rsid w:val="00E90994"/>
    <w:rsid w:val="00E909E4"/>
    <w:rsid w:val="00E91EBA"/>
    <w:rsid w:val="00E91FBE"/>
    <w:rsid w:val="00E921D3"/>
    <w:rsid w:val="00E93891"/>
    <w:rsid w:val="00E93C63"/>
    <w:rsid w:val="00E93EAC"/>
    <w:rsid w:val="00E941DB"/>
    <w:rsid w:val="00E9445D"/>
    <w:rsid w:val="00E94B5F"/>
    <w:rsid w:val="00E95028"/>
    <w:rsid w:val="00E95576"/>
    <w:rsid w:val="00E95CF9"/>
    <w:rsid w:val="00E95F15"/>
    <w:rsid w:val="00E972EA"/>
    <w:rsid w:val="00E97B59"/>
    <w:rsid w:val="00EA04BD"/>
    <w:rsid w:val="00EA26A2"/>
    <w:rsid w:val="00EA271D"/>
    <w:rsid w:val="00EA331A"/>
    <w:rsid w:val="00EA4DA2"/>
    <w:rsid w:val="00EA5474"/>
    <w:rsid w:val="00EA6083"/>
    <w:rsid w:val="00EA61E5"/>
    <w:rsid w:val="00EA62BD"/>
    <w:rsid w:val="00EA6FA7"/>
    <w:rsid w:val="00EA75E5"/>
    <w:rsid w:val="00EA771F"/>
    <w:rsid w:val="00EA7B49"/>
    <w:rsid w:val="00EB0737"/>
    <w:rsid w:val="00EB25AE"/>
    <w:rsid w:val="00EB453D"/>
    <w:rsid w:val="00EB471B"/>
    <w:rsid w:val="00EB53C8"/>
    <w:rsid w:val="00EB5733"/>
    <w:rsid w:val="00EB57C3"/>
    <w:rsid w:val="00EB5B81"/>
    <w:rsid w:val="00EB5F07"/>
    <w:rsid w:val="00EB6B9C"/>
    <w:rsid w:val="00EB732A"/>
    <w:rsid w:val="00EB74A4"/>
    <w:rsid w:val="00EB74CC"/>
    <w:rsid w:val="00EB7A5A"/>
    <w:rsid w:val="00EB7EF7"/>
    <w:rsid w:val="00EC0551"/>
    <w:rsid w:val="00EC0E79"/>
    <w:rsid w:val="00EC2220"/>
    <w:rsid w:val="00EC3058"/>
    <w:rsid w:val="00EC3998"/>
    <w:rsid w:val="00EC4518"/>
    <w:rsid w:val="00EC52BC"/>
    <w:rsid w:val="00EC54DF"/>
    <w:rsid w:val="00EC63C4"/>
    <w:rsid w:val="00EC7301"/>
    <w:rsid w:val="00ED23A9"/>
    <w:rsid w:val="00ED34AF"/>
    <w:rsid w:val="00ED369A"/>
    <w:rsid w:val="00ED450C"/>
    <w:rsid w:val="00ED5205"/>
    <w:rsid w:val="00ED584B"/>
    <w:rsid w:val="00ED588C"/>
    <w:rsid w:val="00ED6ABB"/>
    <w:rsid w:val="00ED7B5B"/>
    <w:rsid w:val="00EE090C"/>
    <w:rsid w:val="00EE0D78"/>
    <w:rsid w:val="00EE0D9E"/>
    <w:rsid w:val="00EE11E5"/>
    <w:rsid w:val="00EE1BAA"/>
    <w:rsid w:val="00EE351A"/>
    <w:rsid w:val="00EE3884"/>
    <w:rsid w:val="00EE3CCF"/>
    <w:rsid w:val="00EE473C"/>
    <w:rsid w:val="00EE4802"/>
    <w:rsid w:val="00EE4DCC"/>
    <w:rsid w:val="00EE5699"/>
    <w:rsid w:val="00EE6FAE"/>
    <w:rsid w:val="00EE73DC"/>
    <w:rsid w:val="00EE7850"/>
    <w:rsid w:val="00EE7B9F"/>
    <w:rsid w:val="00EF07DD"/>
    <w:rsid w:val="00EF280A"/>
    <w:rsid w:val="00EF299C"/>
    <w:rsid w:val="00EF2C05"/>
    <w:rsid w:val="00EF3083"/>
    <w:rsid w:val="00EF3205"/>
    <w:rsid w:val="00EF388E"/>
    <w:rsid w:val="00EF3DE7"/>
    <w:rsid w:val="00EF443D"/>
    <w:rsid w:val="00EF4E19"/>
    <w:rsid w:val="00EF4E51"/>
    <w:rsid w:val="00EF5AD6"/>
    <w:rsid w:val="00EF6BAE"/>
    <w:rsid w:val="00EF753C"/>
    <w:rsid w:val="00F00255"/>
    <w:rsid w:val="00F00686"/>
    <w:rsid w:val="00F02139"/>
    <w:rsid w:val="00F02211"/>
    <w:rsid w:val="00F022F6"/>
    <w:rsid w:val="00F0312B"/>
    <w:rsid w:val="00F05023"/>
    <w:rsid w:val="00F05830"/>
    <w:rsid w:val="00F058D8"/>
    <w:rsid w:val="00F05A69"/>
    <w:rsid w:val="00F0624A"/>
    <w:rsid w:val="00F06829"/>
    <w:rsid w:val="00F06912"/>
    <w:rsid w:val="00F06B8C"/>
    <w:rsid w:val="00F11293"/>
    <w:rsid w:val="00F1192E"/>
    <w:rsid w:val="00F132D3"/>
    <w:rsid w:val="00F15CFE"/>
    <w:rsid w:val="00F15D55"/>
    <w:rsid w:val="00F16AC5"/>
    <w:rsid w:val="00F20045"/>
    <w:rsid w:val="00F204A4"/>
    <w:rsid w:val="00F20764"/>
    <w:rsid w:val="00F2137F"/>
    <w:rsid w:val="00F214F7"/>
    <w:rsid w:val="00F21620"/>
    <w:rsid w:val="00F224A8"/>
    <w:rsid w:val="00F22C3C"/>
    <w:rsid w:val="00F231FB"/>
    <w:rsid w:val="00F2338E"/>
    <w:rsid w:val="00F23B80"/>
    <w:rsid w:val="00F24308"/>
    <w:rsid w:val="00F2464B"/>
    <w:rsid w:val="00F247BF"/>
    <w:rsid w:val="00F2500F"/>
    <w:rsid w:val="00F25B13"/>
    <w:rsid w:val="00F265A1"/>
    <w:rsid w:val="00F269EE"/>
    <w:rsid w:val="00F27012"/>
    <w:rsid w:val="00F3171E"/>
    <w:rsid w:val="00F31A40"/>
    <w:rsid w:val="00F32447"/>
    <w:rsid w:val="00F3316E"/>
    <w:rsid w:val="00F334A8"/>
    <w:rsid w:val="00F33A32"/>
    <w:rsid w:val="00F33C0F"/>
    <w:rsid w:val="00F340B7"/>
    <w:rsid w:val="00F34C64"/>
    <w:rsid w:val="00F34E03"/>
    <w:rsid w:val="00F359C9"/>
    <w:rsid w:val="00F361FE"/>
    <w:rsid w:val="00F36971"/>
    <w:rsid w:val="00F36EEA"/>
    <w:rsid w:val="00F37A25"/>
    <w:rsid w:val="00F37B4F"/>
    <w:rsid w:val="00F37CF7"/>
    <w:rsid w:val="00F412CC"/>
    <w:rsid w:val="00F41D06"/>
    <w:rsid w:val="00F4221C"/>
    <w:rsid w:val="00F42403"/>
    <w:rsid w:val="00F42550"/>
    <w:rsid w:val="00F4272C"/>
    <w:rsid w:val="00F4296F"/>
    <w:rsid w:val="00F42CD0"/>
    <w:rsid w:val="00F43361"/>
    <w:rsid w:val="00F43414"/>
    <w:rsid w:val="00F43B07"/>
    <w:rsid w:val="00F43D3A"/>
    <w:rsid w:val="00F43ED1"/>
    <w:rsid w:val="00F441F1"/>
    <w:rsid w:val="00F443F2"/>
    <w:rsid w:val="00F4499B"/>
    <w:rsid w:val="00F449CB"/>
    <w:rsid w:val="00F44FDD"/>
    <w:rsid w:val="00F450A2"/>
    <w:rsid w:val="00F450C7"/>
    <w:rsid w:val="00F4556E"/>
    <w:rsid w:val="00F45BA6"/>
    <w:rsid w:val="00F45D3B"/>
    <w:rsid w:val="00F45D97"/>
    <w:rsid w:val="00F46124"/>
    <w:rsid w:val="00F4654B"/>
    <w:rsid w:val="00F465FB"/>
    <w:rsid w:val="00F46616"/>
    <w:rsid w:val="00F46BFB"/>
    <w:rsid w:val="00F4748E"/>
    <w:rsid w:val="00F50187"/>
    <w:rsid w:val="00F507EB"/>
    <w:rsid w:val="00F51127"/>
    <w:rsid w:val="00F5121D"/>
    <w:rsid w:val="00F512C7"/>
    <w:rsid w:val="00F51D59"/>
    <w:rsid w:val="00F53193"/>
    <w:rsid w:val="00F547CD"/>
    <w:rsid w:val="00F55D67"/>
    <w:rsid w:val="00F560EB"/>
    <w:rsid w:val="00F56544"/>
    <w:rsid w:val="00F56D21"/>
    <w:rsid w:val="00F56FD7"/>
    <w:rsid w:val="00F571A5"/>
    <w:rsid w:val="00F57233"/>
    <w:rsid w:val="00F57742"/>
    <w:rsid w:val="00F60932"/>
    <w:rsid w:val="00F6155B"/>
    <w:rsid w:val="00F615FD"/>
    <w:rsid w:val="00F622B2"/>
    <w:rsid w:val="00F62377"/>
    <w:rsid w:val="00F63874"/>
    <w:rsid w:val="00F63E66"/>
    <w:rsid w:val="00F63E90"/>
    <w:rsid w:val="00F65517"/>
    <w:rsid w:val="00F65533"/>
    <w:rsid w:val="00F655E9"/>
    <w:rsid w:val="00F66381"/>
    <w:rsid w:val="00F7077D"/>
    <w:rsid w:val="00F70B84"/>
    <w:rsid w:val="00F71B77"/>
    <w:rsid w:val="00F71D62"/>
    <w:rsid w:val="00F72937"/>
    <w:rsid w:val="00F7340D"/>
    <w:rsid w:val="00F736AB"/>
    <w:rsid w:val="00F73D3A"/>
    <w:rsid w:val="00F7420D"/>
    <w:rsid w:val="00F761A9"/>
    <w:rsid w:val="00F76EA8"/>
    <w:rsid w:val="00F77C40"/>
    <w:rsid w:val="00F800B5"/>
    <w:rsid w:val="00F801E0"/>
    <w:rsid w:val="00F8060B"/>
    <w:rsid w:val="00F83342"/>
    <w:rsid w:val="00F838AF"/>
    <w:rsid w:val="00F83956"/>
    <w:rsid w:val="00F85259"/>
    <w:rsid w:val="00F853BF"/>
    <w:rsid w:val="00F8574E"/>
    <w:rsid w:val="00F85C31"/>
    <w:rsid w:val="00F87D87"/>
    <w:rsid w:val="00F90621"/>
    <w:rsid w:val="00F91BC1"/>
    <w:rsid w:val="00F91E92"/>
    <w:rsid w:val="00F92090"/>
    <w:rsid w:val="00F926B4"/>
    <w:rsid w:val="00F92810"/>
    <w:rsid w:val="00F92BA7"/>
    <w:rsid w:val="00F934AF"/>
    <w:rsid w:val="00F93964"/>
    <w:rsid w:val="00F93FA1"/>
    <w:rsid w:val="00F9430D"/>
    <w:rsid w:val="00F94326"/>
    <w:rsid w:val="00F94A7C"/>
    <w:rsid w:val="00F94F0E"/>
    <w:rsid w:val="00F952C6"/>
    <w:rsid w:val="00F9558D"/>
    <w:rsid w:val="00F955E4"/>
    <w:rsid w:val="00F9621F"/>
    <w:rsid w:val="00F9670D"/>
    <w:rsid w:val="00FA0D5A"/>
    <w:rsid w:val="00FA0E5B"/>
    <w:rsid w:val="00FA13B2"/>
    <w:rsid w:val="00FA235E"/>
    <w:rsid w:val="00FA2CB2"/>
    <w:rsid w:val="00FA382D"/>
    <w:rsid w:val="00FA3938"/>
    <w:rsid w:val="00FA41B6"/>
    <w:rsid w:val="00FA5602"/>
    <w:rsid w:val="00FA6365"/>
    <w:rsid w:val="00FA7E5D"/>
    <w:rsid w:val="00FB0D0D"/>
    <w:rsid w:val="00FB1951"/>
    <w:rsid w:val="00FB1CCF"/>
    <w:rsid w:val="00FB1D8A"/>
    <w:rsid w:val="00FB1F45"/>
    <w:rsid w:val="00FB21F1"/>
    <w:rsid w:val="00FB26FC"/>
    <w:rsid w:val="00FB3D92"/>
    <w:rsid w:val="00FB3E74"/>
    <w:rsid w:val="00FB4918"/>
    <w:rsid w:val="00FB4C5B"/>
    <w:rsid w:val="00FB4DB2"/>
    <w:rsid w:val="00FB6B9E"/>
    <w:rsid w:val="00FC04AD"/>
    <w:rsid w:val="00FC0DD5"/>
    <w:rsid w:val="00FC10E4"/>
    <w:rsid w:val="00FC12C5"/>
    <w:rsid w:val="00FC157C"/>
    <w:rsid w:val="00FC1639"/>
    <w:rsid w:val="00FC16E6"/>
    <w:rsid w:val="00FC2FEB"/>
    <w:rsid w:val="00FC3A27"/>
    <w:rsid w:val="00FC50D9"/>
    <w:rsid w:val="00FC58A8"/>
    <w:rsid w:val="00FC5B79"/>
    <w:rsid w:val="00FC65C1"/>
    <w:rsid w:val="00FC662B"/>
    <w:rsid w:val="00FC6CC9"/>
    <w:rsid w:val="00FC7FF1"/>
    <w:rsid w:val="00FD0813"/>
    <w:rsid w:val="00FD0C50"/>
    <w:rsid w:val="00FD109F"/>
    <w:rsid w:val="00FD17B2"/>
    <w:rsid w:val="00FD1C43"/>
    <w:rsid w:val="00FD34D7"/>
    <w:rsid w:val="00FD34E9"/>
    <w:rsid w:val="00FD652C"/>
    <w:rsid w:val="00FD6A2E"/>
    <w:rsid w:val="00FD6C76"/>
    <w:rsid w:val="00FD6E65"/>
    <w:rsid w:val="00FD72BD"/>
    <w:rsid w:val="00FD7556"/>
    <w:rsid w:val="00FE06C8"/>
    <w:rsid w:val="00FE11CE"/>
    <w:rsid w:val="00FE12E1"/>
    <w:rsid w:val="00FE198E"/>
    <w:rsid w:val="00FE19E2"/>
    <w:rsid w:val="00FE1AC1"/>
    <w:rsid w:val="00FE33C6"/>
    <w:rsid w:val="00FE3B8C"/>
    <w:rsid w:val="00FE412B"/>
    <w:rsid w:val="00FE47C3"/>
    <w:rsid w:val="00FE4F2A"/>
    <w:rsid w:val="00FE5D02"/>
    <w:rsid w:val="00FE6C85"/>
    <w:rsid w:val="00FE6F4A"/>
    <w:rsid w:val="00FE70AE"/>
    <w:rsid w:val="00FF0104"/>
    <w:rsid w:val="00FF022B"/>
    <w:rsid w:val="00FF16E7"/>
    <w:rsid w:val="00FF27A8"/>
    <w:rsid w:val="00FF3DDE"/>
    <w:rsid w:val="00FF3F62"/>
    <w:rsid w:val="00FF51D1"/>
    <w:rsid w:val="00FF5EED"/>
    <w:rsid w:val="00FF633B"/>
    <w:rsid w:val="00FF77D9"/>
    <w:rsid w:val="00FF7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2CEC1"/>
  <w15:chartTrackingRefBased/>
  <w15:docId w15:val="{858475E3-8E7E-46C9-B7EF-463AA20E2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BBE"/>
    <w:pPr>
      <w:spacing w:after="0"/>
    </w:pPr>
    <w:rPr>
      <w:rFonts w:ascii="Open Sans" w:eastAsiaTheme="minorEastAsia" w:hAnsi="Open Sans" w:cs="Calibri"/>
      <w:sz w:val="20"/>
      <w:szCs w:val="22"/>
    </w:rPr>
  </w:style>
  <w:style w:type="paragraph" w:styleId="Heading1">
    <w:name w:val="heading 1"/>
    <w:basedOn w:val="Normal"/>
    <w:link w:val="Heading1Char"/>
    <w:uiPriority w:val="2"/>
    <w:qFormat/>
    <w:rsid w:val="00AB7D26"/>
    <w:pPr>
      <w:keepNext/>
      <w:outlineLvl w:val="0"/>
    </w:pPr>
    <w:rPr>
      <w:rFonts w:ascii="Microsoft Sans Serif" w:eastAsia="Times New Roman" w:hAnsi="Microsoft Sans Serif" w:cs="Times New Roman"/>
      <w:b/>
      <w:sz w:val="48"/>
      <w:szCs w:val="24"/>
    </w:rPr>
  </w:style>
  <w:style w:type="paragraph" w:styleId="Heading2">
    <w:name w:val="heading 2"/>
    <w:basedOn w:val="Normal"/>
    <w:link w:val="Heading2Char"/>
    <w:uiPriority w:val="2"/>
    <w:unhideWhenUsed/>
    <w:qFormat/>
    <w:rsid w:val="00AB7D26"/>
    <w:pPr>
      <w:keepNext/>
      <w:spacing w:line="240" w:lineRule="auto"/>
      <w:outlineLvl w:val="1"/>
    </w:pPr>
    <w:rPr>
      <w:rFonts w:ascii="Microsoft Sans Serif" w:eastAsia="Times New Roman" w:hAnsi="Microsoft Sans Serif" w:cs="Times New Roman"/>
      <w:b/>
      <w:sz w:val="52"/>
    </w:rPr>
  </w:style>
  <w:style w:type="paragraph" w:styleId="Heading3">
    <w:name w:val="heading 3"/>
    <w:basedOn w:val="Normal"/>
    <w:link w:val="Heading3Char"/>
    <w:uiPriority w:val="2"/>
    <w:unhideWhenUsed/>
    <w:qFormat/>
    <w:rsid w:val="00E6051C"/>
    <w:pPr>
      <w:keepNext/>
      <w:keepLines/>
      <w:spacing w:before="240" w:after="120" w:line="259" w:lineRule="auto"/>
      <w:outlineLvl w:val="2"/>
    </w:pPr>
    <w:rPr>
      <w:rFonts w:eastAsia="Times New Roman" w:cs="Times New Roman"/>
      <w:b/>
      <w:color w:val="2F5496"/>
      <w:sz w:val="40"/>
      <w:szCs w:val="36"/>
    </w:rPr>
  </w:style>
  <w:style w:type="paragraph" w:styleId="Heading4">
    <w:name w:val="heading 4"/>
    <w:basedOn w:val="Normal"/>
    <w:link w:val="Heading4Char"/>
    <w:uiPriority w:val="2"/>
    <w:unhideWhenUsed/>
    <w:qFormat/>
    <w:rsid w:val="00491537"/>
    <w:pPr>
      <w:keepNext/>
      <w:keepLines/>
      <w:pBdr>
        <w:top w:val="single" w:sz="18" w:space="23" w:color="BFBFBF" w:themeColor="background1" w:themeShade="BF"/>
      </w:pBdr>
      <w:spacing w:before="360" w:after="160" w:line="240" w:lineRule="auto"/>
      <w:outlineLvl w:val="3"/>
    </w:pPr>
    <w:rPr>
      <w:rFonts w:eastAsia="Open Sans" w:cs="Times New Roman"/>
      <w:b/>
      <w:caps/>
      <w:color w:val="161718" w:themeColor="text1"/>
      <w:spacing w:val="20"/>
      <w:kern w:val="28"/>
      <w:sz w:val="34"/>
    </w:rPr>
  </w:style>
  <w:style w:type="paragraph" w:styleId="Heading5">
    <w:name w:val="heading 5"/>
    <w:basedOn w:val="Heading4"/>
    <w:link w:val="Heading5Char"/>
    <w:uiPriority w:val="2"/>
    <w:unhideWhenUsed/>
    <w:qFormat/>
    <w:rsid w:val="00E61B52"/>
    <w:pPr>
      <w:pBdr>
        <w:top w:val="none" w:sz="0" w:space="0" w:color="auto"/>
      </w:pBdr>
      <w:outlineLvl w:val="4"/>
    </w:pPr>
    <w:rPr>
      <w:color w:val="auto"/>
      <w:sz w:val="26"/>
    </w:rPr>
  </w:style>
  <w:style w:type="paragraph" w:styleId="Heading6">
    <w:name w:val="heading 6"/>
    <w:basedOn w:val="Normal"/>
    <w:next w:val="Normal"/>
    <w:link w:val="Heading6Char"/>
    <w:uiPriority w:val="2"/>
    <w:unhideWhenUsed/>
    <w:qFormat/>
    <w:rsid w:val="00EE6FAE"/>
    <w:pPr>
      <w:keepNext/>
      <w:keepLines/>
      <w:spacing w:before="40"/>
      <w:outlineLvl w:val="5"/>
    </w:pPr>
    <w:rPr>
      <w:rFonts w:asciiTheme="majorHAnsi" w:eastAsiaTheme="majorEastAsia" w:hAnsiTheme="majorHAnsi" w:cstheme="majorBidi"/>
      <w:color w:val="51031E" w:themeColor="accent1" w:themeShade="7F"/>
      <w:sz w:val="22"/>
    </w:rPr>
  </w:style>
  <w:style w:type="paragraph" w:styleId="Heading7">
    <w:name w:val="heading 7"/>
    <w:basedOn w:val="Normal"/>
    <w:next w:val="Normal"/>
    <w:link w:val="Heading7Char"/>
    <w:uiPriority w:val="2"/>
    <w:unhideWhenUsed/>
    <w:qFormat/>
    <w:rsid w:val="00C8504F"/>
    <w:pPr>
      <w:keepNext/>
      <w:keepLines/>
      <w:spacing w:before="40"/>
      <w:outlineLvl w:val="6"/>
    </w:pPr>
    <w:rPr>
      <w:rFonts w:asciiTheme="majorHAnsi" w:eastAsiaTheme="majorEastAsia" w:hAnsiTheme="majorHAnsi" w:cstheme="majorBidi"/>
      <w:i/>
      <w:iCs/>
      <w:color w:val="51031E"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7D26"/>
    <w:rPr>
      <w:rFonts w:ascii="Microsoft Sans Serif" w:eastAsia="Times New Roman" w:hAnsi="Microsoft Sans Serif"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B76B6D"/>
    <w:pPr>
      <w:contextualSpacing/>
    </w:pPr>
    <w:rPr>
      <w:rFonts w:ascii="Calibri" w:eastAsia="Times New Roman" w:hAnsi="Calibri"/>
      <w:b/>
      <w:color w:val="FFFFFF" w:themeColor="background1"/>
      <w:sz w:val="60"/>
      <w:szCs w:val="60"/>
    </w:rPr>
  </w:style>
  <w:style w:type="character" w:customStyle="1" w:styleId="SubtitleChar">
    <w:name w:val="Subtitle Char"/>
    <w:basedOn w:val="DefaultParagraphFont"/>
    <w:link w:val="Subtitle"/>
    <w:uiPriority w:val="4"/>
    <w:rsid w:val="00B76B6D"/>
    <w:rPr>
      <w:rFonts w:ascii="Calibri" w:eastAsia="Times New Roman" w:hAnsi="Calibri" w:cs="Calibri"/>
      <w:b/>
      <w:color w:val="FFFFFF" w:themeColor="background1"/>
      <w:sz w:val="60"/>
      <w:szCs w:val="60"/>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AB7D26"/>
    <w:rPr>
      <w:rFonts w:ascii="Microsoft Sans Serif" w:eastAsia="Times New Roman" w:hAnsi="Microsoft Sans Serif" w:cs="Times New Roman"/>
      <w:b/>
      <w:sz w:val="52"/>
      <w:szCs w:val="22"/>
    </w:rPr>
  </w:style>
  <w:style w:type="character" w:customStyle="1" w:styleId="Heading3Char">
    <w:name w:val="Heading 3 Char"/>
    <w:basedOn w:val="DefaultParagraphFont"/>
    <w:link w:val="Heading3"/>
    <w:uiPriority w:val="2"/>
    <w:rsid w:val="00E6051C"/>
    <w:rPr>
      <w:rFonts w:ascii="Open Sans" w:eastAsia="Times New Roman" w:hAnsi="Open Sans" w:cs="Times New Roman"/>
      <w:b/>
      <w:color w:val="2F5496"/>
      <w:sz w:val="40"/>
      <w:szCs w:val="36"/>
    </w:rPr>
  </w:style>
  <w:style w:type="character" w:customStyle="1" w:styleId="Heading4Char">
    <w:name w:val="Heading 4 Char"/>
    <w:basedOn w:val="DefaultParagraphFont"/>
    <w:link w:val="Heading4"/>
    <w:uiPriority w:val="2"/>
    <w:rsid w:val="00491537"/>
    <w:rPr>
      <w:rFonts w:ascii="Open Sans" w:eastAsia="Open Sans" w:hAnsi="Open Sans" w:cs="Times New Roman"/>
      <w:b/>
      <w:caps/>
      <w:color w:val="161718" w:themeColor="text1"/>
      <w:spacing w:val="20"/>
      <w:kern w:val="28"/>
      <w:sz w:val="34"/>
      <w:szCs w:val="22"/>
    </w:rPr>
  </w:style>
  <w:style w:type="paragraph" w:customStyle="1" w:styleId="Chapter">
    <w:name w:val="Chapter"/>
    <w:basedOn w:val="Normal"/>
    <w:uiPriority w:val="5"/>
    <w:unhideWhenUsed/>
    <w:qFormat/>
    <w:rsid w:val="0089007D"/>
    <w:pPr>
      <w:spacing w:before="20"/>
    </w:pPr>
    <w:rPr>
      <w:rFonts w:asciiTheme="majorHAnsi" w:eastAsia="Times New Roman" w:hAnsiTheme="majorHAnsi" w:cs="Times New Roman"/>
      <w:b/>
      <w:caps/>
      <w:color w:val="63676C" w:themeColor="text1" w:themeTint="A6"/>
      <w:szCs w:val="17"/>
    </w:rPr>
  </w:style>
  <w:style w:type="character" w:customStyle="1" w:styleId="Heading5Char">
    <w:name w:val="Heading 5 Char"/>
    <w:basedOn w:val="DefaultParagraphFont"/>
    <w:link w:val="Heading5"/>
    <w:uiPriority w:val="2"/>
    <w:rsid w:val="00E61B52"/>
    <w:rPr>
      <w:rFonts w:ascii="Calibri" w:eastAsia="Times New Roman" w:hAnsi="Calibri" w:cs="Times New Roman"/>
      <w:b/>
      <w:caps/>
      <w:spacing w:val="20"/>
      <w:kern w:val="28"/>
      <w:sz w:val="26"/>
      <w:szCs w:val="22"/>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Hyperlink">
    <w:name w:val="Hyperlink"/>
    <w:basedOn w:val="DefaultParagraphFont"/>
    <w:uiPriority w:val="99"/>
    <w:unhideWhenUsed/>
    <w:rsid w:val="00B7450E"/>
    <w:rPr>
      <w:color w:val="0070C0" w:themeColor="hyperlink"/>
      <w:u w:val="single"/>
    </w:rPr>
  </w:style>
  <w:style w:type="character" w:styleId="UnresolvedMention">
    <w:name w:val="Unresolved Mention"/>
    <w:basedOn w:val="DefaultParagraphFont"/>
    <w:uiPriority w:val="99"/>
    <w:semiHidden/>
    <w:unhideWhenUsed/>
    <w:rsid w:val="00B7450E"/>
    <w:rPr>
      <w:color w:val="605E5C"/>
      <w:shd w:val="clear" w:color="auto" w:fill="E1DFDD"/>
    </w:rPr>
  </w:style>
  <w:style w:type="character" w:styleId="FollowedHyperlink">
    <w:name w:val="FollowedHyperlink"/>
    <w:basedOn w:val="DefaultParagraphFont"/>
    <w:uiPriority w:val="99"/>
    <w:semiHidden/>
    <w:unhideWhenUsed/>
    <w:rsid w:val="006173A9"/>
    <w:rPr>
      <w:color w:val="00B0F0" w:themeColor="followedHyperlink"/>
      <w:u w:val="single"/>
    </w:rPr>
  </w:style>
  <w:style w:type="paragraph" w:styleId="ListParagraph">
    <w:name w:val="List Paragraph"/>
    <w:basedOn w:val="Normal"/>
    <w:link w:val="ListParagraphChar"/>
    <w:uiPriority w:val="34"/>
    <w:unhideWhenUsed/>
    <w:qFormat/>
    <w:rsid w:val="00865F94"/>
    <w:pPr>
      <w:spacing w:before="120" w:after="120" w:line="240" w:lineRule="auto"/>
      <w:ind w:left="720"/>
    </w:pPr>
    <w:rPr>
      <w:sz w:val="18"/>
    </w:rPr>
  </w:style>
  <w:style w:type="paragraph" w:customStyle="1" w:styleId="HyperlinkStyle">
    <w:name w:val="Hyperlink Style"/>
    <w:basedOn w:val="Normal"/>
    <w:link w:val="HyperlinkStyleChar"/>
    <w:qFormat/>
    <w:rsid w:val="00D11677"/>
    <w:rPr>
      <w:color w:val="0070C0"/>
    </w:rPr>
  </w:style>
  <w:style w:type="paragraph" w:styleId="TOCHeading">
    <w:name w:val="TOC Heading"/>
    <w:basedOn w:val="Heading1"/>
    <w:next w:val="Normal"/>
    <w:uiPriority w:val="39"/>
    <w:unhideWhenUsed/>
    <w:qFormat/>
    <w:rsid w:val="00CC5B5D"/>
    <w:pPr>
      <w:keepLines/>
      <w:spacing w:before="240" w:line="259" w:lineRule="auto"/>
      <w:outlineLvl w:val="9"/>
    </w:pPr>
    <w:rPr>
      <w:rFonts w:ascii="Open Sans" w:eastAsiaTheme="majorEastAsia" w:hAnsi="Open Sans" w:cs="Open Sans"/>
      <w:bCs/>
      <w:color w:val="2F5496"/>
      <w:sz w:val="36"/>
      <w:szCs w:val="36"/>
    </w:rPr>
  </w:style>
  <w:style w:type="character" w:customStyle="1" w:styleId="ListParagraphChar">
    <w:name w:val="List Paragraph Char"/>
    <w:basedOn w:val="DefaultParagraphFont"/>
    <w:link w:val="ListParagraph"/>
    <w:uiPriority w:val="34"/>
    <w:rsid w:val="00865F94"/>
    <w:rPr>
      <w:rFonts w:ascii="Open Sans" w:eastAsiaTheme="minorEastAsia" w:hAnsi="Open Sans" w:cs="Calibri"/>
      <w:szCs w:val="22"/>
    </w:rPr>
  </w:style>
  <w:style w:type="character" w:customStyle="1" w:styleId="HyperlinkStyleChar">
    <w:name w:val="Hyperlink Style Char"/>
    <w:basedOn w:val="ListParagraphChar"/>
    <w:link w:val="HyperlinkStyle"/>
    <w:rsid w:val="00D11677"/>
    <w:rPr>
      <w:rFonts w:ascii="Calibri" w:eastAsiaTheme="minorEastAsia" w:hAnsi="Calibri" w:cs="Calibri"/>
      <w:color w:val="0070C0"/>
      <w:sz w:val="28"/>
      <w:szCs w:val="22"/>
    </w:rPr>
  </w:style>
  <w:style w:type="paragraph" w:styleId="TOC1">
    <w:name w:val="toc 1"/>
    <w:basedOn w:val="Normal"/>
    <w:next w:val="Normal"/>
    <w:autoRedefine/>
    <w:uiPriority w:val="39"/>
    <w:unhideWhenUsed/>
    <w:rsid w:val="004E48E3"/>
    <w:pPr>
      <w:spacing w:after="100"/>
    </w:pPr>
  </w:style>
  <w:style w:type="paragraph" w:styleId="TOC2">
    <w:name w:val="toc 2"/>
    <w:basedOn w:val="Normal"/>
    <w:next w:val="Normal"/>
    <w:autoRedefine/>
    <w:uiPriority w:val="39"/>
    <w:unhideWhenUsed/>
    <w:rsid w:val="004E48E3"/>
    <w:pPr>
      <w:spacing w:after="100"/>
      <w:ind w:left="280"/>
    </w:pPr>
  </w:style>
  <w:style w:type="paragraph" w:styleId="TOC3">
    <w:name w:val="toc 3"/>
    <w:basedOn w:val="Normal"/>
    <w:next w:val="Normal"/>
    <w:autoRedefine/>
    <w:uiPriority w:val="39"/>
    <w:unhideWhenUsed/>
    <w:rsid w:val="004E48E3"/>
    <w:pPr>
      <w:spacing w:after="100"/>
      <w:ind w:left="560"/>
    </w:pPr>
  </w:style>
  <w:style w:type="table" w:styleId="TableGrid">
    <w:name w:val="Table Grid"/>
    <w:basedOn w:val="TableNormal"/>
    <w:uiPriority w:val="39"/>
    <w:rsid w:val="007F4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3">
    <w:name w:val="List Table 6 Colorful Accent 3"/>
    <w:basedOn w:val="TableNormal"/>
    <w:uiPriority w:val="51"/>
    <w:rsid w:val="006A20D7"/>
    <w:pPr>
      <w:spacing w:after="0" w:line="240" w:lineRule="auto"/>
    </w:pPr>
    <w:rPr>
      <w:color w:val="155D56" w:themeColor="accent3" w:themeShade="BF"/>
    </w:rPr>
    <w:tblPr>
      <w:tblStyleRowBandSize w:val="1"/>
      <w:tblStyleColBandSize w:val="1"/>
      <w:tblBorders>
        <w:top w:val="single" w:sz="4" w:space="0" w:color="1D7D74" w:themeColor="accent3"/>
        <w:bottom w:val="single" w:sz="4" w:space="0" w:color="1D7D74" w:themeColor="accent3"/>
      </w:tblBorders>
    </w:tblPr>
    <w:tblStylePr w:type="firstRow">
      <w:rPr>
        <w:b/>
        <w:bCs/>
      </w:rPr>
      <w:tblPr/>
      <w:tcPr>
        <w:tcBorders>
          <w:bottom w:val="single" w:sz="4" w:space="0" w:color="1D7D74" w:themeColor="accent3"/>
        </w:tcBorders>
      </w:tcPr>
    </w:tblStylePr>
    <w:tblStylePr w:type="lastRow">
      <w:rPr>
        <w:b/>
        <w:bCs/>
      </w:rPr>
      <w:tblPr/>
      <w:tcPr>
        <w:tcBorders>
          <w:top w:val="double" w:sz="4" w:space="0" w:color="1D7D74" w:themeColor="accent3"/>
        </w:tcBorders>
      </w:tcPr>
    </w:tblStylePr>
    <w:tblStylePr w:type="firstCol">
      <w:rPr>
        <w:b/>
        <w:bCs/>
      </w:rPr>
    </w:tblStylePr>
    <w:tblStylePr w:type="lastCol">
      <w:rPr>
        <w:b/>
        <w:bCs/>
      </w:rPr>
    </w:tblStylePr>
    <w:tblStylePr w:type="band1Vert">
      <w:tblPr/>
      <w:tcPr>
        <w:shd w:val="clear" w:color="auto" w:fill="C5F1ED" w:themeFill="accent3" w:themeFillTint="33"/>
      </w:tcPr>
    </w:tblStylePr>
    <w:tblStylePr w:type="band1Horz">
      <w:tblPr/>
      <w:tcPr>
        <w:shd w:val="clear" w:color="auto" w:fill="C5F1ED" w:themeFill="accent3" w:themeFillTint="33"/>
      </w:tcPr>
    </w:tblStylePr>
  </w:style>
  <w:style w:type="table" w:styleId="ListTable4-Accent3">
    <w:name w:val="List Table 4 Accent 3"/>
    <w:basedOn w:val="TableNormal"/>
    <w:uiPriority w:val="49"/>
    <w:rsid w:val="006A20D7"/>
    <w:pPr>
      <w:spacing w:after="0" w:line="240" w:lineRule="auto"/>
    </w:pPr>
    <w:tblPr>
      <w:tblStyleRowBandSize w:val="1"/>
      <w:tblStyleColBandSize w:val="1"/>
      <w:tblBorders>
        <w:top w:val="single" w:sz="4" w:space="0" w:color="51D6CA" w:themeColor="accent3" w:themeTint="99"/>
        <w:left w:val="single" w:sz="4" w:space="0" w:color="51D6CA" w:themeColor="accent3" w:themeTint="99"/>
        <w:bottom w:val="single" w:sz="4" w:space="0" w:color="51D6CA" w:themeColor="accent3" w:themeTint="99"/>
        <w:right w:val="single" w:sz="4" w:space="0" w:color="51D6CA" w:themeColor="accent3" w:themeTint="99"/>
        <w:insideH w:val="single" w:sz="4" w:space="0" w:color="51D6CA" w:themeColor="accent3" w:themeTint="99"/>
      </w:tblBorders>
    </w:tblPr>
    <w:tblStylePr w:type="firstRow">
      <w:rPr>
        <w:b/>
        <w:bCs/>
        <w:color w:val="FFFFFF" w:themeColor="background1"/>
      </w:rPr>
      <w:tblPr/>
      <w:tcPr>
        <w:tcBorders>
          <w:top w:val="single" w:sz="4" w:space="0" w:color="1D7D74" w:themeColor="accent3"/>
          <w:left w:val="single" w:sz="4" w:space="0" w:color="1D7D74" w:themeColor="accent3"/>
          <w:bottom w:val="single" w:sz="4" w:space="0" w:color="1D7D74" w:themeColor="accent3"/>
          <w:right w:val="single" w:sz="4" w:space="0" w:color="1D7D74" w:themeColor="accent3"/>
          <w:insideH w:val="nil"/>
        </w:tcBorders>
        <w:shd w:val="clear" w:color="auto" w:fill="1D7D74" w:themeFill="accent3"/>
      </w:tcPr>
    </w:tblStylePr>
    <w:tblStylePr w:type="lastRow">
      <w:rPr>
        <w:b/>
        <w:bCs/>
      </w:rPr>
      <w:tblPr/>
      <w:tcPr>
        <w:tcBorders>
          <w:top w:val="double" w:sz="4" w:space="0" w:color="51D6CA" w:themeColor="accent3" w:themeTint="99"/>
        </w:tcBorders>
      </w:tcPr>
    </w:tblStylePr>
    <w:tblStylePr w:type="firstCol">
      <w:rPr>
        <w:b/>
        <w:bCs/>
      </w:rPr>
    </w:tblStylePr>
    <w:tblStylePr w:type="lastCol">
      <w:rPr>
        <w:b/>
        <w:bCs/>
      </w:rPr>
    </w:tblStylePr>
    <w:tblStylePr w:type="band1Vert">
      <w:tblPr/>
      <w:tcPr>
        <w:shd w:val="clear" w:color="auto" w:fill="C5F1ED" w:themeFill="accent3" w:themeFillTint="33"/>
      </w:tcPr>
    </w:tblStylePr>
    <w:tblStylePr w:type="band1Horz">
      <w:tblPr/>
      <w:tcPr>
        <w:shd w:val="clear" w:color="auto" w:fill="C5F1ED" w:themeFill="accent3" w:themeFillTint="33"/>
      </w:tcPr>
    </w:tblStylePr>
  </w:style>
  <w:style w:type="table" w:styleId="PlainTable1">
    <w:name w:val="Plain Table 1"/>
    <w:basedOn w:val="TableNormal"/>
    <w:uiPriority w:val="41"/>
    <w:rsid w:val="007B0B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587D5E"/>
    <w:pPr>
      <w:spacing w:after="100"/>
      <w:ind w:left="840"/>
    </w:pPr>
  </w:style>
  <w:style w:type="paragraph" w:customStyle="1" w:styleId="WorkflowStateDefinitionHeading3">
    <w:name w:val="Workflow State Definition Heading 3"/>
    <w:basedOn w:val="Normal"/>
    <w:next w:val="Heading3"/>
    <w:link w:val="WorkflowStateDefinitionHeading3Char"/>
    <w:rsid w:val="005B3E9B"/>
    <w:pPr>
      <w:spacing w:before="240" w:after="120"/>
    </w:pPr>
    <w:rPr>
      <w:b/>
      <w:caps/>
      <w:color w:val="161718" w:themeColor="text1"/>
    </w:rPr>
  </w:style>
  <w:style w:type="paragraph" w:customStyle="1" w:styleId="HEADING3Workflow">
    <w:name w:val="HEADING 3 Workflow"/>
    <w:basedOn w:val="Heading3"/>
    <w:next w:val="Heading3"/>
    <w:link w:val="HEADING3WorkflowChar"/>
    <w:rsid w:val="009F67FC"/>
    <w:pPr>
      <w:spacing w:before="360"/>
    </w:pPr>
    <w:rPr>
      <w:caps/>
      <w:sz w:val="34"/>
    </w:rPr>
  </w:style>
  <w:style w:type="character" w:customStyle="1" w:styleId="WorkflowStateDefinitionHeading3Char">
    <w:name w:val="Workflow State Definition Heading 3 Char"/>
    <w:basedOn w:val="Heading4Char"/>
    <w:link w:val="WorkflowStateDefinitionHeading3"/>
    <w:rsid w:val="005B3E9B"/>
    <w:rPr>
      <w:rFonts w:ascii="Calibri" w:eastAsiaTheme="minorEastAsia" w:hAnsi="Calibri" w:cs="Calibri"/>
      <w:b/>
      <w:caps/>
      <w:color w:val="161718" w:themeColor="text1"/>
      <w:spacing w:val="20"/>
      <w:kern w:val="28"/>
      <w:sz w:val="28"/>
      <w:szCs w:val="22"/>
    </w:rPr>
  </w:style>
  <w:style w:type="character" w:customStyle="1" w:styleId="HEADING3WorkflowChar">
    <w:name w:val="HEADING 3 Workflow Char"/>
    <w:basedOn w:val="Heading4Char"/>
    <w:link w:val="HEADING3Workflow"/>
    <w:rsid w:val="009F67FC"/>
    <w:rPr>
      <w:rFonts w:ascii="Open Sans" w:eastAsia="Times New Roman" w:hAnsi="Open Sans" w:cs="Times New Roman"/>
      <w:b/>
      <w:caps/>
      <w:color w:val="2F5496"/>
      <w:spacing w:val="20"/>
      <w:kern w:val="28"/>
      <w:sz w:val="34"/>
      <w:szCs w:val="36"/>
    </w:rPr>
  </w:style>
  <w:style w:type="paragraph" w:customStyle="1" w:styleId="Heading2forWorkflowStates">
    <w:name w:val="Heading 2 for Workflow States"/>
    <w:basedOn w:val="Normal"/>
    <w:next w:val="Heading2"/>
    <w:link w:val="Heading2forWorkflowStatesChar"/>
    <w:rsid w:val="00827F4D"/>
    <w:pPr>
      <w:spacing w:before="120" w:after="240"/>
      <w:outlineLvl w:val="1"/>
    </w:pPr>
    <w:rPr>
      <w:b/>
      <w:color w:val="2F5496"/>
      <w:sz w:val="36"/>
    </w:rPr>
  </w:style>
  <w:style w:type="character" w:customStyle="1" w:styleId="Heading2forWorkflowStatesChar">
    <w:name w:val="Heading 2 for Workflow States Char"/>
    <w:basedOn w:val="Heading2Char"/>
    <w:link w:val="Heading2forWorkflowStates"/>
    <w:rsid w:val="00827F4D"/>
    <w:rPr>
      <w:rFonts w:ascii="Open Sans" w:eastAsiaTheme="minorEastAsia" w:hAnsi="Open Sans" w:cs="Calibri"/>
      <w:b/>
      <w:color w:val="2F5496"/>
      <w:sz w:val="36"/>
      <w:szCs w:val="22"/>
    </w:rPr>
  </w:style>
  <w:style w:type="character" w:styleId="Emphasis">
    <w:name w:val="Emphasis"/>
    <w:basedOn w:val="DefaultParagraphFont"/>
    <w:uiPriority w:val="20"/>
    <w:qFormat/>
    <w:rsid w:val="008B55D4"/>
    <w:rPr>
      <w:i/>
      <w:iCs/>
    </w:rPr>
  </w:style>
  <w:style w:type="paragraph" w:customStyle="1" w:styleId="H1Secondary">
    <w:name w:val="H1 Secondary"/>
    <w:basedOn w:val="Normal"/>
    <w:next w:val="Heading2"/>
    <w:link w:val="H1SecondaryChar"/>
    <w:rsid w:val="00F06912"/>
    <w:pPr>
      <w:outlineLvl w:val="1"/>
    </w:pPr>
    <w:rPr>
      <w:color w:val="2F5496"/>
      <w:sz w:val="36"/>
    </w:rPr>
  </w:style>
  <w:style w:type="paragraph" w:styleId="TOC5">
    <w:name w:val="toc 5"/>
    <w:basedOn w:val="Normal"/>
    <w:next w:val="Normal"/>
    <w:autoRedefine/>
    <w:uiPriority w:val="39"/>
    <w:unhideWhenUsed/>
    <w:rsid w:val="00225D1F"/>
    <w:pPr>
      <w:spacing w:after="100"/>
      <w:ind w:left="1120"/>
    </w:pPr>
  </w:style>
  <w:style w:type="character" w:customStyle="1" w:styleId="H1SecondaryChar">
    <w:name w:val="H1 Secondary Char"/>
    <w:basedOn w:val="Heading1Char"/>
    <w:link w:val="H1Secondary"/>
    <w:rsid w:val="00F06912"/>
    <w:rPr>
      <w:rFonts w:ascii="Open Sans" w:eastAsiaTheme="minorEastAsia" w:hAnsi="Open Sans" w:cs="Calibri"/>
      <w:b w:val="0"/>
      <w:color w:val="2F5496"/>
      <w:sz w:val="36"/>
      <w:szCs w:val="22"/>
    </w:rPr>
  </w:style>
  <w:style w:type="character" w:customStyle="1" w:styleId="Heading6Char">
    <w:name w:val="Heading 6 Char"/>
    <w:basedOn w:val="DefaultParagraphFont"/>
    <w:link w:val="Heading6"/>
    <w:uiPriority w:val="2"/>
    <w:rsid w:val="00EE6FAE"/>
    <w:rPr>
      <w:rFonts w:asciiTheme="majorHAnsi" w:eastAsiaTheme="majorEastAsia" w:hAnsiTheme="majorHAnsi" w:cstheme="majorBidi"/>
      <w:color w:val="51031E" w:themeColor="accent1" w:themeShade="7F"/>
      <w:sz w:val="22"/>
      <w:szCs w:val="22"/>
    </w:rPr>
  </w:style>
  <w:style w:type="paragraph" w:styleId="ListBullet">
    <w:name w:val="List Bullet"/>
    <w:basedOn w:val="Normal"/>
    <w:uiPriority w:val="99"/>
    <w:unhideWhenUsed/>
    <w:rsid w:val="00C4767C"/>
    <w:pPr>
      <w:numPr>
        <w:numId w:val="7"/>
      </w:numPr>
      <w:contextualSpacing/>
    </w:pPr>
  </w:style>
  <w:style w:type="table" w:styleId="PlainTable3">
    <w:name w:val="Plain Table 3"/>
    <w:basedOn w:val="TableNormal"/>
    <w:uiPriority w:val="43"/>
    <w:rsid w:val="00A400FA"/>
    <w:pPr>
      <w:spacing w:after="0" w:line="240" w:lineRule="auto"/>
    </w:pPr>
    <w:tblPr>
      <w:tblStyleRowBandSize w:val="1"/>
      <w:tblStyleColBandSize w:val="1"/>
    </w:tblPr>
    <w:tblStylePr w:type="firstRow">
      <w:rPr>
        <w:b/>
        <w:bCs/>
        <w:caps/>
      </w:rPr>
      <w:tblPr/>
      <w:tcPr>
        <w:tcBorders>
          <w:bottom w:val="single" w:sz="4" w:space="0" w:color="858A8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58A8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E365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8A8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8A8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8A8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8A8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E36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6164FA"/>
    <w:rPr>
      <w:b/>
      <w:bCs/>
    </w:rPr>
  </w:style>
  <w:style w:type="table" w:styleId="TableGridLight">
    <w:name w:val="Grid Table Light"/>
    <w:basedOn w:val="TableNormal"/>
    <w:uiPriority w:val="40"/>
    <w:rsid w:val="00D52F3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D52F36"/>
    <w:pPr>
      <w:spacing w:after="0" w:line="240" w:lineRule="auto"/>
    </w:pPr>
    <w:tblPr>
      <w:tblStyleRowBandSize w:val="1"/>
      <w:tblStyleColBandSize w:val="1"/>
      <w:tblBorders>
        <w:top w:val="single" w:sz="4" w:space="0" w:color="858A8F" w:themeColor="text1" w:themeTint="80"/>
        <w:bottom w:val="single" w:sz="4" w:space="0" w:color="858A8F" w:themeColor="text1" w:themeTint="80"/>
      </w:tblBorders>
    </w:tblPr>
    <w:tblStylePr w:type="firstRow">
      <w:rPr>
        <w:b/>
        <w:bCs/>
      </w:rPr>
      <w:tblPr/>
      <w:tcPr>
        <w:tcBorders>
          <w:bottom w:val="single" w:sz="4" w:space="0" w:color="858A8F" w:themeColor="text1" w:themeTint="80"/>
        </w:tcBorders>
      </w:tcPr>
    </w:tblStylePr>
    <w:tblStylePr w:type="lastRow">
      <w:rPr>
        <w:b/>
        <w:bCs/>
      </w:rPr>
      <w:tblPr/>
      <w:tcPr>
        <w:tcBorders>
          <w:top w:val="single" w:sz="4" w:space="0" w:color="858A8F" w:themeColor="text1" w:themeTint="80"/>
        </w:tcBorders>
      </w:tcPr>
    </w:tblStylePr>
    <w:tblStylePr w:type="firstCol">
      <w:rPr>
        <w:b/>
        <w:bCs/>
      </w:rPr>
    </w:tblStylePr>
    <w:tblStylePr w:type="lastCol">
      <w:rPr>
        <w:b/>
        <w:bCs/>
      </w:rPr>
    </w:tblStylePr>
    <w:tblStylePr w:type="band1Vert">
      <w:tblPr/>
      <w:tcPr>
        <w:tcBorders>
          <w:left w:val="single" w:sz="4" w:space="0" w:color="858A8F" w:themeColor="text1" w:themeTint="80"/>
          <w:right w:val="single" w:sz="4" w:space="0" w:color="858A8F" w:themeColor="text1" w:themeTint="80"/>
        </w:tcBorders>
      </w:tcPr>
    </w:tblStylePr>
    <w:tblStylePr w:type="band2Vert">
      <w:tblPr/>
      <w:tcPr>
        <w:tcBorders>
          <w:left w:val="single" w:sz="4" w:space="0" w:color="858A8F" w:themeColor="text1" w:themeTint="80"/>
          <w:right w:val="single" w:sz="4" w:space="0" w:color="858A8F" w:themeColor="text1" w:themeTint="80"/>
        </w:tcBorders>
      </w:tcPr>
    </w:tblStylePr>
    <w:tblStylePr w:type="band1Horz">
      <w:tblPr/>
      <w:tcPr>
        <w:tcBorders>
          <w:top w:val="single" w:sz="4" w:space="0" w:color="858A8F" w:themeColor="text1" w:themeTint="80"/>
          <w:bottom w:val="single" w:sz="4" w:space="0" w:color="858A8F" w:themeColor="text1" w:themeTint="80"/>
        </w:tcBorders>
      </w:tcPr>
    </w:tblStylePr>
  </w:style>
  <w:style w:type="table" w:styleId="ListTable1Light">
    <w:name w:val="List Table 1 Light"/>
    <w:basedOn w:val="TableNormal"/>
    <w:uiPriority w:val="46"/>
    <w:rsid w:val="00D52F36"/>
    <w:pPr>
      <w:spacing w:after="0" w:line="240" w:lineRule="auto"/>
    </w:pPr>
    <w:tblPr>
      <w:tblStyleRowBandSize w:val="1"/>
      <w:tblStyleColBandSize w:val="1"/>
    </w:tblPr>
    <w:tblStylePr w:type="firstRow">
      <w:rPr>
        <w:b/>
        <w:bCs/>
      </w:rPr>
      <w:tblPr/>
      <w:tcPr>
        <w:tcBorders>
          <w:bottom w:val="single" w:sz="4" w:space="0" w:color="6E7378" w:themeColor="text1" w:themeTint="99"/>
        </w:tcBorders>
      </w:tcPr>
    </w:tblStylePr>
    <w:tblStylePr w:type="lastRow">
      <w:rPr>
        <w:b/>
        <w:bCs/>
      </w:rPr>
      <w:tblPr/>
      <w:tcPr>
        <w:tcBorders>
          <w:top w:val="single" w:sz="4" w:space="0" w:color="6E7378" w:themeColor="text1" w:themeTint="99"/>
        </w:tcBorders>
      </w:tcPr>
    </w:tblStylePr>
    <w:tblStylePr w:type="firstCol">
      <w:rPr>
        <w:b/>
        <w:bCs/>
      </w:rPr>
    </w:tblStylePr>
    <w:tblStylePr w:type="lastCol">
      <w:rPr>
        <w:b/>
        <w:bCs/>
      </w:rPr>
    </w:tblStylePr>
    <w:tblStylePr w:type="band1Vert">
      <w:tblPr/>
      <w:tcPr>
        <w:shd w:val="clear" w:color="auto" w:fill="CED0D2" w:themeFill="text1" w:themeFillTint="33"/>
      </w:tcPr>
    </w:tblStylePr>
    <w:tblStylePr w:type="band1Horz">
      <w:tblPr/>
      <w:tcPr>
        <w:shd w:val="clear" w:color="auto" w:fill="CED0D2" w:themeFill="text1" w:themeFillTint="33"/>
      </w:tcPr>
    </w:tblStylePr>
  </w:style>
  <w:style w:type="table" w:styleId="ListTable6Colorful">
    <w:name w:val="List Table 6 Colorful"/>
    <w:basedOn w:val="TableNormal"/>
    <w:uiPriority w:val="51"/>
    <w:rsid w:val="00D52F36"/>
    <w:pPr>
      <w:spacing w:after="0" w:line="240" w:lineRule="auto"/>
    </w:pPr>
    <w:rPr>
      <w:color w:val="161718" w:themeColor="text1"/>
    </w:rPr>
    <w:tblPr>
      <w:tblStyleRowBandSize w:val="1"/>
      <w:tblStyleColBandSize w:val="1"/>
      <w:tblBorders>
        <w:top w:val="single" w:sz="4" w:space="0" w:color="161718" w:themeColor="text1"/>
        <w:bottom w:val="single" w:sz="4" w:space="0" w:color="161718" w:themeColor="text1"/>
      </w:tblBorders>
    </w:tblPr>
    <w:tblStylePr w:type="firstRow">
      <w:rPr>
        <w:b/>
        <w:bCs/>
      </w:rPr>
      <w:tblPr/>
      <w:tcPr>
        <w:tcBorders>
          <w:bottom w:val="single" w:sz="4" w:space="0" w:color="161718" w:themeColor="text1"/>
        </w:tcBorders>
      </w:tcPr>
    </w:tblStylePr>
    <w:tblStylePr w:type="lastRow">
      <w:rPr>
        <w:b/>
        <w:bCs/>
      </w:rPr>
      <w:tblPr/>
      <w:tcPr>
        <w:tcBorders>
          <w:top w:val="double" w:sz="4" w:space="0" w:color="161718" w:themeColor="text1"/>
        </w:tcBorders>
      </w:tcPr>
    </w:tblStylePr>
    <w:tblStylePr w:type="firstCol">
      <w:rPr>
        <w:b/>
        <w:bCs/>
      </w:rPr>
    </w:tblStylePr>
    <w:tblStylePr w:type="lastCol">
      <w:rPr>
        <w:b/>
        <w:bCs/>
      </w:rPr>
    </w:tblStylePr>
    <w:tblStylePr w:type="band1Vert">
      <w:tblPr/>
      <w:tcPr>
        <w:shd w:val="clear" w:color="auto" w:fill="CED0D2" w:themeFill="text1" w:themeFillTint="33"/>
      </w:tcPr>
    </w:tblStylePr>
    <w:tblStylePr w:type="band1Horz">
      <w:tblPr/>
      <w:tcPr>
        <w:shd w:val="clear" w:color="auto" w:fill="CED0D2" w:themeFill="text1" w:themeFillTint="33"/>
      </w:tcPr>
    </w:tblStylePr>
  </w:style>
  <w:style w:type="table" w:styleId="GridTable6Colorful">
    <w:name w:val="Grid Table 6 Colorful"/>
    <w:basedOn w:val="TableNormal"/>
    <w:uiPriority w:val="51"/>
    <w:rsid w:val="00D52F36"/>
    <w:pPr>
      <w:spacing w:after="0" w:line="240" w:lineRule="auto"/>
    </w:pPr>
    <w:rPr>
      <w:color w:val="161718" w:themeColor="text1"/>
    </w:rPr>
    <w:tblPr>
      <w:tblStyleRowBandSize w:val="1"/>
      <w:tblStyleColBandSize w:val="1"/>
      <w:tblBorders>
        <w:top w:val="single" w:sz="4" w:space="0" w:color="6E7378" w:themeColor="text1" w:themeTint="99"/>
        <w:left w:val="single" w:sz="4" w:space="0" w:color="6E7378" w:themeColor="text1" w:themeTint="99"/>
        <w:bottom w:val="single" w:sz="4" w:space="0" w:color="6E7378" w:themeColor="text1" w:themeTint="99"/>
        <w:right w:val="single" w:sz="4" w:space="0" w:color="6E7378" w:themeColor="text1" w:themeTint="99"/>
        <w:insideH w:val="single" w:sz="4" w:space="0" w:color="6E7378" w:themeColor="text1" w:themeTint="99"/>
        <w:insideV w:val="single" w:sz="4" w:space="0" w:color="6E7378" w:themeColor="text1" w:themeTint="99"/>
      </w:tblBorders>
    </w:tblPr>
    <w:tblStylePr w:type="firstRow">
      <w:rPr>
        <w:b/>
        <w:bCs/>
      </w:rPr>
      <w:tblPr/>
      <w:tcPr>
        <w:tcBorders>
          <w:bottom w:val="single" w:sz="12" w:space="0" w:color="6E7378" w:themeColor="text1" w:themeTint="99"/>
        </w:tcBorders>
      </w:tcPr>
    </w:tblStylePr>
    <w:tblStylePr w:type="lastRow">
      <w:rPr>
        <w:b/>
        <w:bCs/>
      </w:rPr>
      <w:tblPr/>
      <w:tcPr>
        <w:tcBorders>
          <w:top w:val="double" w:sz="4" w:space="0" w:color="6E7378" w:themeColor="text1" w:themeTint="99"/>
        </w:tcBorders>
      </w:tcPr>
    </w:tblStylePr>
    <w:tblStylePr w:type="firstCol">
      <w:rPr>
        <w:b/>
        <w:bCs/>
      </w:rPr>
    </w:tblStylePr>
    <w:tblStylePr w:type="lastCol">
      <w:rPr>
        <w:b/>
        <w:bCs/>
      </w:rPr>
    </w:tblStylePr>
    <w:tblStylePr w:type="band1Vert">
      <w:tblPr/>
      <w:tcPr>
        <w:shd w:val="clear" w:color="auto" w:fill="CED0D2" w:themeFill="text1" w:themeFillTint="33"/>
      </w:tcPr>
    </w:tblStylePr>
    <w:tblStylePr w:type="band1Horz">
      <w:tblPr/>
      <w:tcPr>
        <w:shd w:val="clear" w:color="auto" w:fill="CED0D2" w:themeFill="text1" w:themeFillTint="33"/>
      </w:tcPr>
    </w:tblStylePr>
  </w:style>
  <w:style w:type="paragraph" w:customStyle="1" w:styleId="H3LineBlack">
    <w:name w:val="H3 Line Black"/>
    <w:basedOn w:val="Heading4"/>
    <w:link w:val="H3LineBlackChar"/>
    <w:qFormat/>
    <w:rsid w:val="00491537"/>
    <w:rPr>
      <w:sz w:val="40"/>
    </w:rPr>
  </w:style>
  <w:style w:type="character" w:customStyle="1" w:styleId="H3LineBlackChar">
    <w:name w:val="H3 Line Black Char"/>
    <w:basedOn w:val="Heading4Char"/>
    <w:link w:val="H3LineBlack"/>
    <w:rsid w:val="00491537"/>
    <w:rPr>
      <w:rFonts w:ascii="Open Sans" w:eastAsia="Open Sans" w:hAnsi="Open Sans" w:cs="Times New Roman"/>
      <w:b/>
      <w:caps/>
      <w:color w:val="161718" w:themeColor="text1"/>
      <w:spacing w:val="20"/>
      <w:kern w:val="28"/>
      <w:sz w:val="40"/>
      <w:szCs w:val="22"/>
    </w:rPr>
  </w:style>
  <w:style w:type="paragraph" w:customStyle="1" w:styleId="Heading3BlackLine">
    <w:name w:val="Heading 3 Black &amp; Line"/>
    <w:basedOn w:val="Heading4"/>
    <w:qFormat/>
    <w:rsid w:val="00B770F1"/>
  </w:style>
  <w:style w:type="character" w:customStyle="1" w:styleId="Heading7Char">
    <w:name w:val="Heading 7 Char"/>
    <w:basedOn w:val="DefaultParagraphFont"/>
    <w:link w:val="Heading7"/>
    <w:uiPriority w:val="2"/>
    <w:rsid w:val="00C8504F"/>
    <w:rPr>
      <w:rFonts w:asciiTheme="majorHAnsi" w:eastAsiaTheme="majorEastAsia" w:hAnsiTheme="majorHAnsi" w:cstheme="majorBidi"/>
      <w:i/>
      <w:iCs/>
      <w:color w:val="51031E" w:themeColor="accent1" w:themeShade="7F"/>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7666">
      <w:bodyDiv w:val="1"/>
      <w:marLeft w:val="0"/>
      <w:marRight w:val="0"/>
      <w:marTop w:val="0"/>
      <w:marBottom w:val="0"/>
      <w:divBdr>
        <w:top w:val="none" w:sz="0" w:space="0" w:color="auto"/>
        <w:left w:val="none" w:sz="0" w:space="0" w:color="auto"/>
        <w:bottom w:val="none" w:sz="0" w:space="0" w:color="auto"/>
        <w:right w:val="none" w:sz="0" w:space="0" w:color="auto"/>
      </w:divBdr>
      <w:divsChild>
        <w:div w:id="1540631519">
          <w:marLeft w:val="0"/>
          <w:marRight w:val="0"/>
          <w:marTop w:val="0"/>
          <w:marBottom w:val="0"/>
          <w:divBdr>
            <w:top w:val="none" w:sz="0" w:space="0" w:color="auto"/>
            <w:left w:val="none" w:sz="0" w:space="0" w:color="auto"/>
            <w:bottom w:val="none" w:sz="0" w:space="0" w:color="auto"/>
            <w:right w:val="none" w:sz="0" w:space="0" w:color="auto"/>
          </w:divBdr>
        </w:div>
        <w:div w:id="1676422404">
          <w:marLeft w:val="0"/>
          <w:marRight w:val="0"/>
          <w:marTop w:val="0"/>
          <w:marBottom w:val="0"/>
          <w:divBdr>
            <w:top w:val="none" w:sz="0" w:space="0" w:color="auto"/>
            <w:left w:val="none" w:sz="0" w:space="0" w:color="auto"/>
            <w:bottom w:val="none" w:sz="0" w:space="0" w:color="auto"/>
            <w:right w:val="none" w:sz="0" w:space="0" w:color="auto"/>
          </w:divBdr>
          <w:divsChild>
            <w:div w:id="1356148418">
              <w:marLeft w:val="0"/>
              <w:marRight w:val="0"/>
              <w:marTop w:val="0"/>
              <w:marBottom w:val="0"/>
              <w:divBdr>
                <w:top w:val="none" w:sz="0" w:space="0" w:color="auto"/>
                <w:left w:val="none" w:sz="0" w:space="0" w:color="auto"/>
                <w:bottom w:val="none" w:sz="0" w:space="0" w:color="auto"/>
                <w:right w:val="none" w:sz="0" w:space="0" w:color="auto"/>
              </w:divBdr>
              <w:divsChild>
                <w:div w:id="50301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2709">
      <w:bodyDiv w:val="1"/>
      <w:marLeft w:val="0"/>
      <w:marRight w:val="0"/>
      <w:marTop w:val="0"/>
      <w:marBottom w:val="0"/>
      <w:divBdr>
        <w:top w:val="none" w:sz="0" w:space="0" w:color="auto"/>
        <w:left w:val="none" w:sz="0" w:space="0" w:color="auto"/>
        <w:bottom w:val="none" w:sz="0" w:space="0" w:color="auto"/>
        <w:right w:val="none" w:sz="0" w:space="0" w:color="auto"/>
      </w:divBdr>
    </w:div>
    <w:div w:id="550385704">
      <w:bodyDiv w:val="1"/>
      <w:marLeft w:val="0"/>
      <w:marRight w:val="0"/>
      <w:marTop w:val="0"/>
      <w:marBottom w:val="0"/>
      <w:divBdr>
        <w:top w:val="none" w:sz="0" w:space="0" w:color="auto"/>
        <w:left w:val="none" w:sz="0" w:space="0" w:color="auto"/>
        <w:bottom w:val="none" w:sz="0" w:space="0" w:color="auto"/>
        <w:right w:val="none" w:sz="0" w:space="0" w:color="auto"/>
      </w:divBdr>
    </w:div>
    <w:div w:id="682515367">
      <w:bodyDiv w:val="1"/>
      <w:marLeft w:val="0"/>
      <w:marRight w:val="0"/>
      <w:marTop w:val="0"/>
      <w:marBottom w:val="0"/>
      <w:divBdr>
        <w:top w:val="none" w:sz="0" w:space="0" w:color="auto"/>
        <w:left w:val="none" w:sz="0" w:space="0" w:color="auto"/>
        <w:bottom w:val="none" w:sz="0" w:space="0" w:color="auto"/>
        <w:right w:val="none" w:sz="0" w:space="0" w:color="auto"/>
      </w:divBdr>
    </w:div>
    <w:div w:id="735084182">
      <w:bodyDiv w:val="1"/>
      <w:marLeft w:val="0"/>
      <w:marRight w:val="0"/>
      <w:marTop w:val="0"/>
      <w:marBottom w:val="0"/>
      <w:divBdr>
        <w:top w:val="none" w:sz="0" w:space="0" w:color="auto"/>
        <w:left w:val="none" w:sz="0" w:space="0" w:color="auto"/>
        <w:bottom w:val="none" w:sz="0" w:space="0" w:color="auto"/>
        <w:right w:val="none" w:sz="0" w:space="0" w:color="auto"/>
      </w:divBdr>
    </w:div>
    <w:div w:id="783161142">
      <w:bodyDiv w:val="1"/>
      <w:marLeft w:val="0"/>
      <w:marRight w:val="0"/>
      <w:marTop w:val="0"/>
      <w:marBottom w:val="0"/>
      <w:divBdr>
        <w:top w:val="none" w:sz="0" w:space="0" w:color="auto"/>
        <w:left w:val="none" w:sz="0" w:space="0" w:color="auto"/>
        <w:bottom w:val="none" w:sz="0" w:space="0" w:color="auto"/>
        <w:right w:val="none" w:sz="0" w:space="0" w:color="auto"/>
      </w:divBdr>
    </w:div>
    <w:div w:id="1137839859">
      <w:bodyDiv w:val="1"/>
      <w:marLeft w:val="0"/>
      <w:marRight w:val="0"/>
      <w:marTop w:val="0"/>
      <w:marBottom w:val="0"/>
      <w:divBdr>
        <w:top w:val="none" w:sz="0" w:space="0" w:color="auto"/>
        <w:left w:val="none" w:sz="0" w:space="0" w:color="auto"/>
        <w:bottom w:val="none" w:sz="0" w:space="0" w:color="auto"/>
        <w:right w:val="none" w:sz="0" w:space="0" w:color="auto"/>
      </w:divBdr>
    </w:div>
    <w:div w:id="1380013896">
      <w:bodyDiv w:val="1"/>
      <w:marLeft w:val="0"/>
      <w:marRight w:val="0"/>
      <w:marTop w:val="0"/>
      <w:marBottom w:val="0"/>
      <w:divBdr>
        <w:top w:val="none" w:sz="0" w:space="0" w:color="auto"/>
        <w:left w:val="none" w:sz="0" w:space="0" w:color="auto"/>
        <w:bottom w:val="none" w:sz="0" w:space="0" w:color="auto"/>
        <w:right w:val="none" w:sz="0" w:space="0" w:color="auto"/>
      </w:divBdr>
    </w:div>
    <w:div w:id="1427266462">
      <w:bodyDiv w:val="1"/>
      <w:marLeft w:val="0"/>
      <w:marRight w:val="0"/>
      <w:marTop w:val="0"/>
      <w:marBottom w:val="0"/>
      <w:divBdr>
        <w:top w:val="none" w:sz="0" w:space="0" w:color="auto"/>
        <w:left w:val="none" w:sz="0" w:space="0" w:color="auto"/>
        <w:bottom w:val="none" w:sz="0" w:space="0" w:color="auto"/>
        <w:right w:val="none" w:sz="0" w:space="0" w:color="auto"/>
      </w:divBdr>
      <w:divsChild>
        <w:div w:id="1766879779">
          <w:marLeft w:val="0"/>
          <w:marRight w:val="0"/>
          <w:marTop w:val="0"/>
          <w:marBottom w:val="0"/>
          <w:divBdr>
            <w:top w:val="none" w:sz="0" w:space="0" w:color="auto"/>
            <w:left w:val="none" w:sz="0" w:space="0" w:color="auto"/>
            <w:bottom w:val="none" w:sz="0" w:space="0" w:color="auto"/>
            <w:right w:val="none" w:sz="0" w:space="0" w:color="auto"/>
          </w:divBdr>
          <w:divsChild>
            <w:div w:id="1830058183">
              <w:marLeft w:val="0"/>
              <w:marRight w:val="0"/>
              <w:marTop w:val="0"/>
              <w:marBottom w:val="0"/>
              <w:divBdr>
                <w:top w:val="none" w:sz="0" w:space="0" w:color="auto"/>
                <w:left w:val="none" w:sz="0" w:space="0" w:color="auto"/>
                <w:bottom w:val="none" w:sz="0" w:space="0" w:color="auto"/>
                <w:right w:val="none" w:sz="0" w:space="0" w:color="auto"/>
              </w:divBdr>
              <w:divsChild>
                <w:div w:id="1412698713">
                  <w:marLeft w:val="0"/>
                  <w:marRight w:val="0"/>
                  <w:marTop w:val="0"/>
                  <w:marBottom w:val="0"/>
                  <w:divBdr>
                    <w:top w:val="none" w:sz="0" w:space="0" w:color="auto"/>
                    <w:left w:val="none" w:sz="0" w:space="0" w:color="auto"/>
                    <w:bottom w:val="none" w:sz="0" w:space="0" w:color="auto"/>
                    <w:right w:val="none" w:sz="0" w:space="0" w:color="auto"/>
                  </w:divBdr>
                  <w:divsChild>
                    <w:div w:id="1308434500">
                      <w:marLeft w:val="0"/>
                      <w:marRight w:val="0"/>
                      <w:marTop w:val="0"/>
                      <w:marBottom w:val="0"/>
                      <w:divBdr>
                        <w:top w:val="none" w:sz="0" w:space="0" w:color="auto"/>
                        <w:left w:val="none" w:sz="0" w:space="0" w:color="auto"/>
                        <w:bottom w:val="none" w:sz="0" w:space="0" w:color="auto"/>
                        <w:right w:val="none" w:sz="0" w:space="0" w:color="auto"/>
                      </w:divBdr>
                    </w:div>
                    <w:div w:id="34675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88292">
              <w:marLeft w:val="0"/>
              <w:marRight w:val="0"/>
              <w:marTop w:val="0"/>
              <w:marBottom w:val="0"/>
              <w:divBdr>
                <w:top w:val="none" w:sz="0" w:space="0" w:color="auto"/>
                <w:left w:val="none" w:sz="0" w:space="0" w:color="auto"/>
                <w:bottom w:val="none" w:sz="0" w:space="0" w:color="auto"/>
                <w:right w:val="none" w:sz="0" w:space="0" w:color="auto"/>
              </w:divBdr>
              <w:divsChild>
                <w:div w:id="50273367">
                  <w:marLeft w:val="0"/>
                  <w:marRight w:val="0"/>
                  <w:marTop w:val="0"/>
                  <w:marBottom w:val="0"/>
                  <w:divBdr>
                    <w:top w:val="none" w:sz="0" w:space="0" w:color="auto"/>
                    <w:left w:val="none" w:sz="0" w:space="0" w:color="auto"/>
                    <w:bottom w:val="none" w:sz="0" w:space="0" w:color="auto"/>
                    <w:right w:val="none" w:sz="0" w:space="0" w:color="auto"/>
                  </w:divBdr>
                  <w:divsChild>
                    <w:div w:id="1654529130">
                      <w:marLeft w:val="0"/>
                      <w:marRight w:val="0"/>
                      <w:marTop w:val="0"/>
                      <w:marBottom w:val="0"/>
                      <w:divBdr>
                        <w:top w:val="none" w:sz="0" w:space="0" w:color="auto"/>
                        <w:left w:val="none" w:sz="0" w:space="0" w:color="auto"/>
                        <w:bottom w:val="none" w:sz="0" w:space="0" w:color="auto"/>
                        <w:right w:val="none" w:sz="0" w:space="0" w:color="auto"/>
                      </w:divBdr>
                    </w:div>
                    <w:div w:id="30339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7347">
              <w:marLeft w:val="0"/>
              <w:marRight w:val="0"/>
              <w:marTop w:val="0"/>
              <w:marBottom w:val="0"/>
              <w:divBdr>
                <w:top w:val="none" w:sz="0" w:space="0" w:color="auto"/>
                <w:left w:val="none" w:sz="0" w:space="0" w:color="auto"/>
                <w:bottom w:val="none" w:sz="0" w:space="0" w:color="auto"/>
                <w:right w:val="none" w:sz="0" w:space="0" w:color="auto"/>
              </w:divBdr>
              <w:divsChild>
                <w:div w:id="1011881268">
                  <w:marLeft w:val="0"/>
                  <w:marRight w:val="0"/>
                  <w:marTop w:val="0"/>
                  <w:marBottom w:val="0"/>
                  <w:divBdr>
                    <w:top w:val="none" w:sz="0" w:space="0" w:color="auto"/>
                    <w:left w:val="none" w:sz="0" w:space="0" w:color="auto"/>
                    <w:bottom w:val="none" w:sz="0" w:space="0" w:color="auto"/>
                    <w:right w:val="none" w:sz="0" w:space="0" w:color="auto"/>
                  </w:divBdr>
                  <w:divsChild>
                    <w:div w:id="34742005">
                      <w:marLeft w:val="0"/>
                      <w:marRight w:val="0"/>
                      <w:marTop w:val="0"/>
                      <w:marBottom w:val="0"/>
                      <w:divBdr>
                        <w:top w:val="none" w:sz="0" w:space="0" w:color="auto"/>
                        <w:left w:val="none" w:sz="0" w:space="0" w:color="auto"/>
                        <w:bottom w:val="none" w:sz="0" w:space="0" w:color="auto"/>
                        <w:right w:val="none" w:sz="0" w:space="0" w:color="auto"/>
                      </w:divBdr>
                    </w:div>
                    <w:div w:id="2945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935973">
      <w:bodyDiv w:val="1"/>
      <w:marLeft w:val="0"/>
      <w:marRight w:val="0"/>
      <w:marTop w:val="0"/>
      <w:marBottom w:val="0"/>
      <w:divBdr>
        <w:top w:val="none" w:sz="0" w:space="0" w:color="auto"/>
        <w:left w:val="none" w:sz="0" w:space="0" w:color="auto"/>
        <w:bottom w:val="none" w:sz="0" w:space="0" w:color="auto"/>
        <w:right w:val="none" w:sz="0" w:space="0" w:color="auto"/>
      </w:divBdr>
    </w:div>
    <w:div w:id="1458139878">
      <w:bodyDiv w:val="1"/>
      <w:marLeft w:val="0"/>
      <w:marRight w:val="0"/>
      <w:marTop w:val="0"/>
      <w:marBottom w:val="0"/>
      <w:divBdr>
        <w:top w:val="none" w:sz="0" w:space="0" w:color="auto"/>
        <w:left w:val="none" w:sz="0" w:space="0" w:color="auto"/>
        <w:bottom w:val="none" w:sz="0" w:space="0" w:color="auto"/>
        <w:right w:val="none" w:sz="0" w:space="0" w:color="auto"/>
      </w:divBdr>
    </w:div>
    <w:div w:id="1547453085">
      <w:bodyDiv w:val="1"/>
      <w:marLeft w:val="0"/>
      <w:marRight w:val="0"/>
      <w:marTop w:val="0"/>
      <w:marBottom w:val="0"/>
      <w:divBdr>
        <w:top w:val="none" w:sz="0" w:space="0" w:color="auto"/>
        <w:left w:val="none" w:sz="0" w:space="0" w:color="auto"/>
        <w:bottom w:val="none" w:sz="0" w:space="0" w:color="auto"/>
        <w:right w:val="none" w:sz="0" w:space="0" w:color="auto"/>
      </w:divBdr>
    </w:div>
    <w:div w:id="1578322415">
      <w:bodyDiv w:val="1"/>
      <w:marLeft w:val="0"/>
      <w:marRight w:val="0"/>
      <w:marTop w:val="0"/>
      <w:marBottom w:val="0"/>
      <w:divBdr>
        <w:top w:val="none" w:sz="0" w:space="0" w:color="auto"/>
        <w:left w:val="none" w:sz="0" w:space="0" w:color="auto"/>
        <w:bottom w:val="none" w:sz="0" w:space="0" w:color="auto"/>
        <w:right w:val="none" w:sz="0" w:space="0" w:color="auto"/>
      </w:divBdr>
    </w:div>
    <w:div w:id="1593509150">
      <w:bodyDiv w:val="1"/>
      <w:marLeft w:val="0"/>
      <w:marRight w:val="0"/>
      <w:marTop w:val="0"/>
      <w:marBottom w:val="0"/>
      <w:divBdr>
        <w:top w:val="none" w:sz="0" w:space="0" w:color="auto"/>
        <w:left w:val="none" w:sz="0" w:space="0" w:color="auto"/>
        <w:bottom w:val="none" w:sz="0" w:space="0" w:color="auto"/>
        <w:right w:val="none" w:sz="0" w:space="0" w:color="auto"/>
      </w:divBdr>
      <w:divsChild>
        <w:div w:id="35324803">
          <w:marLeft w:val="0"/>
          <w:marRight w:val="0"/>
          <w:marTop w:val="0"/>
          <w:marBottom w:val="0"/>
          <w:divBdr>
            <w:top w:val="none" w:sz="0" w:space="0" w:color="auto"/>
            <w:left w:val="none" w:sz="0" w:space="0" w:color="auto"/>
            <w:bottom w:val="none" w:sz="0" w:space="0" w:color="auto"/>
            <w:right w:val="none" w:sz="0" w:space="0" w:color="auto"/>
          </w:divBdr>
          <w:divsChild>
            <w:div w:id="381639763">
              <w:marLeft w:val="0"/>
              <w:marRight w:val="0"/>
              <w:marTop w:val="0"/>
              <w:marBottom w:val="0"/>
              <w:divBdr>
                <w:top w:val="none" w:sz="0" w:space="0" w:color="auto"/>
                <w:left w:val="none" w:sz="0" w:space="0" w:color="auto"/>
                <w:bottom w:val="none" w:sz="0" w:space="0" w:color="auto"/>
                <w:right w:val="none" w:sz="0" w:space="0" w:color="auto"/>
              </w:divBdr>
            </w:div>
          </w:divsChild>
        </w:div>
        <w:div w:id="1850564744">
          <w:marLeft w:val="0"/>
          <w:marRight w:val="0"/>
          <w:marTop w:val="0"/>
          <w:marBottom w:val="0"/>
          <w:divBdr>
            <w:top w:val="none" w:sz="0" w:space="0" w:color="auto"/>
            <w:left w:val="none" w:sz="0" w:space="0" w:color="auto"/>
            <w:bottom w:val="none" w:sz="0" w:space="0" w:color="auto"/>
            <w:right w:val="none" w:sz="0" w:space="0" w:color="auto"/>
          </w:divBdr>
          <w:divsChild>
            <w:div w:id="13555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silvestri.com/home/common-occupation-details" TargetMode="External"/><Relationship Id="rId21" Type="http://schemas.openxmlformats.org/officeDocument/2006/relationships/hyperlink" Target="https://jsilvestri.com/downloads/display-talent-profile-occupation-details-in-pdf" TargetMode="External"/><Relationship Id="rId42" Type="http://schemas.openxmlformats.org/officeDocument/2006/relationships/hyperlink" Target="https://jsilvestri.com/home/common-occupation-details" TargetMode="External"/><Relationship Id="rId47" Type="http://schemas.openxmlformats.org/officeDocument/2006/relationships/hyperlink" Target="https://jsilvestri.com/facts/desired-job-types" TargetMode="External"/><Relationship Id="rId63" Type="http://schemas.openxmlformats.org/officeDocument/2006/relationships/hyperlink" Target="https://localhost:44300/home/services" TargetMode="External"/><Relationship Id="rId68" Type="http://schemas.openxmlformats.org/officeDocument/2006/relationships/hyperlink" Target="https://jsilvestri.com/home/common-occupation-details" TargetMode="External"/><Relationship Id="rId84" Type="http://schemas.openxmlformats.org/officeDocument/2006/relationships/hyperlink" Target="https://jsilvestri.com/home/common-occupation-details" TargetMode="External"/><Relationship Id="rId89" Type="http://schemas.openxmlformats.org/officeDocument/2006/relationships/hyperlink" Target="https://jsilvestri.com/blog/jason-silvestri-on-talent-acquisition-to-final-offer-lifecycle-process-workflow-states" TargetMode="External"/><Relationship Id="rId16" Type="http://schemas.openxmlformats.org/officeDocument/2006/relationships/hyperlink" Target="https://jsilvestri.com/downloads/display-resume-slim-in-word" TargetMode="External"/><Relationship Id="rId107" Type="http://schemas.openxmlformats.org/officeDocument/2006/relationships/footer" Target="footer2.xml"/><Relationship Id="rId11" Type="http://schemas.openxmlformats.org/officeDocument/2006/relationships/hyperlink" Target="https://jSilvestri.com/Facts/OnOrOffTheMarket" TargetMode="External"/><Relationship Id="rId32" Type="http://schemas.openxmlformats.org/officeDocument/2006/relationships/hyperlink" Target="https://twitter.com/JasonSIlvestri" TargetMode="External"/><Relationship Id="rId37" Type="http://schemas.openxmlformats.org/officeDocument/2006/relationships/hyperlink" Target="https://jsilvestri.com/facts/latest-day-and-evening-email-addresses" TargetMode="External"/><Relationship Id="rId53" Type="http://schemas.openxmlformats.org/officeDocument/2006/relationships/hyperlink" Target="https://jsilvestri.com/facts/employment-types" TargetMode="External"/><Relationship Id="rId58" Type="http://schemas.openxmlformats.org/officeDocument/2006/relationships/hyperlink" Target="https://jsilvestri.com/facts/how-to-best-handle-rate-confirmations" TargetMode="External"/><Relationship Id="rId74" Type="http://schemas.openxmlformats.org/officeDocument/2006/relationships/hyperlink" Target="https://jsilvestri.com/home/common-occupation-details" TargetMode="External"/><Relationship Id="rId79" Type="http://schemas.openxmlformats.org/officeDocument/2006/relationships/hyperlink" Target="https://jsilvestri.com/facts/do-you-have-security-clearance" TargetMode="External"/><Relationship Id="rId102" Type="http://schemas.openxmlformats.org/officeDocument/2006/relationships/hyperlink" Target="https://jsilvestri.com/home/common-occupation-details" TargetMode="External"/><Relationship Id="rId5" Type="http://schemas.openxmlformats.org/officeDocument/2006/relationships/settings" Target="settings.xml"/><Relationship Id="rId90" Type="http://schemas.openxmlformats.org/officeDocument/2006/relationships/hyperlink" Target="https://www.jsilvestri.com/home/common-occupation-details" TargetMode="External"/><Relationship Id="rId95" Type="http://schemas.openxmlformats.org/officeDocument/2006/relationships/hyperlink" Target="https://jsilvestri.com/home/common-occupation-details" TargetMode="External"/><Relationship Id="rId22" Type="http://schemas.openxmlformats.org/officeDocument/2006/relationships/hyperlink" Target="https://www.jsilvestri.com/home/common-occupation-details" TargetMode="External"/><Relationship Id="rId27" Type="http://schemas.openxmlformats.org/officeDocument/2006/relationships/hyperlink" Target="https://jsilvestri.com/home/common-occupation-details" TargetMode="External"/><Relationship Id="rId43" Type="http://schemas.openxmlformats.org/officeDocument/2006/relationships/hyperlink" Target="https://jsilvestri.com/facts/location-and-relocation" TargetMode="External"/><Relationship Id="rId48" Type="http://schemas.openxmlformats.org/officeDocument/2006/relationships/hyperlink" Target="https://jsilvestri.com/home/common-occupation-details" TargetMode="External"/><Relationship Id="rId64" Type="http://schemas.openxmlformats.org/officeDocument/2006/relationships/hyperlink" Target="https://jsilvestri.com/home/common-occupation-details" TargetMode="External"/><Relationship Id="rId69" Type="http://schemas.openxmlformats.org/officeDocument/2006/relationships/hyperlink" Target="https://jsilvestri.com/facts/project-management-scrum-types" TargetMode="External"/><Relationship Id="rId80" Type="http://schemas.openxmlformats.org/officeDocument/2006/relationships/hyperlink" Target="https://jsilvestri.com/home/common-occupation-details" TargetMode="External"/><Relationship Id="rId85" Type="http://schemas.openxmlformats.org/officeDocument/2006/relationships/hyperlink" Target="https://jsilvestri.com/facts/interview-does-and-donts" TargetMode="External"/><Relationship Id="rId12" Type="http://schemas.openxmlformats.org/officeDocument/2006/relationships/hyperlink" Target="https://jsilvestri.com/Facts/OnTheMarketRulesOfEngagement" TargetMode="External"/><Relationship Id="rId17" Type="http://schemas.openxmlformats.org/officeDocument/2006/relationships/hyperlink" Target="https://jsilvestri.com/downloads/display-resume-slim-in-pdf" TargetMode="External"/><Relationship Id="rId33" Type="http://schemas.openxmlformats.org/officeDocument/2006/relationships/hyperlink" Target="https://linkedin.com/in/JasonSilvestri" TargetMode="External"/><Relationship Id="rId38" Type="http://schemas.openxmlformats.org/officeDocument/2006/relationships/hyperlink" Target="https://jsilvestri.com/home/common-occupation-details" TargetMode="External"/><Relationship Id="rId59" Type="http://schemas.openxmlformats.org/officeDocument/2006/relationships/hyperlink" Target="https://jsilvestri.com/home/common-occupation-details" TargetMode="External"/><Relationship Id="rId103" Type="http://schemas.openxmlformats.org/officeDocument/2006/relationships/hyperlink" Target="https://jSilvestri.com/facts/in-closing" TargetMode="External"/><Relationship Id="rId108" Type="http://schemas.openxmlformats.org/officeDocument/2006/relationships/header" Target="header3.xml"/><Relationship Id="rId54" Type="http://schemas.openxmlformats.org/officeDocument/2006/relationships/hyperlink" Target="https://jsilvestri.com/home/pricing" TargetMode="External"/><Relationship Id="rId70" Type="http://schemas.openxmlformats.org/officeDocument/2006/relationships/hyperlink" Target="https://jsilvestri.com/home/common-occupation-details" TargetMode="External"/><Relationship Id="rId75" Type="http://schemas.openxmlformats.org/officeDocument/2006/relationships/hyperlink" Target="https://jsilvestri.com/facts/last-4-digits-of-social-security-number" TargetMode="External"/><Relationship Id="rId91" Type="http://schemas.openxmlformats.org/officeDocument/2006/relationships/hyperlink" Target="https://jsilvestri.com/facts/how-jason-feels-about-working-with-staffing" TargetMode="External"/><Relationship Id="rId96" Type="http://schemas.openxmlformats.org/officeDocument/2006/relationships/hyperlink" Target="https://jsilvestri.com/facts/existing-client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jsilvestri.com/downloads/display-resume-in-pdf" TargetMode="External"/><Relationship Id="rId23" Type="http://schemas.openxmlformats.org/officeDocument/2006/relationships/hyperlink" Target="https://jsilvestri.com/facts/latest-resume" TargetMode="External"/><Relationship Id="rId28" Type="http://schemas.openxmlformats.org/officeDocument/2006/relationships/hyperlink" Target="https://jsilvestri.com/home/common-occupation-details" TargetMode="External"/><Relationship Id="rId36" Type="http://schemas.openxmlformats.org/officeDocument/2006/relationships/hyperlink" Target="https://jsilvestri.com/home/common-occupation-details" TargetMode="External"/><Relationship Id="rId49" Type="http://schemas.openxmlformats.org/officeDocument/2006/relationships/hyperlink" Target="https://jsilvestri.com/facts/desired-job-types" TargetMode="External"/><Relationship Id="rId57" Type="http://schemas.openxmlformats.org/officeDocument/2006/relationships/hyperlink" Target="https://jsilvestri.com/home/common-occupation-details" TargetMode="External"/><Relationship Id="rId106"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s://jsilvestri.com/facts/covid-19-pandemic-vaccination-status" TargetMode="External"/><Relationship Id="rId44" Type="http://schemas.openxmlformats.org/officeDocument/2006/relationships/hyperlink" Target="https://jsilvestri.com/home/common-occupation-details" TargetMode="External"/><Relationship Id="rId52" Type="http://schemas.openxmlformats.org/officeDocument/2006/relationships/hyperlink" Target="https://www.jsilvestri.com/home/common-occupation-details" TargetMode="External"/><Relationship Id="rId60" Type="http://schemas.openxmlformats.org/officeDocument/2006/relationships/hyperlink" Target="https://jsilvestri.com/facts/your-rights-representing-me" TargetMode="External"/><Relationship Id="rId65" Type="http://schemas.openxmlformats.org/officeDocument/2006/relationships/hyperlink" Target="https://jsilvestri.com/facts/current-technology-stacks-primary-skills" TargetMode="External"/><Relationship Id="rId73" Type="http://schemas.openxmlformats.org/officeDocument/2006/relationships/hyperlink" Target="https://jsilvestri.com/facts/obtaining-my-references" TargetMode="External"/><Relationship Id="rId78" Type="http://schemas.openxmlformats.org/officeDocument/2006/relationships/hyperlink" Target="https://jsilvestri.com/home/common-occupation-details" TargetMode="External"/><Relationship Id="rId81" Type="http://schemas.openxmlformats.org/officeDocument/2006/relationships/hyperlink" Target="https://jsilvestri.com/home/common-occupation-details" TargetMode="External"/><Relationship Id="rId86" Type="http://schemas.openxmlformats.org/officeDocument/2006/relationships/hyperlink" Target="https://jsilvestri.com/home/common-occupation-details" TargetMode="External"/><Relationship Id="rId94" Type="http://schemas.openxmlformats.org/officeDocument/2006/relationships/hyperlink" Target="https://www.jsilvestri.com/home/contact" TargetMode="External"/><Relationship Id="rId99" Type="http://schemas.openxmlformats.org/officeDocument/2006/relationships/hyperlink" Target="https://www.jsilvestri.com/home/contact" TargetMode="External"/><Relationship Id="rId101" Type="http://schemas.openxmlformats.org/officeDocument/2006/relationships/hyperlink" Target="https://jsilvestri.com/home/common-occupation-details" TargetMode="Externa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hyperlink" Target="https://jSilvestri.com/Facts/OffTheMarketRulesOfEngagement" TargetMode="External"/><Relationship Id="rId18" Type="http://schemas.openxmlformats.org/officeDocument/2006/relationships/hyperlink" Target="https://jsilvestri.com/downloads/display-resume-in-staffing-template-word" TargetMode="External"/><Relationship Id="rId39" Type="http://schemas.openxmlformats.org/officeDocument/2006/relationships/hyperlink" Target="https://jsilvestri.com/facts/latest-day-and-evening-phone-numbers" TargetMode="External"/><Relationship Id="rId109" Type="http://schemas.openxmlformats.org/officeDocument/2006/relationships/footer" Target="footer3.xml"/><Relationship Id="rId34" Type="http://schemas.openxmlformats.org/officeDocument/2006/relationships/hyperlink" Target="https://jsilvestri.com/home/common-occupation-details" TargetMode="External"/><Relationship Id="rId50" Type="http://schemas.openxmlformats.org/officeDocument/2006/relationships/hyperlink" Target="https://www.jsilvestri.com/home/common-occupation-details" TargetMode="External"/><Relationship Id="rId55" Type="http://schemas.openxmlformats.org/officeDocument/2006/relationships/hyperlink" Target="https://jsilvestri.com/home/common-occupation-details" TargetMode="External"/><Relationship Id="rId76" Type="http://schemas.openxmlformats.org/officeDocument/2006/relationships/hyperlink" Target="https://jsilvestri.com/home/common-occupation-details" TargetMode="External"/><Relationship Id="rId97" Type="http://schemas.openxmlformats.org/officeDocument/2006/relationships/hyperlink" Target="https://jsilvestri.com/home/common-occupation-details" TargetMode="External"/><Relationship Id="rId10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jsilvestri.com/facts/project-management-scrum-types" TargetMode="External"/><Relationship Id="rId92" Type="http://schemas.openxmlformats.org/officeDocument/2006/relationships/hyperlink" Target="https://jsilvestri.com/home/common-occupation-details" TargetMode="External"/><Relationship Id="rId2" Type="http://schemas.openxmlformats.org/officeDocument/2006/relationships/customXml" Target="../customXml/item2.xml"/><Relationship Id="rId29" Type="http://schemas.openxmlformats.org/officeDocument/2006/relationships/hyperlink" Target="https://jsilvestri.com/home/common-occupation-details" TargetMode="External"/><Relationship Id="rId24" Type="http://schemas.openxmlformats.org/officeDocument/2006/relationships/hyperlink" Target="https://www.jsilvestri.com/home/common-occupation-details" TargetMode="External"/><Relationship Id="rId40" Type="http://schemas.openxmlformats.org/officeDocument/2006/relationships/hyperlink" Target="https://www.jsilvestri.com/home/common-occupation-details" TargetMode="External"/><Relationship Id="rId45" Type="http://schemas.openxmlformats.org/officeDocument/2006/relationships/hyperlink" Target="https://jsilvestri.com/facts/travel-and-commute" TargetMode="External"/><Relationship Id="rId66" Type="http://schemas.openxmlformats.org/officeDocument/2006/relationships/hyperlink" Target="https://jsilvestri.com/home/common-occupation-details" TargetMode="External"/><Relationship Id="rId87" Type="http://schemas.openxmlformats.org/officeDocument/2006/relationships/hyperlink" Target="https://jsilvestri.com/facts/where-you-at-with-hiring-process" TargetMode="External"/><Relationship Id="rId110" Type="http://schemas.openxmlformats.org/officeDocument/2006/relationships/fontTable" Target="fontTable.xml"/><Relationship Id="rId61" Type="http://schemas.openxmlformats.org/officeDocument/2006/relationships/hyperlink" Target="https://jsilvestri.com/home/common-occupation-details" TargetMode="External"/><Relationship Id="rId82" Type="http://schemas.openxmlformats.org/officeDocument/2006/relationships/hyperlink" Target="https://jsilvestri.com/home/common-occupation-details" TargetMode="External"/><Relationship Id="rId19" Type="http://schemas.openxmlformats.org/officeDocument/2006/relationships/hyperlink" Target="https://jsilvestri.com/downloads/display-resume-in-staffing-template-slim-word" TargetMode="External"/><Relationship Id="rId14" Type="http://schemas.openxmlformats.org/officeDocument/2006/relationships/hyperlink" Target="https://jsilvestri.com/downloads/display-resume-in-word" TargetMode="External"/><Relationship Id="rId30" Type="http://schemas.openxmlformats.org/officeDocument/2006/relationships/hyperlink" Target="https://www.jsilvestri.com/home/common-occupation-details" TargetMode="External"/><Relationship Id="rId35" Type="http://schemas.openxmlformats.org/officeDocument/2006/relationships/hyperlink" Target="https://jsilvestri.com/facts/primary-social" TargetMode="External"/><Relationship Id="rId56" Type="http://schemas.openxmlformats.org/officeDocument/2006/relationships/hyperlink" Target="https://jsilvestri.com/facts/current-rates-and-salaries" TargetMode="External"/><Relationship Id="rId77" Type="http://schemas.openxmlformats.org/officeDocument/2006/relationships/hyperlink" Target="https://jsilvestri.com/facts/background-checks-and-drug-tests" TargetMode="External"/><Relationship Id="rId100" Type="http://schemas.openxmlformats.org/officeDocument/2006/relationships/hyperlink" Target="https://jsilvestri.com/home/common-occupation-details" TargetMode="External"/><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jsilvestri.com/facts/desired-job-types" TargetMode="External"/><Relationship Id="rId72" Type="http://schemas.openxmlformats.org/officeDocument/2006/relationships/hyperlink" Target="https://jsilvestri.com/home/common-occupation-details" TargetMode="External"/><Relationship Id="rId93" Type="http://schemas.openxmlformats.org/officeDocument/2006/relationships/hyperlink" Target="https://jsilvestri.com/facts/irrelevant-roles-and-how-they-are-affect" TargetMode="External"/><Relationship Id="rId98" Type="http://schemas.openxmlformats.org/officeDocument/2006/relationships/hyperlink" Target="https://jsilvestri.com/facts/prospects" TargetMode="External"/><Relationship Id="rId3" Type="http://schemas.openxmlformats.org/officeDocument/2006/relationships/numbering" Target="numbering.xml"/><Relationship Id="rId25" Type="http://schemas.openxmlformats.org/officeDocument/2006/relationships/hyperlink" Target="https://www.jSilvestri.com/facts/full-legal-name" TargetMode="External"/><Relationship Id="rId46" Type="http://schemas.openxmlformats.org/officeDocument/2006/relationships/hyperlink" Target="https://jsilvestri.com/home/common-occupation-details" TargetMode="External"/><Relationship Id="rId67" Type="http://schemas.openxmlformats.org/officeDocument/2006/relationships/hyperlink" Target="https://jsilvestri.com/facts/source-control" TargetMode="External"/><Relationship Id="rId20" Type="http://schemas.openxmlformats.org/officeDocument/2006/relationships/hyperlink" Target="https://jsilvestri.com/downloads/display-talent-profile-occupation-details-in-word" TargetMode="External"/><Relationship Id="rId41" Type="http://schemas.openxmlformats.org/officeDocument/2006/relationships/hyperlink" Target="https://jsilvestri.com/facts/location-types" TargetMode="External"/><Relationship Id="rId62" Type="http://schemas.openxmlformats.org/officeDocument/2006/relationships/hyperlink" Target="https://jsilvestri.com/facts/primary-objectives-company-structure" TargetMode="External"/><Relationship Id="rId83" Type="http://schemas.openxmlformats.org/officeDocument/2006/relationships/hyperlink" Target="https://jsilvestri.com/facts/interviews-phone-screens-f2f-and-more" TargetMode="External"/><Relationship Id="rId88" Type="http://schemas.openxmlformats.org/officeDocument/2006/relationships/image" Target="media/image4.png"/><Relationship Id="rId11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jsilvestri.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ilvestri\AppData\Local\Microsoft\Office\16.0\DTS\en-US%7bD4A3E097-5E6E-4C96-85D8-9E0B42CCFD29%7d\%7b2779A9B3-0B81-4292-8678-0A64A8866CE5%7dtf16392796_win32.dotx" TargetMode="External"/></Relationships>
</file>

<file path=word/theme/theme1.xml><?xml version="1.0" encoding="utf-8"?>
<a:theme xmlns:a="http://schemas.openxmlformats.org/drawingml/2006/main" name="Theme2">
  <a:themeElements>
    <a:clrScheme name="Custom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0070C0"/>
      </a:hlink>
      <a:folHlink>
        <a:srgbClr val="00B0F0"/>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2022-08-13T00:00:00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94762D-26DF-496E-B23C-CD867B033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{2779A9B3-0B81-4292-8678-0A64A8866CE5}tf16392796_win32</Template>
  <TotalTime>1947</TotalTime>
  <Pages>39</Pages>
  <Words>11220</Words>
  <Characters>63958</Characters>
  <Application>Microsoft Office Word</Application>
  <DocSecurity>0</DocSecurity>
  <Lines>532</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Jason Silvestri</dc:subject>
  <dc:creator>Jason Silvestri</dc:creator>
  <cp:keywords/>
  <dc:description/>
  <cp:lastModifiedBy>Deal Hopper</cp:lastModifiedBy>
  <cp:revision>388</cp:revision>
  <cp:lastPrinted>2024-03-07T15:06:00Z</cp:lastPrinted>
  <dcterms:created xsi:type="dcterms:W3CDTF">2024-02-02T22:09:00Z</dcterms:created>
  <dcterms:modified xsi:type="dcterms:W3CDTF">2024-03-07T15:21:00Z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e5b67ba9c987308f8516581f644aa518a7473a04d6665a9795845e24de9acc70</vt:lpwstr>
  </property>
</Properties>
</file>